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1392278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4A79CC">
              <w:rPr>
                <w:b/>
                <w:sz w:val="20"/>
                <w:szCs w:val="24"/>
              </w:rPr>
              <w:t xml:space="preserve">Badminton: </w:t>
            </w:r>
            <w:r w:rsidR="00FF30F0">
              <w:rPr>
                <w:b/>
                <w:sz w:val="20"/>
                <w:szCs w:val="24"/>
              </w:rPr>
              <w:t>Lob en drop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B33429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B33429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B33429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B33429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B33429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B33429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B33429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B33429"/>
        </w:tc>
      </w:tr>
    </w:tbl>
    <w:p w14:paraId="645A4BA6" w14:textId="5BD227A4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FF30F0">
        <w:t>Badminton - Lob en Drop</w:t>
      </w:r>
      <w:r w:rsidR="0005620F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6C67F38C" w14:textId="4D116E51" w:rsidR="007F75B2" w:rsidRPr="007F75B2" w:rsidRDefault="007A1FAC" w:rsidP="007F75B2">
      <w:pPr>
        <w:pStyle w:val="Geenafstand"/>
        <w:rPr>
          <w:b/>
          <w:bCs/>
          <w:color w:val="FF0000"/>
        </w:rPr>
      </w:pPr>
      <w:r w:rsidRPr="00846C6F">
        <w:rPr>
          <w:b/>
          <w:bCs/>
          <w:color w:val="FF0000"/>
        </w:rPr>
        <w:t xml:space="preserve">Opwarming: </w:t>
      </w:r>
      <w:r w:rsidR="007F75B2" w:rsidRPr="007F75B2">
        <w:rPr>
          <w:b/>
          <w:bCs/>
          <w:color w:val="FF0000"/>
        </w:rPr>
        <w:t>muurtje slaan (5 min)</w:t>
      </w:r>
    </w:p>
    <w:p w14:paraId="6AF7298F" w14:textId="77777777" w:rsidR="007F75B2" w:rsidRPr="00A9001D" w:rsidRDefault="007F75B2" w:rsidP="007F75B2">
      <w:pPr>
        <w:pStyle w:val="Geenafstand"/>
      </w:pPr>
      <w:r w:rsidRPr="00A9001D">
        <w:t>Sla met je racket het pluimpje tegen de muur en probeer dit zolang mogelijk vol te houden zonder dat het pluimpje valt.</w:t>
      </w:r>
    </w:p>
    <w:p w14:paraId="649FDD10" w14:textId="27023BC7" w:rsidR="00846C6F" w:rsidRDefault="00846C6F" w:rsidP="007F75B2">
      <w:pPr>
        <w:pStyle w:val="Geenafstand"/>
      </w:pPr>
    </w:p>
    <w:p w14:paraId="53771810" w14:textId="281EBE40" w:rsidR="00B70B23" w:rsidRPr="00B70B23" w:rsidRDefault="00B70B23" w:rsidP="00B70B23">
      <w:pPr>
        <w:pStyle w:val="Geenafstand"/>
        <w:rPr>
          <w:b/>
          <w:bCs/>
          <w:color w:val="FF0000"/>
        </w:rPr>
      </w:pPr>
      <w:r w:rsidRPr="00B70B23">
        <w:rPr>
          <w:b/>
          <w:bCs/>
          <w:color w:val="FF0000"/>
        </w:rPr>
        <w:t xml:space="preserve">Kern: </w:t>
      </w:r>
      <w:r w:rsidRPr="00B70B23">
        <w:rPr>
          <w:b/>
          <w:bCs/>
          <w:color w:val="FF0000"/>
        </w:rPr>
        <w:t>Lob en drop (</w:t>
      </w:r>
      <w:r w:rsidR="00F92A32">
        <w:rPr>
          <w:b/>
          <w:bCs/>
          <w:color w:val="FF0000"/>
        </w:rPr>
        <w:t>30</w:t>
      </w:r>
      <w:r w:rsidRPr="00B70B23">
        <w:rPr>
          <w:b/>
          <w:bCs/>
          <w:color w:val="FF0000"/>
        </w:rPr>
        <w:t xml:space="preserve"> min)</w:t>
      </w:r>
    </w:p>
    <w:p w14:paraId="1AE2FDCC" w14:textId="0E0BD5F8" w:rsidR="00B70B23" w:rsidRDefault="00B70B23" w:rsidP="00B70B23">
      <w:pPr>
        <w:pStyle w:val="Geenafstand"/>
      </w:pPr>
    </w:p>
    <w:p w14:paraId="771C51E6" w14:textId="6FD5FB97" w:rsidR="008A7D62" w:rsidRPr="003728D6" w:rsidRDefault="008A7D62" w:rsidP="00B70B23">
      <w:pPr>
        <w:pStyle w:val="Geenafstand"/>
        <w:rPr>
          <w:b/>
          <w:bCs/>
          <w:color w:val="0070C0"/>
        </w:rPr>
      </w:pPr>
      <w:r w:rsidRPr="003728D6">
        <w:rPr>
          <w:b/>
          <w:bCs/>
          <w:color w:val="0070C0"/>
        </w:rPr>
        <w:t>Oefenvorm</w:t>
      </w:r>
      <w:r w:rsidR="00F665AE" w:rsidRPr="003728D6">
        <w:rPr>
          <w:b/>
          <w:bCs/>
          <w:color w:val="0070C0"/>
        </w:rPr>
        <w:t>en</w:t>
      </w:r>
      <w:r w:rsidRPr="003728D6">
        <w:rPr>
          <w:b/>
          <w:bCs/>
          <w:color w:val="0070C0"/>
        </w:rPr>
        <w:t xml:space="preserve"> per 2</w:t>
      </w:r>
    </w:p>
    <w:p w14:paraId="5794D6F7" w14:textId="12D7551A" w:rsidR="00F665AE" w:rsidRDefault="00F665AE" w:rsidP="00B70B23">
      <w:pPr>
        <w:pStyle w:val="Geenafstand"/>
      </w:pPr>
      <w:r>
        <w:t xml:space="preserve">Elke ll. heeft een racket en staan </w:t>
      </w:r>
      <w:r w:rsidR="00E50AB6">
        <w:t xml:space="preserve">per 2 </w:t>
      </w:r>
      <w:r>
        <w:t>tegenover elkaar aan het net.</w:t>
      </w:r>
      <w:r w:rsidR="003728D6">
        <w:br/>
        <w:t>Elk duo heeft 5 pluimpjes.</w:t>
      </w:r>
    </w:p>
    <w:p w14:paraId="558F6AA9" w14:textId="02833E22" w:rsidR="003728D6" w:rsidRDefault="003728D6" w:rsidP="0085346E">
      <w:pPr>
        <w:pStyle w:val="Geenafstand"/>
      </w:pPr>
    </w:p>
    <w:p w14:paraId="4E868936" w14:textId="77777777" w:rsidR="003A138E" w:rsidRPr="003A138E" w:rsidRDefault="0085346E" w:rsidP="003A138E">
      <w:pPr>
        <w:pStyle w:val="Geenafstand"/>
        <w:rPr>
          <w:b/>
          <w:bCs/>
        </w:rPr>
      </w:pPr>
      <w:r w:rsidRPr="003A138E">
        <w:rPr>
          <w:b/>
          <w:bCs/>
        </w:rPr>
        <w:t>Oef. 1</w:t>
      </w:r>
    </w:p>
    <w:p w14:paraId="69D9A86C" w14:textId="3DA06D1B" w:rsidR="00C74C1C" w:rsidRDefault="0085346E" w:rsidP="003A138E">
      <w:pPr>
        <w:pStyle w:val="Geenafstand"/>
        <w:numPr>
          <w:ilvl w:val="0"/>
          <w:numId w:val="24"/>
        </w:numPr>
      </w:pPr>
      <w:r>
        <w:t xml:space="preserve">ll. A speelt een korte backhand </w:t>
      </w:r>
      <w:r w:rsidR="00C74C1C">
        <w:t>opslag</w:t>
      </w:r>
    </w:p>
    <w:p w14:paraId="34A63ACA" w14:textId="77777777" w:rsidR="00C74C1C" w:rsidRDefault="00C74C1C" w:rsidP="003A138E">
      <w:pPr>
        <w:pStyle w:val="Geenafstand"/>
        <w:numPr>
          <w:ilvl w:val="0"/>
          <w:numId w:val="24"/>
        </w:numPr>
      </w:pPr>
      <w:r>
        <w:t>LL. B voert een Lob uit en probeert in de hoepel te mikken (achter in het veld)</w:t>
      </w:r>
    </w:p>
    <w:p w14:paraId="7FF350DA" w14:textId="27015C89" w:rsidR="0085346E" w:rsidRDefault="00C74C1C" w:rsidP="003A138E">
      <w:pPr>
        <w:pStyle w:val="Geenafstand"/>
        <w:numPr>
          <w:ilvl w:val="0"/>
          <w:numId w:val="24"/>
        </w:numPr>
      </w:pPr>
      <w:r>
        <w:t>N 5 X wisselen</w:t>
      </w:r>
      <w:r w:rsidR="0085346E">
        <w:t xml:space="preserve"> </w:t>
      </w:r>
    </w:p>
    <w:p w14:paraId="7A47C284" w14:textId="66B6F898" w:rsidR="00BB3DCC" w:rsidRDefault="00BB3DCC" w:rsidP="003A138E">
      <w:pPr>
        <w:pStyle w:val="Geenafstand"/>
        <w:numPr>
          <w:ilvl w:val="0"/>
          <w:numId w:val="24"/>
        </w:numPr>
      </w:pPr>
      <w:r>
        <w:t>Wie scoort de meeste punten? (In hoepel = punt)</w:t>
      </w:r>
    </w:p>
    <w:p w14:paraId="4190DDCB" w14:textId="6D99916E" w:rsidR="003A138E" w:rsidRDefault="003A138E" w:rsidP="003A138E">
      <w:pPr>
        <w:pStyle w:val="Geenafstand"/>
      </w:pPr>
    </w:p>
    <w:p w14:paraId="376D1D40" w14:textId="063621D0" w:rsidR="003A138E" w:rsidRPr="00BB3DCC" w:rsidRDefault="003A138E" w:rsidP="003A138E">
      <w:pPr>
        <w:pStyle w:val="Geenafstand"/>
        <w:rPr>
          <w:b/>
          <w:bCs/>
        </w:rPr>
      </w:pPr>
      <w:r w:rsidRPr="00BB3DCC">
        <w:rPr>
          <w:b/>
          <w:bCs/>
        </w:rPr>
        <w:t>Oef. 2</w:t>
      </w:r>
    </w:p>
    <w:p w14:paraId="65BBDD16" w14:textId="146BD17D" w:rsidR="003A138E" w:rsidRDefault="003A138E" w:rsidP="00BB3DCC">
      <w:pPr>
        <w:pStyle w:val="Geenafstand"/>
        <w:numPr>
          <w:ilvl w:val="0"/>
          <w:numId w:val="25"/>
        </w:numPr>
      </w:pPr>
      <w:r>
        <w:t>Idem</w:t>
      </w:r>
      <w:r w:rsidR="00BB3DCC">
        <w:t xml:space="preserve"> oef 1 maar Lob backhand</w:t>
      </w:r>
    </w:p>
    <w:p w14:paraId="07505BF7" w14:textId="30E4C502" w:rsidR="00BB3DCC" w:rsidRDefault="00BB3DCC" w:rsidP="00BB3DCC">
      <w:pPr>
        <w:pStyle w:val="Geenafstand"/>
      </w:pPr>
    </w:p>
    <w:p w14:paraId="5366B2FE" w14:textId="4DFF2B18" w:rsidR="00BB3DCC" w:rsidRPr="003B1F5A" w:rsidRDefault="00BB3DCC" w:rsidP="00BB3DCC">
      <w:pPr>
        <w:pStyle w:val="Geenafstand"/>
        <w:rPr>
          <w:b/>
          <w:bCs/>
        </w:rPr>
      </w:pPr>
      <w:r w:rsidRPr="003B1F5A">
        <w:rPr>
          <w:b/>
          <w:bCs/>
        </w:rPr>
        <w:t>Oef. 3</w:t>
      </w:r>
    </w:p>
    <w:p w14:paraId="3F466595" w14:textId="07E7DDFA" w:rsidR="00AF1EB9" w:rsidRDefault="00AF1EB9" w:rsidP="00AF1EB9">
      <w:pPr>
        <w:pStyle w:val="Geenafstand"/>
        <w:numPr>
          <w:ilvl w:val="0"/>
          <w:numId w:val="24"/>
        </w:numPr>
      </w:pPr>
      <w:r>
        <w:t xml:space="preserve">ll. A speelt een </w:t>
      </w:r>
      <w:r>
        <w:t>verre onderhands</w:t>
      </w:r>
      <w:r>
        <w:t xml:space="preserve"> opslag</w:t>
      </w:r>
    </w:p>
    <w:p w14:paraId="0AB3C951" w14:textId="34F877BB" w:rsidR="00AF1EB9" w:rsidRDefault="00AF1EB9" w:rsidP="00AF1EB9">
      <w:pPr>
        <w:pStyle w:val="Geenafstand"/>
        <w:numPr>
          <w:ilvl w:val="0"/>
          <w:numId w:val="24"/>
        </w:numPr>
      </w:pPr>
      <w:r>
        <w:t xml:space="preserve">LL. B voert een </w:t>
      </w:r>
      <w:r w:rsidR="00D10F47">
        <w:t>bovenhandse drop achter</w:t>
      </w:r>
      <w:r>
        <w:t xml:space="preserve"> uit en probeert in de hoepel te mikken (</w:t>
      </w:r>
      <w:r w:rsidR="00D10F47">
        <w:t>net achter het net)</w:t>
      </w:r>
    </w:p>
    <w:p w14:paraId="2E3EE724" w14:textId="77777777" w:rsidR="00AF1EB9" w:rsidRDefault="00AF1EB9" w:rsidP="00AF1EB9">
      <w:pPr>
        <w:pStyle w:val="Geenafstand"/>
        <w:numPr>
          <w:ilvl w:val="0"/>
          <w:numId w:val="24"/>
        </w:numPr>
      </w:pPr>
      <w:r>
        <w:t xml:space="preserve">N 5 X wisselen </w:t>
      </w:r>
    </w:p>
    <w:p w14:paraId="3E362B31" w14:textId="77777777" w:rsidR="00AF1EB9" w:rsidRDefault="00AF1EB9" w:rsidP="00AF1EB9">
      <w:pPr>
        <w:pStyle w:val="Geenafstand"/>
        <w:numPr>
          <w:ilvl w:val="0"/>
          <w:numId w:val="24"/>
        </w:numPr>
      </w:pPr>
      <w:r>
        <w:t>Wie scoort de meeste punten? (In hoepel = punt)</w:t>
      </w:r>
    </w:p>
    <w:p w14:paraId="51251E38" w14:textId="77777777" w:rsidR="00AF1EB9" w:rsidRDefault="00AF1EB9" w:rsidP="00BB3DCC">
      <w:pPr>
        <w:pStyle w:val="Geenafstand"/>
      </w:pPr>
    </w:p>
    <w:p w14:paraId="438ADB5F" w14:textId="34A8F30D" w:rsidR="003B1F5A" w:rsidRPr="003A138E" w:rsidRDefault="003B1F5A" w:rsidP="003B1F5A">
      <w:pPr>
        <w:pStyle w:val="Geenafstand"/>
        <w:rPr>
          <w:b/>
          <w:bCs/>
        </w:rPr>
      </w:pPr>
      <w:r w:rsidRPr="003A138E">
        <w:rPr>
          <w:b/>
          <w:bCs/>
        </w:rPr>
        <w:t xml:space="preserve">Oef. </w:t>
      </w:r>
      <w:r w:rsidR="00930FB0">
        <w:rPr>
          <w:b/>
          <w:bCs/>
        </w:rPr>
        <w:t>4</w:t>
      </w:r>
    </w:p>
    <w:p w14:paraId="410EAAAC" w14:textId="77777777" w:rsidR="003B1F5A" w:rsidRDefault="003B1F5A" w:rsidP="003B1F5A">
      <w:pPr>
        <w:pStyle w:val="Geenafstand"/>
        <w:numPr>
          <w:ilvl w:val="0"/>
          <w:numId w:val="24"/>
        </w:numPr>
      </w:pPr>
      <w:r>
        <w:t>ll. A speelt een korte backhand opslag</w:t>
      </w:r>
    </w:p>
    <w:p w14:paraId="15A62008" w14:textId="77777777" w:rsidR="00930FB0" w:rsidRDefault="003B1F5A" w:rsidP="00930FB0">
      <w:pPr>
        <w:pStyle w:val="Geenafstand"/>
        <w:numPr>
          <w:ilvl w:val="0"/>
          <w:numId w:val="24"/>
        </w:numPr>
      </w:pPr>
      <w:r>
        <w:t xml:space="preserve">LL. B voert een </w:t>
      </w:r>
      <w:r>
        <w:t>onderhands drop voor</w:t>
      </w:r>
      <w:r>
        <w:t xml:space="preserve"> uit en probeert in de hoepel te mikken </w:t>
      </w:r>
      <w:r w:rsidR="00930FB0">
        <w:t>(net achter het net)</w:t>
      </w:r>
    </w:p>
    <w:p w14:paraId="701530C6" w14:textId="21279E36" w:rsidR="003B1F5A" w:rsidRDefault="003B1F5A" w:rsidP="000404A3">
      <w:pPr>
        <w:pStyle w:val="Geenafstand"/>
        <w:numPr>
          <w:ilvl w:val="0"/>
          <w:numId w:val="24"/>
        </w:numPr>
      </w:pPr>
      <w:r>
        <w:t xml:space="preserve">N 5 X wisselen </w:t>
      </w:r>
    </w:p>
    <w:p w14:paraId="77FD04C0" w14:textId="50810BFE" w:rsidR="003B1F5A" w:rsidRDefault="003B1F5A" w:rsidP="003B1F5A">
      <w:pPr>
        <w:pStyle w:val="Geenafstand"/>
        <w:numPr>
          <w:ilvl w:val="0"/>
          <w:numId w:val="24"/>
        </w:numPr>
      </w:pPr>
      <w:r>
        <w:t>Wie scoort de meeste punten? (In hoepel = punt)</w:t>
      </w:r>
    </w:p>
    <w:p w14:paraId="01B5FA0D" w14:textId="3D4671FB" w:rsidR="00930FB0" w:rsidRDefault="00930FB0" w:rsidP="00930FB0">
      <w:pPr>
        <w:pStyle w:val="Geenafstand"/>
      </w:pPr>
    </w:p>
    <w:p w14:paraId="528F78EF" w14:textId="1C4D4EFC" w:rsidR="00930FB0" w:rsidRPr="00E50AB6" w:rsidRDefault="00930FB0" w:rsidP="00930FB0">
      <w:pPr>
        <w:pStyle w:val="Geenafstand"/>
        <w:rPr>
          <w:b/>
          <w:bCs/>
        </w:rPr>
      </w:pPr>
      <w:r w:rsidRPr="00E50AB6">
        <w:rPr>
          <w:b/>
          <w:bCs/>
        </w:rPr>
        <w:t>Oef. 5</w:t>
      </w:r>
    </w:p>
    <w:p w14:paraId="5CDBEC0B" w14:textId="2B43AF58" w:rsidR="00930FB0" w:rsidRDefault="00FF4B22" w:rsidP="00E50AB6">
      <w:pPr>
        <w:pStyle w:val="Geenafstand"/>
        <w:numPr>
          <w:ilvl w:val="0"/>
          <w:numId w:val="26"/>
        </w:numPr>
      </w:pPr>
      <w:r>
        <w:t xml:space="preserve">Idem oef. 3 maar met een backhand </w:t>
      </w:r>
      <w:r w:rsidR="00E50AB6">
        <w:t>dropshot</w:t>
      </w:r>
    </w:p>
    <w:p w14:paraId="3765D6DB" w14:textId="4D2788D4" w:rsidR="00653662" w:rsidRDefault="00653662" w:rsidP="00B70B23">
      <w:pPr>
        <w:pStyle w:val="Geenafstand"/>
      </w:pPr>
    </w:p>
    <w:p w14:paraId="58F06EDE" w14:textId="2EBA1187" w:rsidR="00653662" w:rsidRPr="0016299E" w:rsidRDefault="00653662" w:rsidP="00653662">
      <w:pPr>
        <w:pStyle w:val="Geenafstand"/>
        <w:rPr>
          <w:b/>
          <w:bCs/>
          <w:color w:val="FF0000"/>
        </w:rPr>
      </w:pPr>
      <w:r w:rsidRPr="0016299E">
        <w:rPr>
          <w:b/>
          <w:bCs/>
          <w:color w:val="FF0000"/>
        </w:rPr>
        <w:t>Wedstrijdje (</w:t>
      </w:r>
      <w:r w:rsidR="00F92A32">
        <w:rPr>
          <w:b/>
          <w:bCs/>
          <w:color w:val="FF0000"/>
        </w:rPr>
        <w:t>5</w:t>
      </w:r>
      <w:r w:rsidRPr="0016299E">
        <w:rPr>
          <w:b/>
          <w:bCs/>
          <w:color w:val="FF0000"/>
        </w:rPr>
        <w:t xml:space="preserve"> min)</w:t>
      </w:r>
    </w:p>
    <w:p w14:paraId="1ADA164A" w14:textId="77777777" w:rsidR="00653662" w:rsidRDefault="00653662" w:rsidP="00653662">
      <w:pPr>
        <w:pStyle w:val="Geenafstand"/>
      </w:pPr>
    </w:p>
    <w:p w14:paraId="7B55E23D" w14:textId="77777777" w:rsidR="00CE35CA" w:rsidRDefault="00653662" w:rsidP="008F5877">
      <w:pPr>
        <w:pStyle w:val="Geenafstand"/>
        <w:rPr>
          <w:color w:val="FF0000"/>
        </w:rPr>
      </w:pPr>
      <w:r w:rsidRPr="00AF0522">
        <w:rPr>
          <w:b/>
          <w:bCs/>
          <w:color w:val="FF0000"/>
        </w:rPr>
        <w:t>Omkleden: (5 min)</w:t>
      </w:r>
    </w:p>
    <w:p w14:paraId="24CD73AB" w14:textId="34B41351" w:rsidR="00120D90" w:rsidRPr="00CE35CA" w:rsidRDefault="00120D90" w:rsidP="008F5877">
      <w:pPr>
        <w:pStyle w:val="Geenafstand"/>
        <w:rPr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7442BD7C" w14:textId="77777777" w:rsidR="00617995" w:rsidRDefault="00617995" w:rsidP="00617995">
      <w:pPr>
        <w:pStyle w:val="Geenafstand"/>
      </w:pPr>
    </w:p>
    <w:p w14:paraId="1B7557E5" w14:textId="77777777" w:rsidR="009F116E" w:rsidRPr="009F116E" w:rsidRDefault="009F116E" w:rsidP="009F116E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9F116E">
        <w:rPr>
          <w:rFonts w:eastAsia="Times New Roman" w:cstheme="minorHAnsi"/>
          <w:b/>
          <w:bCs/>
          <w:color w:val="0070C0"/>
          <w:lang w:eastAsia="nl-BE"/>
        </w:rPr>
        <w:t>De lob (forehand of backhand)</w:t>
      </w:r>
    </w:p>
    <w:p w14:paraId="7FB9A2A9" w14:textId="24EC49C5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Doel van de slag: de shuttle met een onderhandse slag hoog en diep in het achterveld slaan, om de tegenstander zo ver mogelijk achter in het veld te krijgen.</w:t>
      </w:r>
    </w:p>
    <w:p w14:paraId="0FA22FA0" w14:textId="6D063863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We gaan uit hier van een rechtshandige speler, voor linkshandigen geldt dat het net andersom is.</w:t>
      </w:r>
    </w:p>
    <w:p w14:paraId="5C09B4E9" w14:textId="70AE87C5" w:rsidR="009F116E" w:rsidRPr="009F116E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color w:val="0070C0"/>
          <w:lang w:eastAsia="nl-BE"/>
        </w:rPr>
      </w:pPr>
      <w:r w:rsidRPr="009F116E">
        <w:rPr>
          <w:rFonts w:eastAsia="Times New Roman" w:cstheme="minorHAnsi"/>
          <w:b/>
          <w:bCs/>
          <w:color w:val="0070C0"/>
          <w:lang w:eastAsia="nl-BE"/>
        </w:rPr>
        <w:t>Lob forehand</w:t>
      </w:r>
    </w:p>
    <w:p w14:paraId="7B6E39CA" w14:textId="2C195EAA" w:rsidR="009F116E" w:rsidRPr="009F116E" w:rsidRDefault="0093509B" w:rsidP="009F116E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7C68DB">
        <w:rPr>
          <w:rFonts w:eastAsia="Times New Roman" w:cstheme="minorHAnsi"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38C45349" wp14:editId="24EC31AB">
            <wp:simplePos x="0" y="0"/>
            <wp:positionH relativeFrom="column">
              <wp:posOffset>3448685</wp:posOffset>
            </wp:positionH>
            <wp:positionV relativeFrom="paragraph">
              <wp:posOffset>180975</wp:posOffset>
            </wp:positionV>
            <wp:extent cx="2383697" cy="12668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97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6E" w:rsidRPr="009F116E">
        <w:rPr>
          <w:rFonts w:eastAsia="Times New Roman" w:cstheme="minorHAnsi"/>
          <w:b/>
          <w:bCs/>
          <w:lang w:eastAsia="nl-BE"/>
        </w:rPr>
        <w:t>Technische aanwijzingen</w:t>
      </w:r>
      <w:r w:rsidR="009F116E">
        <w:rPr>
          <w:rFonts w:eastAsia="Times New Roman" w:cstheme="minorHAnsi"/>
          <w:b/>
          <w:bCs/>
          <w:lang w:eastAsia="nl-BE"/>
        </w:rPr>
        <w:t>:</w:t>
      </w:r>
    </w:p>
    <w:p w14:paraId="4EABF0D8" w14:textId="1CCBFF66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Plaats je goed achter de shuttle.</w:t>
      </w:r>
    </w:p>
    <w:p w14:paraId="35436F0D" w14:textId="6ACA1157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Voetenstand rechts voor / links achter;</w:t>
      </w:r>
    </w:p>
    <w:p w14:paraId="770824BB" w14:textId="0B64508C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Zwaai het racket van achter laag naar voren hoog door.</w:t>
      </w:r>
    </w:p>
    <w:p w14:paraId="0E760010" w14:textId="60B03B46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Wijs de shuttle met je racket na.</w:t>
      </w:r>
    </w:p>
    <w:p w14:paraId="5FED2F77" w14:textId="409F8C0E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Het raakpunt zo hoog mogelijk bij de net</w:t>
      </w:r>
      <w:r w:rsidR="00366E34">
        <w:rPr>
          <w:rFonts w:eastAsia="Times New Roman" w:cstheme="minorHAnsi"/>
          <w:lang w:eastAsia="nl-BE"/>
        </w:rPr>
        <w:t>-</w:t>
      </w:r>
      <w:r w:rsidRPr="00366E34">
        <w:rPr>
          <w:rFonts w:eastAsia="Times New Roman" w:cstheme="minorHAnsi"/>
          <w:lang w:eastAsia="nl-BE"/>
        </w:rPr>
        <w:t>rand.</w:t>
      </w:r>
    </w:p>
    <w:p w14:paraId="047F2236" w14:textId="4410392A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Houd ongeveer 2 meter ruimte tussen je lichaam en het net.</w:t>
      </w:r>
    </w:p>
    <w:p w14:paraId="1C503654" w14:textId="77777777" w:rsidR="009F116E" w:rsidRPr="0093509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color w:val="0070C0"/>
          <w:lang w:eastAsia="nl-BE"/>
        </w:rPr>
      </w:pPr>
      <w:r w:rsidRPr="0093509B">
        <w:rPr>
          <w:rFonts w:eastAsia="Times New Roman" w:cstheme="minorHAnsi"/>
          <w:b/>
          <w:bCs/>
          <w:color w:val="0070C0"/>
          <w:lang w:eastAsia="nl-BE"/>
        </w:rPr>
        <w:t>Lob backhand</w:t>
      </w:r>
    </w:p>
    <w:p w14:paraId="4C40FDA5" w14:textId="25ECB1F5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Racket in de backhand-grip.</w:t>
      </w:r>
    </w:p>
    <w:p w14:paraId="744F8791" w14:textId="23BACE1A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Verder hetzelfde als de forehand lob.</w:t>
      </w:r>
    </w:p>
    <w:p w14:paraId="2A10C3B5" w14:textId="0152A36A" w:rsidR="009F116E" w:rsidRPr="00366E34" w:rsidRDefault="009F116E" w:rsidP="009F116E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366E34">
        <w:rPr>
          <w:rFonts w:eastAsia="Times New Roman" w:cstheme="minorHAnsi"/>
          <w:b/>
          <w:bCs/>
          <w:color w:val="0070C0"/>
          <w:lang w:eastAsia="nl-BE"/>
        </w:rPr>
        <w:t>De drop achter (dropshot)</w:t>
      </w:r>
    </w:p>
    <w:p w14:paraId="6030BE4F" w14:textId="743F0B2B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Doel van de slag: de shuttle met een bovenhandse slag zacht en zo kort mogelijk over het net slaan om de tegenstander</w:t>
      </w:r>
      <w:r w:rsidR="00366E34">
        <w:rPr>
          <w:rFonts w:eastAsia="Times New Roman" w:cstheme="minorHAnsi"/>
          <w:lang w:eastAsia="nl-BE"/>
        </w:rPr>
        <w:t xml:space="preserve"> </w:t>
      </w:r>
      <w:r w:rsidRPr="007C68DB">
        <w:rPr>
          <w:rFonts w:eastAsia="Times New Roman" w:cstheme="minorHAnsi"/>
          <w:lang w:eastAsia="nl-BE"/>
        </w:rPr>
        <w:t>zo ver mogelijk naar voren te krijgen.</w:t>
      </w:r>
    </w:p>
    <w:p w14:paraId="4901C872" w14:textId="43BD484B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We gaan uit hier van een rechtshandige speler, voor linkshandigen geldt dat het net andersom is.</w:t>
      </w:r>
    </w:p>
    <w:p w14:paraId="64739EE5" w14:textId="15500C77" w:rsidR="009F116E" w:rsidRPr="00366E34" w:rsidRDefault="00366E34" w:rsidP="009F116E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7C68DB">
        <w:rPr>
          <w:rFonts w:eastAsia="Times New Roman" w:cstheme="minorHAnsi"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77B3262" wp14:editId="35B50942">
            <wp:simplePos x="0" y="0"/>
            <wp:positionH relativeFrom="column">
              <wp:posOffset>3900170</wp:posOffset>
            </wp:positionH>
            <wp:positionV relativeFrom="paragraph">
              <wp:posOffset>11430</wp:posOffset>
            </wp:positionV>
            <wp:extent cx="1264374" cy="772160"/>
            <wp:effectExtent l="0" t="0" r="0" b="889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74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6E" w:rsidRPr="00366E34">
        <w:rPr>
          <w:rFonts w:eastAsia="Times New Roman" w:cstheme="minorHAnsi"/>
          <w:b/>
          <w:bCs/>
          <w:lang w:eastAsia="nl-BE"/>
        </w:rPr>
        <w:t>Technische aanwijzingen</w:t>
      </w:r>
    </w:p>
    <w:p w14:paraId="42A39D18" w14:textId="603F64C2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Uitvoering bijna gelijk aan de clear.</w:t>
      </w:r>
    </w:p>
    <w:p w14:paraId="19CE7CC2" w14:textId="47364A47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Plaats je goed achter de shuttle.</w:t>
      </w:r>
    </w:p>
    <w:p w14:paraId="2194EC8E" w14:textId="1A59352C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Voetenstand : links voor / rechts achter.</w:t>
      </w:r>
    </w:p>
    <w:p w14:paraId="6943C166" w14:textId="3720F29A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Goed indraaien en zorg dat je schouderlijn in de baan van de shuttle komt door b.v. te wijzen naar de shuttle.</w:t>
      </w:r>
    </w:p>
    <w:p w14:paraId="675F60A3" w14:textId="7C7AD99E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Strek de slagarm van gebogen achter de rug tot gestrekt boven de rechterschouder, zwaai hard door en kort voor het moment van raken remmen.</w:t>
      </w:r>
    </w:p>
    <w:p w14:paraId="0156D34D" w14:textId="77777777" w:rsidR="00366E34" w:rsidRDefault="009F116E" w:rsidP="009F116E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Het raakpunt ligt boven het hoofd maar als dit niet haalbaar is dan de rechterschouder</w:t>
      </w:r>
    </w:p>
    <w:p w14:paraId="4BF84BAE" w14:textId="0F4858EC" w:rsidR="009F116E" w:rsidRPr="00366E34" w:rsidRDefault="009F116E" w:rsidP="009F116E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Loop na de slag beginnend met je rechtervoet naar voren ( richting basis ), om een dreigende korte drop op te vangen.</w:t>
      </w:r>
    </w:p>
    <w:p w14:paraId="0F7C3FE9" w14:textId="24DB3202" w:rsidR="009F116E" w:rsidRPr="00366E34" w:rsidRDefault="009F116E" w:rsidP="009F116E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366E34">
        <w:rPr>
          <w:rFonts w:eastAsia="Times New Roman" w:cstheme="minorHAnsi"/>
          <w:b/>
          <w:bCs/>
          <w:color w:val="0070C0"/>
          <w:lang w:eastAsia="nl-BE"/>
        </w:rPr>
        <w:t>De drop voor (netdrop)</w:t>
      </w:r>
    </w:p>
    <w:p w14:paraId="2CAC7E20" w14:textId="5D98F8CA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Doel van de slag: de shuttle met een onderhandse slag aan het net zo dicht en zacht mogelijk achter het net te spelen, om de tegenstander zo ver mogelijk naar voren te krijgen.</w:t>
      </w:r>
    </w:p>
    <w:p w14:paraId="706F591B" w14:textId="77777777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We gaan uit hier van een rechtshandige speler, voor linkshandigen geldt dat het net andersom is.</w:t>
      </w:r>
    </w:p>
    <w:p w14:paraId="7ABA4595" w14:textId="3AFAFAA9" w:rsidR="009F116E" w:rsidRPr="00366E34" w:rsidRDefault="00366E34" w:rsidP="009F116E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7C68DB">
        <w:rPr>
          <w:rFonts w:eastAsia="Times New Roman" w:cstheme="minorHAnsi"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0CC26019" wp14:editId="41439EDA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724025" cy="910590"/>
            <wp:effectExtent l="0" t="0" r="9525" b="381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6E" w:rsidRPr="00366E34">
        <w:rPr>
          <w:rFonts w:eastAsia="Times New Roman" w:cstheme="minorHAnsi"/>
          <w:b/>
          <w:bCs/>
          <w:lang w:eastAsia="nl-BE"/>
        </w:rPr>
        <w:t>Technische aanwijzingen</w:t>
      </w:r>
    </w:p>
    <w:p w14:paraId="570C712B" w14:textId="7E1039DF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Voetenstand rechts voor / links achter.</w:t>
      </w:r>
    </w:p>
    <w:p w14:paraId="135E6B32" w14:textId="2431EBE2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Breng het racket zo hoog mogelijk bij de netrand</w:t>
      </w:r>
    </w:p>
    <w:p w14:paraId="28431836" w14:textId="2922A29C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Reik met gestrekte arm naar de shuttle.</w:t>
      </w:r>
    </w:p>
    <w:p w14:paraId="31048830" w14:textId="4228B7F4" w:rsidR="009F116E" w:rsidRPr="00366E34" w:rsidRDefault="009F116E" w:rsidP="00366E34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66E34">
        <w:rPr>
          <w:rFonts w:eastAsia="Times New Roman" w:cstheme="minorHAnsi"/>
          <w:lang w:eastAsia="nl-BE"/>
        </w:rPr>
        <w:t>Op de backhandzijde: speel met backhand grip.</w:t>
      </w:r>
    </w:p>
    <w:p w14:paraId="15E97899" w14:textId="4686CAE5" w:rsidR="009F116E" w:rsidRPr="007C68DB" w:rsidRDefault="009F116E" w:rsidP="009F116E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</w:p>
    <w:p w14:paraId="6D1AE73A" w14:textId="77777777" w:rsidR="00DA6391" w:rsidRPr="00DA6391" w:rsidRDefault="00DA6391" w:rsidP="00DA6391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DA6391">
        <w:rPr>
          <w:rFonts w:eastAsia="Times New Roman" w:cstheme="minorHAnsi"/>
          <w:b/>
          <w:bCs/>
          <w:color w:val="0070C0"/>
          <w:lang w:eastAsia="nl-BE"/>
        </w:rPr>
        <w:lastRenderedPageBreak/>
        <w:t>De backhand dropshot</w:t>
      </w:r>
    </w:p>
    <w:p w14:paraId="3C257F20" w14:textId="0B4A1330" w:rsidR="00DA6391" w:rsidRPr="007C68DB" w:rsidRDefault="006B7D2A" w:rsidP="00DA6391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5CD946F0" wp14:editId="2CB621BD">
            <wp:simplePos x="0" y="0"/>
            <wp:positionH relativeFrom="column">
              <wp:posOffset>4585970</wp:posOffset>
            </wp:positionH>
            <wp:positionV relativeFrom="paragraph">
              <wp:posOffset>251459</wp:posOffset>
            </wp:positionV>
            <wp:extent cx="1212267" cy="709295"/>
            <wp:effectExtent l="0" t="0" r="6985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04" cy="7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91" w:rsidRPr="007C68DB">
        <w:rPr>
          <w:rFonts w:eastAsia="Times New Roman" w:cstheme="minorHAnsi"/>
          <w:lang w:eastAsia="nl-BE"/>
        </w:rPr>
        <w:t>Doel van de slag: de shuttle zacht en zo kort mogelijk over het net slaan met een bovenhandse backhandslag.</w:t>
      </w:r>
    </w:p>
    <w:p w14:paraId="058ACD90" w14:textId="57F5C0B3" w:rsidR="00DA6391" w:rsidRPr="00DA6391" w:rsidRDefault="00DA6391" w:rsidP="00DA6391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DA6391">
        <w:rPr>
          <w:rFonts w:eastAsia="Times New Roman" w:cstheme="minorHAnsi"/>
          <w:b/>
          <w:bCs/>
          <w:lang w:eastAsia="nl-BE"/>
        </w:rPr>
        <w:t>Technische aanwijzingen</w:t>
      </w:r>
    </w:p>
    <w:p w14:paraId="38FCC61C" w14:textId="25F66ADB" w:rsidR="00DA6391" w:rsidRPr="00DA6391" w:rsidRDefault="00DA6391" w:rsidP="00DA6391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DA6391">
        <w:rPr>
          <w:rFonts w:eastAsia="Times New Roman" w:cstheme="minorHAnsi"/>
          <w:lang w:eastAsia="nl-BE"/>
        </w:rPr>
        <w:t>Voetenstand rechts voor / links achter.</w:t>
      </w:r>
    </w:p>
    <w:p w14:paraId="5448EDDF" w14:textId="108F8834" w:rsidR="00DA6391" w:rsidRPr="00DA6391" w:rsidRDefault="00DA6391" w:rsidP="00DA6391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DA6391">
        <w:rPr>
          <w:rFonts w:eastAsia="Times New Roman" w:cstheme="minorHAnsi"/>
          <w:lang w:eastAsia="nl-BE"/>
        </w:rPr>
        <w:t>Rug is naar het net gekeerd.</w:t>
      </w:r>
    </w:p>
    <w:p w14:paraId="0CDA6BB7" w14:textId="55111471" w:rsidR="00DA6391" w:rsidRPr="00DA6391" w:rsidRDefault="00DA6391" w:rsidP="00DA6391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DA6391">
        <w:rPr>
          <w:rFonts w:eastAsia="Times New Roman" w:cstheme="minorHAnsi"/>
          <w:lang w:eastAsia="nl-BE"/>
        </w:rPr>
        <w:t>Strek slagarm van gebogen voor het lichaam met de elleboog omhoog tot gestrekt boven de rechterschouder, zwaai zacht door.</w:t>
      </w:r>
    </w:p>
    <w:p w14:paraId="1D1AB4D0" w14:textId="1070CDAF" w:rsidR="00DA6391" w:rsidRPr="006B7D2A" w:rsidRDefault="00DA6391" w:rsidP="006B7D2A">
      <w:pPr>
        <w:pStyle w:val="Lijstalinea"/>
        <w:numPr>
          <w:ilvl w:val="0"/>
          <w:numId w:val="18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DA6391">
        <w:rPr>
          <w:rFonts w:eastAsia="Times New Roman" w:cstheme="minorHAnsi"/>
          <w:lang w:eastAsia="nl-BE"/>
        </w:rPr>
        <w:t>Raakpunt boven de rechterschouder (alleen het racket zwiept nog door).</w:t>
      </w:r>
    </w:p>
    <w:p w14:paraId="2497565F" w14:textId="47C224CD" w:rsidR="00DA6391" w:rsidRPr="00DA6391" w:rsidRDefault="00DA6391" w:rsidP="00DA6391">
      <w:pPr>
        <w:pStyle w:val="Lijstalinea"/>
        <w:numPr>
          <w:ilvl w:val="0"/>
          <w:numId w:val="22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DA6391">
        <w:rPr>
          <w:rFonts w:eastAsia="Times New Roman" w:cstheme="minorHAnsi"/>
          <w:lang w:eastAsia="nl-BE"/>
        </w:rPr>
        <w:t>Keer terug naar de basis.</w:t>
      </w: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269F23BE" w:rsidR="00E85E96" w:rsidRDefault="00E85E96" w:rsidP="0038411C">
      <w:pPr>
        <w:pStyle w:val="Geenafstand"/>
      </w:pPr>
    </w:p>
    <w:p w14:paraId="02E7D15B" w14:textId="1BD100C1" w:rsidR="002C7AE2" w:rsidRDefault="002C7AE2" w:rsidP="002C7AE2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422AE6DF" w14:textId="77777777" w:rsidR="002C7AE2" w:rsidRDefault="002C7AE2" w:rsidP="0038411C">
      <w:pPr>
        <w:pStyle w:val="Geenafstand"/>
      </w:pPr>
    </w:p>
    <w:p w14:paraId="00536153" w14:textId="349B1265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3C1D6FFA" w14:textId="77777777" w:rsidR="00532B72" w:rsidRDefault="00532B72" w:rsidP="006C4A56">
      <w:pPr>
        <w:pStyle w:val="Geenafstand"/>
      </w:pPr>
    </w:p>
    <w:p w14:paraId="19144881" w14:textId="77777777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fairplay, teamspirit, verantwoord gedrag en gaan positief om met winst en verlies.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5CBB09B-2DBD-4E30-971F-445DC17E8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B21BCD-7207-4A96-A45E-40FA85627CE4}"/>
    <w:embedBold r:id="rId3" w:fontKey="{B454E5A4-0536-4064-A5B8-D12DAEDCEF1D}"/>
    <w:embedItalic r:id="rId4" w:fontKey="{F88487E3-50D4-4F5F-BCE5-EB90E3555BE8}"/>
    <w:embedBoldItalic r:id="rId5" w:fontKey="{A6491A12-4E62-49E9-9CE6-A2948FF2E5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4F1FE04-3D10-4698-AD5F-C2B657309B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AFAD21C-E57F-4A5E-86FB-ADA841FC9A89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F753F53-38DB-4E13-8F37-E760B2958355}"/>
    <w:embedBold r:id="rId9" w:fontKey="{33D12CCD-A950-495A-8343-B86195E2A7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21EEE5C-FD1A-4BA6-9D85-1CDF473459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249EFA9-6170-4B29-ABE7-7CBFE0C609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FA1"/>
    <w:multiLevelType w:val="hybridMultilevel"/>
    <w:tmpl w:val="BCF472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D1858"/>
    <w:multiLevelType w:val="hybridMultilevel"/>
    <w:tmpl w:val="4BCA16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E6661"/>
    <w:multiLevelType w:val="hybridMultilevel"/>
    <w:tmpl w:val="D610D2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81075"/>
    <w:multiLevelType w:val="multilevel"/>
    <w:tmpl w:val="01BE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C1FE6"/>
    <w:multiLevelType w:val="hybridMultilevel"/>
    <w:tmpl w:val="E05E28DC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76023"/>
    <w:multiLevelType w:val="hybridMultilevel"/>
    <w:tmpl w:val="C8F6F856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866A3"/>
    <w:multiLevelType w:val="hybridMultilevel"/>
    <w:tmpl w:val="B3A8C3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61F8E"/>
    <w:multiLevelType w:val="hybridMultilevel"/>
    <w:tmpl w:val="678CCBD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11885"/>
    <w:multiLevelType w:val="hybridMultilevel"/>
    <w:tmpl w:val="DD04931A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43AB1"/>
    <w:multiLevelType w:val="hybridMultilevel"/>
    <w:tmpl w:val="8FBC8E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9500E"/>
    <w:multiLevelType w:val="hybridMultilevel"/>
    <w:tmpl w:val="03F8B202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52A8E"/>
    <w:multiLevelType w:val="multilevel"/>
    <w:tmpl w:val="A51E1A7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DA7CE2"/>
    <w:multiLevelType w:val="hybridMultilevel"/>
    <w:tmpl w:val="9BDCB058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31D60"/>
    <w:multiLevelType w:val="hybridMultilevel"/>
    <w:tmpl w:val="2A42A694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66DCE"/>
    <w:multiLevelType w:val="hybridMultilevel"/>
    <w:tmpl w:val="9D007DC4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D56FB"/>
    <w:multiLevelType w:val="hybridMultilevel"/>
    <w:tmpl w:val="5F28DF18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2"/>
  </w:num>
  <w:num w:numId="5">
    <w:abstractNumId w:val="15"/>
  </w:num>
  <w:num w:numId="6">
    <w:abstractNumId w:val="21"/>
  </w:num>
  <w:num w:numId="7">
    <w:abstractNumId w:val="5"/>
  </w:num>
  <w:num w:numId="8">
    <w:abstractNumId w:val="4"/>
  </w:num>
  <w:num w:numId="9">
    <w:abstractNumId w:val="25"/>
  </w:num>
  <w:num w:numId="10">
    <w:abstractNumId w:val="6"/>
  </w:num>
  <w:num w:numId="11">
    <w:abstractNumId w:val="19"/>
  </w:num>
  <w:num w:numId="12">
    <w:abstractNumId w:val="7"/>
  </w:num>
  <w:num w:numId="13">
    <w:abstractNumId w:val="13"/>
  </w:num>
  <w:num w:numId="14">
    <w:abstractNumId w:val="17"/>
  </w:num>
  <w:num w:numId="15">
    <w:abstractNumId w:val="2"/>
  </w:num>
  <w:num w:numId="16">
    <w:abstractNumId w:val="0"/>
  </w:num>
  <w:num w:numId="17">
    <w:abstractNumId w:val="3"/>
  </w:num>
  <w:num w:numId="18">
    <w:abstractNumId w:val="16"/>
  </w:num>
  <w:num w:numId="19">
    <w:abstractNumId w:val="9"/>
  </w:num>
  <w:num w:numId="20">
    <w:abstractNumId w:val="24"/>
  </w:num>
  <w:num w:numId="21">
    <w:abstractNumId w:val="22"/>
  </w:num>
  <w:num w:numId="22">
    <w:abstractNumId w:val="10"/>
  </w:num>
  <w:num w:numId="23">
    <w:abstractNumId w:val="14"/>
  </w:num>
  <w:num w:numId="24">
    <w:abstractNumId w:val="20"/>
  </w:num>
  <w:num w:numId="25">
    <w:abstractNumId w:val="2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C74EE"/>
    <w:rsid w:val="000F0B4B"/>
    <w:rsid w:val="00120D90"/>
    <w:rsid w:val="00145CE7"/>
    <w:rsid w:val="0016299E"/>
    <w:rsid w:val="001A15F5"/>
    <w:rsid w:val="001C4F19"/>
    <w:rsid w:val="002127B8"/>
    <w:rsid w:val="00222E36"/>
    <w:rsid w:val="0024012C"/>
    <w:rsid w:val="0024301D"/>
    <w:rsid w:val="00245036"/>
    <w:rsid w:val="00256568"/>
    <w:rsid w:val="00291DCD"/>
    <w:rsid w:val="002C7AE2"/>
    <w:rsid w:val="002D1552"/>
    <w:rsid w:val="002E246F"/>
    <w:rsid w:val="00325532"/>
    <w:rsid w:val="00334FA3"/>
    <w:rsid w:val="00366E34"/>
    <w:rsid w:val="00371C82"/>
    <w:rsid w:val="003728D6"/>
    <w:rsid w:val="00382E99"/>
    <w:rsid w:val="0038411C"/>
    <w:rsid w:val="00384C90"/>
    <w:rsid w:val="00390D8B"/>
    <w:rsid w:val="003A138E"/>
    <w:rsid w:val="003A5421"/>
    <w:rsid w:val="003B14EA"/>
    <w:rsid w:val="003B1F5A"/>
    <w:rsid w:val="003C4F7A"/>
    <w:rsid w:val="003F3A2C"/>
    <w:rsid w:val="00460F00"/>
    <w:rsid w:val="00466F3E"/>
    <w:rsid w:val="00482395"/>
    <w:rsid w:val="004A79CC"/>
    <w:rsid w:val="004B3E53"/>
    <w:rsid w:val="00532B72"/>
    <w:rsid w:val="005563E3"/>
    <w:rsid w:val="00563B8D"/>
    <w:rsid w:val="00584C2E"/>
    <w:rsid w:val="005923BC"/>
    <w:rsid w:val="005C2C6A"/>
    <w:rsid w:val="00612E90"/>
    <w:rsid w:val="00617995"/>
    <w:rsid w:val="006278A9"/>
    <w:rsid w:val="00637B99"/>
    <w:rsid w:val="00642499"/>
    <w:rsid w:val="00653662"/>
    <w:rsid w:val="00661E12"/>
    <w:rsid w:val="00680908"/>
    <w:rsid w:val="006B7D2A"/>
    <w:rsid w:val="006C4A56"/>
    <w:rsid w:val="006C717E"/>
    <w:rsid w:val="00723416"/>
    <w:rsid w:val="007279F0"/>
    <w:rsid w:val="007542C1"/>
    <w:rsid w:val="0076076D"/>
    <w:rsid w:val="00766B51"/>
    <w:rsid w:val="00784FAB"/>
    <w:rsid w:val="007A1FAC"/>
    <w:rsid w:val="007C0D2D"/>
    <w:rsid w:val="007C2B61"/>
    <w:rsid w:val="007F75B2"/>
    <w:rsid w:val="0080009A"/>
    <w:rsid w:val="008202C7"/>
    <w:rsid w:val="0082746E"/>
    <w:rsid w:val="00846B8E"/>
    <w:rsid w:val="00846C6F"/>
    <w:rsid w:val="0085346E"/>
    <w:rsid w:val="00854B37"/>
    <w:rsid w:val="00856C02"/>
    <w:rsid w:val="00872F15"/>
    <w:rsid w:val="0087766B"/>
    <w:rsid w:val="008A7D62"/>
    <w:rsid w:val="008B092B"/>
    <w:rsid w:val="008F4D7B"/>
    <w:rsid w:val="008F5877"/>
    <w:rsid w:val="009015D8"/>
    <w:rsid w:val="00922C82"/>
    <w:rsid w:val="00923D9E"/>
    <w:rsid w:val="00930FB0"/>
    <w:rsid w:val="009347C4"/>
    <w:rsid w:val="0093509B"/>
    <w:rsid w:val="00976562"/>
    <w:rsid w:val="00987187"/>
    <w:rsid w:val="0099618D"/>
    <w:rsid w:val="009A4942"/>
    <w:rsid w:val="009F116E"/>
    <w:rsid w:val="00A81B7B"/>
    <w:rsid w:val="00A81EFD"/>
    <w:rsid w:val="00AF0522"/>
    <w:rsid w:val="00AF1EB9"/>
    <w:rsid w:val="00B33429"/>
    <w:rsid w:val="00B42F70"/>
    <w:rsid w:val="00B70B23"/>
    <w:rsid w:val="00BA0C42"/>
    <w:rsid w:val="00BA456D"/>
    <w:rsid w:val="00BA7B65"/>
    <w:rsid w:val="00BB3DCC"/>
    <w:rsid w:val="00BF6AB5"/>
    <w:rsid w:val="00C06611"/>
    <w:rsid w:val="00C1421A"/>
    <w:rsid w:val="00C52CC1"/>
    <w:rsid w:val="00C53647"/>
    <w:rsid w:val="00C74C1C"/>
    <w:rsid w:val="00C916D8"/>
    <w:rsid w:val="00CE35CA"/>
    <w:rsid w:val="00D10F47"/>
    <w:rsid w:val="00D249B0"/>
    <w:rsid w:val="00D4298F"/>
    <w:rsid w:val="00D832C0"/>
    <w:rsid w:val="00DA6391"/>
    <w:rsid w:val="00DE2D77"/>
    <w:rsid w:val="00DE46B1"/>
    <w:rsid w:val="00E43402"/>
    <w:rsid w:val="00E50AB6"/>
    <w:rsid w:val="00E85E96"/>
    <w:rsid w:val="00F64F43"/>
    <w:rsid w:val="00F665AE"/>
    <w:rsid w:val="00F81501"/>
    <w:rsid w:val="00F92A32"/>
    <w:rsid w:val="00FA29BC"/>
    <w:rsid w:val="00FD5C17"/>
    <w:rsid w:val="00FF30F0"/>
    <w:rsid w:val="00FF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0E9BE0BD-47BE-4F59-BC92-2779646B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53662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653662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28</TotalTime>
  <Pages>3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Links>
    <vt:vector size="18" baseType="variant">
      <vt:variant>
        <vt:i4>8060953</vt:i4>
      </vt:variant>
      <vt:variant>
        <vt:i4>6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de_clear</vt:lpwstr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de_low-backhand_service</vt:lpwstr>
      </vt:variant>
      <vt:variant>
        <vt:i4>5308516</vt:i4>
      </vt:variant>
      <vt:variant>
        <vt:i4>0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de_onderhandse_service_(lobservice)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Van Genechten</dc:creator>
  <cp:keywords/>
  <cp:lastModifiedBy>Kevin Van Genechten</cp:lastModifiedBy>
  <cp:revision>30</cp:revision>
  <cp:lastPrinted>2016-02-23T14:59:00Z</cp:lastPrinted>
  <dcterms:created xsi:type="dcterms:W3CDTF">2022-07-20T11:16:00Z</dcterms:created>
  <dcterms:modified xsi:type="dcterms:W3CDTF">2022-07-20T12:01:00Z</dcterms:modified>
</cp:coreProperties>
</file>