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2CBC2474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1F317BBE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382E99">
              <w:rPr>
                <w:b/>
                <w:sz w:val="20"/>
                <w:szCs w:val="24"/>
              </w:rPr>
              <w:t>B</w:t>
            </w:r>
            <w:r w:rsidR="0038411C">
              <w:rPr>
                <w:b/>
                <w:sz w:val="20"/>
                <w:szCs w:val="24"/>
              </w:rPr>
              <w:t>asketbal</w:t>
            </w:r>
            <w:r w:rsidR="00BB0BEB">
              <w:rPr>
                <w:b/>
                <w:sz w:val="20"/>
                <w:szCs w:val="24"/>
              </w:rPr>
              <w:t xml:space="preserve">: </w:t>
            </w:r>
            <w:r w:rsidR="003F3900">
              <w:rPr>
                <w:b/>
                <w:sz w:val="20"/>
                <w:szCs w:val="24"/>
              </w:rPr>
              <w:t>Lay-Up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349937E7" w:rsidR="00723416" w:rsidRDefault="008202C7" w:rsidP="00245036">
      <w:pPr>
        <w:pStyle w:val="Kop1"/>
      </w:pPr>
      <w:r>
        <w:t>Lesvoorbereiding</w:t>
      </w:r>
      <w:r w:rsidR="006156C6">
        <w:t xml:space="preserve">: Basketbal – </w:t>
      </w:r>
      <w:r w:rsidR="00BB0BEB">
        <w:t>Lay Up</w:t>
      </w:r>
      <w:r w:rsidR="00781373">
        <w:t xml:space="preserve"> (50 min)</w:t>
      </w:r>
    </w:p>
    <w:p w14:paraId="775F6BD6" w14:textId="2C740DF4" w:rsidR="0038411C" w:rsidRDefault="0038411C" w:rsidP="0038411C">
      <w:pPr>
        <w:pStyle w:val="Geenafstand"/>
      </w:pPr>
    </w:p>
    <w:p w14:paraId="4B96F04F" w14:textId="5C8B41EF" w:rsidR="00382E99" w:rsidRDefault="00964879" w:rsidP="00382E99">
      <w:pPr>
        <w:pStyle w:val="Geenafstand"/>
        <w:rPr>
          <w:b/>
          <w:bCs/>
          <w:color w:val="FF0000"/>
        </w:rPr>
      </w:pPr>
      <w:r>
        <w:rPr>
          <w:noProof/>
        </w:rPr>
        <w:object w:dxaOrig="1440" w:dyaOrig="1440" w14:anchorId="23914C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359.3pt;margin-top:6.9pt;width:86.4pt;height:56.75pt;z-index:-251655168;mso-position-horizontal-relative:text;mso-position-vertical-relative:text;mso-width-relative:page;mso-height-relative:page">
            <v:imagedata r:id="rId6" o:title=""/>
          </v:shape>
          <o:OLEObject Type="Embed" ProgID="PBrush" ShapeID="_x0000_s1032" DrawAspect="Content" ObjectID="_1718711562" r:id="rId7"/>
        </w:object>
      </w:r>
      <w:r w:rsidR="00382E99" w:rsidRPr="00854B37">
        <w:rPr>
          <w:b/>
          <w:bCs/>
          <w:color w:val="FF0000"/>
        </w:rPr>
        <w:t>Omkleden (5 min)</w:t>
      </w:r>
    </w:p>
    <w:p w14:paraId="566E16BB" w14:textId="586AE74A" w:rsidR="00855AFD" w:rsidRDefault="00855AFD" w:rsidP="00382E99">
      <w:pPr>
        <w:pStyle w:val="Geenafstand"/>
        <w:rPr>
          <w:b/>
          <w:bCs/>
          <w:color w:val="FF0000"/>
        </w:rPr>
      </w:pPr>
    </w:p>
    <w:p w14:paraId="2584D854" w14:textId="5E57A688" w:rsidR="00B51997" w:rsidRPr="00B51997" w:rsidRDefault="00855AFD" w:rsidP="00B51997">
      <w:pPr>
        <w:pStyle w:val="Geenafstand"/>
        <w:rPr>
          <w:b/>
          <w:bCs/>
          <w:color w:val="FF0000"/>
        </w:rPr>
      </w:pPr>
      <w:r w:rsidRPr="00781373">
        <w:rPr>
          <w:b/>
          <w:bCs/>
          <w:color w:val="FF0000"/>
        </w:rPr>
        <w:t xml:space="preserve">Opwarming: </w:t>
      </w:r>
      <w:r w:rsidR="00B51997">
        <w:rPr>
          <w:b/>
          <w:bCs/>
          <w:color w:val="FF0000"/>
        </w:rPr>
        <w:t>overloopspel (10 min)</w:t>
      </w:r>
    </w:p>
    <w:p w14:paraId="65E6D478" w14:textId="35BADBB3" w:rsidR="00B51997" w:rsidRPr="00B51997" w:rsidRDefault="00B51997" w:rsidP="00B51997">
      <w:pPr>
        <w:pStyle w:val="Geenafstand"/>
        <w:rPr>
          <w:b/>
          <w:bCs/>
          <w:color w:val="0070C0"/>
        </w:rPr>
      </w:pPr>
      <w:r w:rsidRPr="00B51997">
        <w:rPr>
          <w:b/>
          <w:bCs/>
        </w:rPr>
        <w:t xml:space="preserve">Spelvorm </w:t>
      </w:r>
      <w:r w:rsidRPr="00B51997">
        <w:rPr>
          <w:b/>
          <w:bCs/>
        </w:rPr>
        <w:t xml:space="preserve">- </w:t>
      </w:r>
      <w:r>
        <w:t xml:space="preserve">1 tikker staat in het midden. Op signaal lopen de leerlingen al </w:t>
      </w:r>
      <w:r w:rsidR="00964879">
        <w:br/>
      </w:r>
      <w:r>
        <w:t>dribbelend over. Als de tikker de bal kan afnemen dan wordt je medetikker.</w:t>
      </w:r>
      <w:r w:rsidR="00964879" w:rsidRPr="00964879">
        <w:t xml:space="preserve"> </w:t>
      </w:r>
    </w:p>
    <w:p w14:paraId="6F7037BA" w14:textId="622099D7" w:rsidR="00AC632E" w:rsidRDefault="00AC632E" w:rsidP="00382E99">
      <w:pPr>
        <w:pStyle w:val="Geenafstand"/>
        <w:rPr>
          <w:b/>
          <w:bCs/>
          <w:color w:val="FF0000"/>
        </w:rPr>
      </w:pPr>
    </w:p>
    <w:p w14:paraId="49F7A4D8" w14:textId="17BAC4B2" w:rsidR="007849F6" w:rsidRPr="00DA22EA" w:rsidRDefault="00A60A8F" w:rsidP="007849F6">
      <w:pPr>
        <w:pStyle w:val="Geenafstand"/>
        <w:rPr>
          <w:b/>
          <w:bCs/>
          <w:color w:val="FF0000"/>
        </w:rPr>
      </w:pPr>
      <w:r>
        <w:rPr>
          <w:noProof/>
        </w:rPr>
        <w:object w:dxaOrig="1440" w:dyaOrig="1440" w14:anchorId="200BC94A">
          <v:shape id="_x0000_s1033" type="#_x0000_t75" style="position:absolute;margin-left:376.65pt;margin-top:10.8pt;width:36.75pt;height:57.6pt;z-index:-251653120;mso-position-horizontal-relative:text;mso-position-vertical-relative:text;mso-width-relative:page;mso-height-relative:page">
            <v:imagedata r:id="rId8" o:title=""/>
          </v:shape>
          <o:OLEObject Type="Embed" ProgID="PBrush" ShapeID="_x0000_s1033" DrawAspect="Content" ObjectID="_1718711561" r:id="rId9"/>
        </w:object>
      </w:r>
      <w:r w:rsidR="007849F6" w:rsidRPr="00DA22EA">
        <w:rPr>
          <w:b/>
          <w:bCs/>
          <w:color w:val="FF0000"/>
        </w:rPr>
        <w:t xml:space="preserve">Kern: </w:t>
      </w:r>
      <w:r w:rsidR="00DA22EA" w:rsidRPr="00DA22EA">
        <w:rPr>
          <w:b/>
          <w:bCs/>
          <w:color w:val="FF0000"/>
        </w:rPr>
        <w:t>Lay Up (</w:t>
      </w:r>
      <w:r w:rsidR="007849F6" w:rsidRPr="00DA22EA">
        <w:rPr>
          <w:b/>
          <w:bCs/>
          <w:color w:val="FF0000"/>
        </w:rPr>
        <w:t>25 min</w:t>
      </w:r>
      <w:r w:rsidR="00DA22EA" w:rsidRPr="00DA22EA">
        <w:rPr>
          <w:b/>
          <w:bCs/>
          <w:color w:val="FF0000"/>
        </w:rPr>
        <w:t>)</w:t>
      </w:r>
    </w:p>
    <w:p w14:paraId="3C7BC245" w14:textId="77777777" w:rsidR="007849F6" w:rsidRDefault="007849F6" w:rsidP="007849F6">
      <w:pPr>
        <w:pStyle w:val="Geenafstand"/>
      </w:pPr>
    </w:p>
    <w:p w14:paraId="72D895B3" w14:textId="59B95654" w:rsidR="007849F6" w:rsidRPr="00DA22EA" w:rsidRDefault="007849F6" w:rsidP="007849F6">
      <w:pPr>
        <w:pStyle w:val="Geenafstand"/>
        <w:rPr>
          <w:b/>
          <w:bCs/>
        </w:rPr>
      </w:pPr>
      <w:r w:rsidRPr="00DA22EA">
        <w:rPr>
          <w:b/>
          <w:bCs/>
        </w:rPr>
        <w:t>Oefenvorm 1– Lay-up vanuit stand</w:t>
      </w:r>
    </w:p>
    <w:p w14:paraId="79F3DC8D" w14:textId="77777777" w:rsidR="007849F6" w:rsidRDefault="007849F6" w:rsidP="007849F6">
      <w:pPr>
        <w:pStyle w:val="Geenafstand"/>
      </w:pPr>
      <w:r>
        <w:t>Lln plaatsen zich aan de kegel.</w:t>
      </w:r>
    </w:p>
    <w:p w14:paraId="1B60F60D" w14:textId="77777777" w:rsidR="007849F6" w:rsidRDefault="007849F6" w:rsidP="007849F6">
      <w:pPr>
        <w:pStyle w:val="Geenafstand"/>
      </w:pPr>
      <w:r>
        <w:t>1 dribbel RH gelijktijdig met stap linker voet – 2 passen - sprong en scoren via bord</w:t>
      </w:r>
    </w:p>
    <w:p w14:paraId="71CC08B1" w14:textId="7E764C3A" w:rsidR="007849F6" w:rsidRPr="00EE478D" w:rsidRDefault="005F1E32" w:rsidP="007849F6">
      <w:pPr>
        <w:pStyle w:val="Geenafstand"/>
        <w:rPr>
          <w:b/>
          <w:bCs/>
          <w:color w:val="0070C0"/>
        </w:rPr>
      </w:pPr>
      <w:r>
        <w:rPr>
          <w:noProof/>
        </w:rPr>
        <w:object w:dxaOrig="1440" w:dyaOrig="1440" w14:anchorId="504F21A4">
          <v:shape id="_x0000_s1034" type="#_x0000_t75" style="position:absolute;margin-left:253.65pt;margin-top:2.5pt;width:42.6pt;height:61.4pt;z-index:-251651072;mso-position-horizontal-relative:text;mso-position-vertical-relative:text;mso-width-relative:page;mso-height-relative:page">
            <v:imagedata r:id="rId10" o:title=""/>
          </v:shape>
          <o:OLEObject Type="Embed" ProgID="PBrush" ShapeID="_x0000_s1034" DrawAspect="Content" ObjectID="_1718711560" r:id="rId11"/>
        </w:object>
      </w:r>
    </w:p>
    <w:p w14:paraId="3B766271" w14:textId="78B2CD2E" w:rsidR="007849F6" w:rsidRPr="009558DD" w:rsidRDefault="007849F6" w:rsidP="007849F6">
      <w:pPr>
        <w:pStyle w:val="Geenafstand"/>
        <w:rPr>
          <w:b/>
          <w:bCs/>
        </w:rPr>
      </w:pPr>
      <w:r w:rsidRPr="009558DD">
        <w:rPr>
          <w:b/>
          <w:bCs/>
        </w:rPr>
        <w:t>Oefenvorm 2– lay-up vanuit dribbel</w:t>
      </w:r>
    </w:p>
    <w:p w14:paraId="47AB5182" w14:textId="3B5978C0" w:rsidR="007849F6" w:rsidRDefault="007849F6" w:rsidP="007849F6">
      <w:pPr>
        <w:pStyle w:val="Geenafstand"/>
      </w:pPr>
      <w:r>
        <w:t xml:space="preserve">Idem maar ll komt van verder </w:t>
      </w:r>
      <w:r w:rsidR="00DA22EA">
        <w:t>aan gedribbeld</w:t>
      </w:r>
      <w:r>
        <w:t>.</w:t>
      </w:r>
    </w:p>
    <w:p w14:paraId="1262B482" w14:textId="77777777" w:rsidR="007849F6" w:rsidRDefault="007849F6" w:rsidP="007849F6">
      <w:pPr>
        <w:pStyle w:val="Geenafstand"/>
      </w:pPr>
    </w:p>
    <w:p w14:paraId="6FB38F41" w14:textId="77777777" w:rsidR="007849F6" w:rsidRPr="009558DD" w:rsidRDefault="007849F6" w:rsidP="007849F6">
      <w:pPr>
        <w:pStyle w:val="Geenafstand"/>
        <w:rPr>
          <w:b/>
          <w:bCs/>
        </w:rPr>
      </w:pPr>
      <w:r w:rsidRPr="009558DD">
        <w:rPr>
          <w:b/>
          <w:bCs/>
        </w:rPr>
        <w:t>Oefenvorm 3– lay-up na aanname pas</w:t>
      </w:r>
    </w:p>
    <w:p w14:paraId="568B9B03" w14:textId="77777777" w:rsidR="007849F6" w:rsidRDefault="007849F6" w:rsidP="007849F6">
      <w:pPr>
        <w:pStyle w:val="Geenafstand"/>
        <w:rPr>
          <w:b/>
          <w:bCs/>
        </w:rPr>
      </w:pPr>
    </w:p>
    <w:p w14:paraId="11F14FCB" w14:textId="1FED1907" w:rsidR="007849F6" w:rsidRDefault="006B3B92" w:rsidP="007849F6">
      <w:pPr>
        <w:pStyle w:val="Geenafstand"/>
        <w:rPr>
          <w:b/>
          <w:bCs/>
        </w:rPr>
      </w:pPr>
      <w:r>
        <w:object w:dxaOrig="3915" w:dyaOrig="3960" w14:anchorId="484526C4">
          <v:shape id="_x0000_i1088" type="#_x0000_t75" style="width:2in;height:145.25pt" o:ole="">
            <v:imagedata r:id="rId12" o:title=""/>
          </v:shape>
          <o:OLEObject Type="Embed" ProgID="PBrush" ShapeID="_x0000_i1088" DrawAspect="Content" ObjectID="_1718711558" r:id="rId13"/>
        </w:object>
      </w:r>
    </w:p>
    <w:p w14:paraId="4F2518B2" w14:textId="65A9E301" w:rsidR="007849F6" w:rsidRDefault="004F0AEB" w:rsidP="007849F6">
      <w:pPr>
        <w:pStyle w:val="Geenafstand"/>
        <w:rPr>
          <w:b/>
          <w:bCs/>
        </w:rPr>
      </w:pPr>
      <w:r>
        <w:rPr>
          <w:noProof/>
        </w:rPr>
        <w:object w:dxaOrig="1440" w:dyaOrig="1440" w14:anchorId="42724E1B">
          <v:shape id="_x0000_s1035" type="#_x0000_t75" style="position:absolute;margin-left:371.7pt;margin-top:1.7pt;width:82pt;height:110.8pt;z-index:-251649024;mso-position-horizontal-relative:text;mso-position-vertical-relative:text;mso-width-relative:page;mso-height-relative:page">
            <v:imagedata r:id="rId14" o:title=""/>
          </v:shape>
          <o:OLEObject Type="Embed" ProgID="PBrush" ShapeID="_x0000_s1035" DrawAspect="Content" ObjectID="_1718711559" r:id="rId15"/>
        </w:object>
      </w:r>
    </w:p>
    <w:p w14:paraId="5D315461" w14:textId="6FD9B6E2" w:rsidR="007849F6" w:rsidRPr="009558DD" w:rsidRDefault="009558DD" w:rsidP="007849F6">
      <w:pPr>
        <w:pStyle w:val="Geenafstand"/>
        <w:rPr>
          <w:b/>
          <w:bCs/>
          <w:color w:val="FF0000"/>
        </w:rPr>
      </w:pPr>
      <w:r w:rsidRPr="009558DD">
        <w:rPr>
          <w:b/>
          <w:bCs/>
          <w:color w:val="FF0000"/>
        </w:rPr>
        <w:t>Slot</w:t>
      </w:r>
      <w:r w:rsidR="007849F6" w:rsidRPr="009558DD">
        <w:rPr>
          <w:b/>
          <w:bCs/>
          <w:color w:val="FF0000"/>
        </w:rPr>
        <w:t>: wedstrijdje</w:t>
      </w:r>
      <w:r w:rsidR="005400B7">
        <w:rPr>
          <w:b/>
          <w:bCs/>
          <w:color w:val="FF0000"/>
        </w:rPr>
        <w:t xml:space="preserve"> 5-5</w:t>
      </w:r>
      <w:r w:rsidR="007849F6" w:rsidRPr="009558DD">
        <w:rPr>
          <w:b/>
          <w:bCs/>
          <w:color w:val="FF0000"/>
        </w:rPr>
        <w:t xml:space="preserve"> (10 min )</w:t>
      </w:r>
    </w:p>
    <w:p w14:paraId="2CAFB5F0" w14:textId="208CF29A" w:rsidR="00BC16E1" w:rsidRDefault="00BC16E1" w:rsidP="007849F6">
      <w:pPr>
        <w:pStyle w:val="Geenafstand"/>
      </w:pPr>
      <w:r>
        <w:t>Korte uitleg van de spelregels</w:t>
      </w:r>
      <w:r w:rsidR="005400B7">
        <w:t xml:space="preserve"> door leerkracht</w:t>
      </w:r>
    </w:p>
    <w:p w14:paraId="4D1A3FEB" w14:textId="56E34FCE" w:rsidR="00BC16E1" w:rsidRDefault="00BC16E1" w:rsidP="007849F6">
      <w:pPr>
        <w:pStyle w:val="Geenafstand"/>
      </w:pPr>
      <w:r>
        <w:t>1 ll is de scheidsrechter die de</w:t>
      </w:r>
      <w:r w:rsidR="005400B7">
        <w:t xml:space="preserve"> uitgelegde spelregels toepast. </w:t>
      </w:r>
      <w:r>
        <w:t>(regelmatig wisselen)</w:t>
      </w:r>
    </w:p>
    <w:p w14:paraId="4C33A53B" w14:textId="3369855A" w:rsidR="007849F6" w:rsidRDefault="007849F6" w:rsidP="007849F6">
      <w:pPr>
        <w:pStyle w:val="Geenafstand"/>
      </w:pPr>
      <w:r>
        <w:t>Als je kan scoren met een Lay-up = dubbele punten</w:t>
      </w:r>
    </w:p>
    <w:p w14:paraId="7456B753" w14:textId="78E78A19" w:rsidR="007849F6" w:rsidRDefault="007849F6" w:rsidP="007849F6">
      <w:pPr>
        <w:pStyle w:val="Geenafstand"/>
        <w:rPr>
          <w:b/>
          <w:bCs/>
        </w:rPr>
      </w:pPr>
    </w:p>
    <w:p w14:paraId="3DC3E4C3" w14:textId="77777777" w:rsidR="007849F6" w:rsidRPr="005400B7" w:rsidRDefault="007849F6" w:rsidP="007849F6">
      <w:pPr>
        <w:pStyle w:val="Geenafstand"/>
        <w:rPr>
          <w:b/>
          <w:bCs/>
          <w:color w:val="FF0000"/>
        </w:rPr>
      </w:pPr>
      <w:r w:rsidRPr="005400B7">
        <w:rPr>
          <w:b/>
          <w:bCs/>
          <w:color w:val="FF0000"/>
        </w:rPr>
        <w:t>Omkleden (5 min)</w:t>
      </w:r>
    </w:p>
    <w:p w14:paraId="7F01456A" w14:textId="11BF5EAB" w:rsidR="006F37D8" w:rsidRDefault="006F37D8" w:rsidP="00382E99">
      <w:pPr>
        <w:pStyle w:val="Geenafstand"/>
        <w:rPr>
          <w:b/>
          <w:bCs/>
          <w:color w:val="FF0000"/>
        </w:rPr>
      </w:pPr>
    </w:p>
    <w:p w14:paraId="759F93E5" w14:textId="05F9A6DD" w:rsidR="006F37D8" w:rsidRDefault="006F37D8" w:rsidP="00382E99">
      <w:pPr>
        <w:pStyle w:val="Geenafstand"/>
        <w:rPr>
          <w:b/>
          <w:bCs/>
          <w:color w:val="FF0000"/>
        </w:rPr>
      </w:pPr>
    </w:p>
    <w:p w14:paraId="55832AB3" w14:textId="6EAFE0FD" w:rsidR="006F37D8" w:rsidRDefault="006F37D8" w:rsidP="00382E99">
      <w:pPr>
        <w:pStyle w:val="Geenafstand"/>
        <w:rPr>
          <w:b/>
          <w:bCs/>
          <w:color w:val="FF0000"/>
        </w:rPr>
      </w:pPr>
    </w:p>
    <w:p w14:paraId="7BA15F06" w14:textId="5BA14EFB" w:rsidR="00420CF6" w:rsidRDefault="00420CF6" w:rsidP="00382E99">
      <w:pPr>
        <w:pStyle w:val="Geenafstand"/>
        <w:rPr>
          <w:b/>
          <w:bCs/>
          <w:color w:val="FF0000"/>
        </w:rPr>
      </w:pPr>
    </w:p>
    <w:p w14:paraId="565FE2E7" w14:textId="37908B17" w:rsidR="009558DD" w:rsidRDefault="009558DD" w:rsidP="00382E99">
      <w:pPr>
        <w:pStyle w:val="Geenafstand"/>
        <w:rPr>
          <w:b/>
          <w:bCs/>
          <w:color w:val="FF0000"/>
        </w:rPr>
      </w:pPr>
    </w:p>
    <w:p w14:paraId="31A9F4E4" w14:textId="77777777" w:rsidR="009558DD" w:rsidRDefault="009558DD" w:rsidP="00382E99">
      <w:pPr>
        <w:pStyle w:val="Geenafstand"/>
        <w:rPr>
          <w:b/>
          <w:bCs/>
          <w:color w:val="FF0000"/>
        </w:rPr>
      </w:pPr>
    </w:p>
    <w:p w14:paraId="2DE0D804" w14:textId="4A4AA436" w:rsidR="006F37D8" w:rsidRDefault="00EF6513" w:rsidP="00382E99">
      <w:pPr>
        <w:pStyle w:val="Geenafstand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Aandachtspunten les</w:t>
      </w:r>
    </w:p>
    <w:p w14:paraId="2C8A95CB" w14:textId="77777777" w:rsidR="009558DD" w:rsidRDefault="009558DD" w:rsidP="00382E99">
      <w:pPr>
        <w:pStyle w:val="Geenafstand"/>
        <w:rPr>
          <w:b/>
          <w:bCs/>
          <w:color w:val="FF0000"/>
        </w:rPr>
      </w:pPr>
    </w:p>
    <w:p w14:paraId="0E60471D" w14:textId="77777777" w:rsidR="009558DD" w:rsidRPr="009708D6" w:rsidRDefault="009558DD" w:rsidP="009558DD">
      <w:pPr>
        <w:pStyle w:val="Geenafstand"/>
        <w:rPr>
          <w:b/>
          <w:bCs/>
        </w:rPr>
      </w:pPr>
      <w:r w:rsidRPr="009708D6">
        <w:rPr>
          <w:b/>
          <w:bCs/>
        </w:rPr>
        <w:t>Lay – up (rechtse lay-up)</w:t>
      </w:r>
    </w:p>
    <w:p w14:paraId="1E94D404" w14:textId="77777777" w:rsidR="009558DD" w:rsidRPr="009708D6" w:rsidRDefault="009558DD" w:rsidP="009558DD">
      <w:pPr>
        <w:pStyle w:val="Geenafstand"/>
        <w:numPr>
          <w:ilvl w:val="0"/>
          <w:numId w:val="8"/>
        </w:numPr>
      </w:pPr>
      <w:r w:rsidRPr="009708D6">
        <w:t>Maak na een dribbel een tweepas met de bal in beide handen. Maak de tweepas: rechts ‐ links .</w:t>
      </w:r>
    </w:p>
    <w:p w14:paraId="4E9664EF" w14:textId="77777777" w:rsidR="009558DD" w:rsidRDefault="009558DD" w:rsidP="009558DD">
      <w:pPr>
        <w:pStyle w:val="Geenafstand"/>
        <w:numPr>
          <w:ilvl w:val="0"/>
          <w:numId w:val="8"/>
        </w:numPr>
      </w:pPr>
      <w:r w:rsidRPr="009708D6">
        <w:t>Zet met het linkerbeen af en breng je rechter knie omhoog tot een hoek van ongeveer 90 graden.</w:t>
      </w:r>
    </w:p>
    <w:p w14:paraId="7AAB0999" w14:textId="77777777" w:rsidR="009558DD" w:rsidRDefault="009558DD" w:rsidP="009558DD">
      <w:pPr>
        <w:pStyle w:val="Geenafstand"/>
        <w:numPr>
          <w:ilvl w:val="0"/>
          <w:numId w:val="8"/>
        </w:numPr>
      </w:pPr>
      <w:r w:rsidRPr="009708D6">
        <w:t>Breng de bal met twee handen omhoog. Laat de bal op het hoogste punt los met alleen nog maar je rechter hand.</w:t>
      </w:r>
    </w:p>
    <w:p w14:paraId="0E9C3E8D" w14:textId="77777777" w:rsidR="009558DD" w:rsidRPr="009708D6" w:rsidRDefault="009558DD" w:rsidP="009558DD">
      <w:pPr>
        <w:pStyle w:val="Geenafstand"/>
        <w:numPr>
          <w:ilvl w:val="0"/>
          <w:numId w:val="8"/>
        </w:numPr>
      </w:pPr>
      <w:r w:rsidRPr="009708D6">
        <w:t>Scoor via het rechthoekige vlak (rechter bovenhoek hiervan) op het bord.</w:t>
      </w:r>
    </w:p>
    <w:p w14:paraId="74B831EB" w14:textId="18905791" w:rsidR="005C4027" w:rsidRPr="005C4027" w:rsidRDefault="005C4027" w:rsidP="005C4027">
      <w:pPr>
        <w:pStyle w:val="Geenafstand"/>
        <w:rPr>
          <w:b/>
          <w:bCs/>
        </w:rPr>
      </w:pPr>
    </w:p>
    <w:p w14:paraId="6A191E48" w14:textId="60ABA4BE" w:rsidR="006C6222" w:rsidRDefault="006C6222" w:rsidP="006C6222">
      <w:pPr>
        <w:pStyle w:val="Geenafstand"/>
      </w:pPr>
    </w:p>
    <w:p w14:paraId="33DBFF24" w14:textId="358DCF9C" w:rsidR="006C6222" w:rsidRDefault="006C6222" w:rsidP="006C6222">
      <w:pPr>
        <w:pStyle w:val="Geenafstand"/>
        <w:rPr>
          <w:b/>
          <w:bCs/>
          <w:color w:val="FF0000"/>
        </w:rPr>
      </w:pPr>
      <w:r w:rsidRPr="006C6222">
        <w:rPr>
          <w:b/>
          <w:bCs/>
          <w:color w:val="FF0000"/>
        </w:rPr>
        <w:t>Leerplandoelstellingen</w:t>
      </w:r>
    </w:p>
    <w:p w14:paraId="1C6267AB" w14:textId="062FD65A" w:rsidR="006C6222" w:rsidRDefault="006C6222" w:rsidP="006C6222">
      <w:pPr>
        <w:pStyle w:val="Geenafstand"/>
        <w:rPr>
          <w:b/>
          <w:bCs/>
          <w:color w:val="FF0000"/>
        </w:rPr>
      </w:pPr>
    </w:p>
    <w:p w14:paraId="20E8CE73" w14:textId="77777777" w:rsidR="00B3721F" w:rsidRPr="00F43DBA" w:rsidRDefault="00B3721F" w:rsidP="00B3721F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743EFC41" w14:textId="146F6B71" w:rsidR="006C6222" w:rsidRDefault="006C6222" w:rsidP="006C6222">
      <w:pPr>
        <w:pStyle w:val="Geenafstand"/>
        <w:rPr>
          <w:b/>
          <w:bCs/>
          <w:color w:val="FF0000"/>
        </w:rPr>
      </w:pPr>
    </w:p>
    <w:p w14:paraId="30769F0A" w14:textId="616D8280" w:rsidR="00F934AB" w:rsidRDefault="00F934AB" w:rsidP="00F934AB">
      <w:pPr>
        <w:pStyle w:val="Geenafstand"/>
      </w:pPr>
      <w:r w:rsidRPr="00775B8F">
        <w:rPr>
          <w:b/>
          <w:bCs/>
          <w:color w:val="FF0000"/>
        </w:rPr>
        <w:t>LPD 2</w:t>
      </w:r>
      <w:r w:rsidRPr="00775B8F">
        <w:rPr>
          <w:color w:val="FF0000"/>
        </w:rPr>
        <w:t xml:space="preserve"> </w:t>
      </w:r>
      <w:r>
        <w:t>De leerlingen passen, rekening houdend met hun fysieke capaciteiten, technieken en geleerde vaardigheden toe om eenvoudige, samengestelde en complexe bewegingen uit te voeren.</w:t>
      </w:r>
    </w:p>
    <w:p w14:paraId="41345FF0" w14:textId="77777777" w:rsidR="00246551" w:rsidRPr="00775B8F" w:rsidRDefault="00246551" w:rsidP="00F934AB">
      <w:pPr>
        <w:pStyle w:val="Geenafstand"/>
      </w:pPr>
    </w:p>
    <w:p w14:paraId="0E36A53B" w14:textId="77777777" w:rsidR="00246551" w:rsidRDefault="00246551" w:rsidP="00246551">
      <w:pPr>
        <w:pStyle w:val="Geenafstand"/>
      </w:pPr>
      <w:r w:rsidRPr="00775B8F">
        <w:rPr>
          <w:b/>
          <w:bCs/>
          <w:color w:val="FF0000"/>
        </w:rPr>
        <w:t>LPD 3</w:t>
      </w:r>
      <w:r w:rsidRPr="00775B8F">
        <w:rPr>
          <w:color w:val="FF0000"/>
        </w:rPr>
        <w:t xml:space="preserve"> </w:t>
      </w:r>
      <w:r>
        <w:t>De leerlingen passen principes en tactieken toe in verschillende bewegingsdomeinen met respect voor de afgesproken regels.</w:t>
      </w:r>
    </w:p>
    <w:p w14:paraId="11799A55" w14:textId="771C4A26" w:rsidR="00B3721F" w:rsidRDefault="00B3721F" w:rsidP="006C6222">
      <w:pPr>
        <w:pStyle w:val="Geenafstand"/>
        <w:rPr>
          <w:b/>
          <w:bCs/>
          <w:color w:val="FF0000"/>
        </w:rPr>
      </w:pPr>
    </w:p>
    <w:p w14:paraId="518CC279" w14:textId="4D829187" w:rsidR="001A7B4B" w:rsidRDefault="001A7B4B" w:rsidP="001A7B4B">
      <w:pPr>
        <w:pStyle w:val="Geenafstand"/>
      </w:pPr>
      <w:r w:rsidRPr="00775B8F">
        <w:rPr>
          <w:b/>
          <w:bCs/>
          <w:color w:val="FF0000"/>
        </w:rPr>
        <w:t>LPD 12</w:t>
      </w:r>
      <w:r>
        <w:t xml:space="preserve"> De leerlingen oefenen zelfstandig eenvoudige bewegingsopdrachten (individueel en in groep).</w:t>
      </w:r>
    </w:p>
    <w:p w14:paraId="2515D118" w14:textId="77777777" w:rsidR="003F3900" w:rsidRDefault="003F3900" w:rsidP="001A7B4B">
      <w:pPr>
        <w:pStyle w:val="Geenafstand"/>
      </w:pPr>
    </w:p>
    <w:p w14:paraId="47095EB1" w14:textId="77777777" w:rsidR="003F3900" w:rsidRDefault="003F3900" w:rsidP="003F3900">
      <w:pPr>
        <w:pStyle w:val="Geenafstand"/>
      </w:pPr>
      <w:r w:rsidRPr="00775B8F">
        <w:rPr>
          <w:b/>
          <w:bCs/>
          <w:color w:val="FF0000"/>
        </w:rPr>
        <w:t>LPD 16</w:t>
      </w:r>
      <w:r>
        <w:t xml:space="preserve"> De leerlingen nemen leiding en aanvaarden leiding in verschillende bewegingsdomein.</w:t>
      </w:r>
    </w:p>
    <w:p w14:paraId="10D48DBE" w14:textId="77777777" w:rsidR="003B7F62" w:rsidRDefault="003B7F62" w:rsidP="001A7B4B">
      <w:pPr>
        <w:pStyle w:val="Geenafstand"/>
      </w:pPr>
    </w:p>
    <w:p w14:paraId="42AE9872" w14:textId="77777777" w:rsidR="003B7F62" w:rsidRDefault="003B7F62" w:rsidP="003B7F62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fairplay, teamspirit, verantwoord gedrag en gaan positief om met winst en verlies.</w:t>
      </w:r>
    </w:p>
    <w:p w14:paraId="13557C43" w14:textId="2FD2FF0C" w:rsidR="001A7B4B" w:rsidRDefault="001A7B4B" w:rsidP="006C6222">
      <w:pPr>
        <w:pStyle w:val="Geenafstand"/>
        <w:rPr>
          <w:b/>
          <w:bCs/>
          <w:color w:val="FF0000"/>
        </w:rPr>
      </w:pPr>
    </w:p>
    <w:p w14:paraId="49F87F1B" w14:textId="77777777" w:rsidR="003F587C" w:rsidRDefault="003F587C" w:rsidP="003F587C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4C8F368A" w14:textId="77777777" w:rsidR="003F587C" w:rsidRPr="006C6222" w:rsidRDefault="003F587C" w:rsidP="006C6222">
      <w:pPr>
        <w:pStyle w:val="Geenafstand"/>
        <w:rPr>
          <w:b/>
          <w:bCs/>
          <w:color w:val="FF0000"/>
        </w:rPr>
      </w:pPr>
    </w:p>
    <w:sectPr w:rsidR="003F587C" w:rsidRPr="006C6222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74F1A5B-6802-416C-961F-FFACBF3E7B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3630BCD-7C5D-4DCC-8A10-FDCE1BBD7AE8}"/>
    <w:embedBold r:id="rId3" w:fontKey="{56A4DD90-C74A-4F40-A526-51AF22455F8B}"/>
    <w:embedItalic r:id="rId4" w:fontKey="{20B920B0-6540-4D00-B32C-C5B73FB5C283}"/>
    <w:embedBoldItalic r:id="rId5" w:fontKey="{2FE37DEE-525C-4386-A7AE-1FD634DFB9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97509C0-9203-446B-AD4E-D21C199BAA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1EA1F00-F16B-49E5-8616-479A2F2720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1BE3C3F-2485-4D29-B6B3-03FA2FAD31DC}"/>
    <w:embedBold r:id="rId9" w:fontKey="{9A2E46DB-8555-489C-A03F-608AAC863A1C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B9FB419-E620-4A0A-A9CA-B23570B771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A195023-8ECC-4162-98DD-1FAFEF55F1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196"/>
    <w:multiLevelType w:val="hybridMultilevel"/>
    <w:tmpl w:val="82463B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5B25"/>
    <w:multiLevelType w:val="hybridMultilevel"/>
    <w:tmpl w:val="BF2A55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961A8"/>
    <w:multiLevelType w:val="hybridMultilevel"/>
    <w:tmpl w:val="873EEF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C74F7"/>
    <w:multiLevelType w:val="hybridMultilevel"/>
    <w:tmpl w:val="F0EC3B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127416"/>
    <w:rsid w:val="00141138"/>
    <w:rsid w:val="001A7B4B"/>
    <w:rsid w:val="001D4111"/>
    <w:rsid w:val="002127B8"/>
    <w:rsid w:val="0024301D"/>
    <w:rsid w:val="00245036"/>
    <w:rsid w:val="00246551"/>
    <w:rsid w:val="00325532"/>
    <w:rsid w:val="00371C82"/>
    <w:rsid w:val="00382E99"/>
    <w:rsid w:val="0038411C"/>
    <w:rsid w:val="00384C90"/>
    <w:rsid w:val="00390D8B"/>
    <w:rsid w:val="003A5421"/>
    <w:rsid w:val="003B7F62"/>
    <w:rsid w:val="003C4F7A"/>
    <w:rsid w:val="003F3900"/>
    <w:rsid w:val="003F587C"/>
    <w:rsid w:val="00420CF6"/>
    <w:rsid w:val="004B33F7"/>
    <w:rsid w:val="004B3E53"/>
    <w:rsid w:val="004F0AEB"/>
    <w:rsid w:val="005400B7"/>
    <w:rsid w:val="005563E3"/>
    <w:rsid w:val="005849D9"/>
    <w:rsid w:val="005C4027"/>
    <w:rsid w:val="005F1E32"/>
    <w:rsid w:val="00610D68"/>
    <w:rsid w:val="006156C6"/>
    <w:rsid w:val="006278A9"/>
    <w:rsid w:val="00642499"/>
    <w:rsid w:val="006B3B92"/>
    <w:rsid w:val="006C24F0"/>
    <w:rsid w:val="006C6222"/>
    <w:rsid w:val="006F37D8"/>
    <w:rsid w:val="00723416"/>
    <w:rsid w:val="00766B51"/>
    <w:rsid w:val="00781373"/>
    <w:rsid w:val="007849F6"/>
    <w:rsid w:val="00784FAB"/>
    <w:rsid w:val="007D26F0"/>
    <w:rsid w:val="007E4CE5"/>
    <w:rsid w:val="008202C7"/>
    <w:rsid w:val="00854B37"/>
    <w:rsid w:val="00855AFD"/>
    <w:rsid w:val="008F4D7B"/>
    <w:rsid w:val="00923D9E"/>
    <w:rsid w:val="009558DD"/>
    <w:rsid w:val="00964879"/>
    <w:rsid w:val="00976562"/>
    <w:rsid w:val="00A60A8F"/>
    <w:rsid w:val="00A97280"/>
    <w:rsid w:val="00AC632E"/>
    <w:rsid w:val="00B3721F"/>
    <w:rsid w:val="00B51997"/>
    <w:rsid w:val="00B72811"/>
    <w:rsid w:val="00BA7B65"/>
    <w:rsid w:val="00BB0BEB"/>
    <w:rsid w:val="00BC16E1"/>
    <w:rsid w:val="00D40DAA"/>
    <w:rsid w:val="00D71E85"/>
    <w:rsid w:val="00DA22EA"/>
    <w:rsid w:val="00DE2D77"/>
    <w:rsid w:val="00E043F5"/>
    <w:rsid w:val="00E31956"/>
    <w:rsid w:val="00EF6513"/>
    <w:rsid w:val="00F04963"/>
    <w:rsid w:val="00F64F43"/>
    <w:rsid w:val="00F9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wmf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9</TotalTime>
  <Pages>2</Pages>
  <Words>374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17</cp:revision>
  <cp:lastPrinted>2016-02-23T14:59:00Z</cp:lastPrinted>
  <dcterms:created xsi:type="dcterms:W3CDTF">2022-07-07T12:45:00Z</dcterms:created>
  <dcterms:modified xsi:type="dcterms:W3CDTF">2022-07-07T12:56:00Z</dcterms:modified>
</cp:coreProperties>
</file>