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1C55D636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4A79CC">
              <w:rPr>
                <w:b/>
                <w:sz w:val="20"/>
                <w:szCs w:val="24"/>
              </w:rPr>
              <w:t xml:space="preserve">Badminton: </w:t>
            </w:r>
            <w:r w:rsidR="000B3643">
              <w:rPr>
                <w:b/>
                <w:sz w:val="20"/>
                <w:szCs w:val="24"/>
              </w:rPr>
              <w:t>Tornooi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3483DEFC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05620F">
        <w:t xml:space="preserve">Badminton – </w:t>
      </w:r>
      <w:r w:rsidR="000B3643">
        <w:t>tornooi</w:t>
      </w:r>
      <w:r w:rsidR="0005620F">
        <w:t xml:space="preserve">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A8B87B8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63F0A772" w:rsidR="00145CE7" w:rsidRDefault="00145CE7" w:rsidP="0038411C">
      <w:pPr>
        <w:pStyle w:val="Geenafstand"/>
      </w:pPr>
    </w:p>
    <w:p w14:paraId="2538240F" w14:textId="2FECEA37" w:rsidR="007A1FAC" w:rsidRPr="007A1FAC" w:rsidRDefault="000B3643" w:rsidP="007A1FAC">
      <w:pPr>
        <w:pStyle w:val="Geenafstand"/>
        <w:rPr>
          <w:b/>
          <w:bCs/>
          <w:color w:val="FF0000"/>
        </w:rPr>
      </w:pPr>
      <w:r>
        <w:rPr>
          <w:b/>
          <w:bCs/>
          <w:color w:val="FF0000"/>
        </w:rPr>
        <w:t>tornooi</w:t>
      </w:r>
      <w:r w:rsidR="007A1FAC" w:rsidRPr="007A1FAC">
        <w:rPr>
          <w:b/>
          <w:bCs/>
          <w:color w:val="FF0000"/>
        </w:rPr>
        <w:t>: (</w:t>
      </w:r>
      <w:r>
        <w:rPr>
          <w:b/>
          <w:bCs/>
          <w:color w:val="FF0000"/>
        </w:rPr>
        <w:t>40</w:t>
      </w:r>
      <w:r w:rsidR="007A1FAC" w:rsidRPr="007A1FAC">
        <w:rPr>
          <w:b/>
          <w:bCs/>
          <w:color w:val="FF0000"/>
        </w:rPr>
        <w:t xml:space="preserve"> min)</w:t>
      </w:r>
    </w:p>
    <w:p w14:paraId="02058530" w14:textId="49C5AABC" w:rsidR="000921B4" w:rsidRDefault="000921B4" w:rsidP="000921B4">
      <w:pPr>
        <w:pStyle w:val="Geenafstand"/>
        <w:rPr>
          <w:b/>
          <w:bCs/>
        </w:rPr>
      </w:pPr>
    </w:p>
    <w:p w14:paraId="3F33D6F9" w14:textId="5923D7D2" w:rsidR="000B3643" w:rsidRPr="005C3A76" w:rsidRDefault="0045452A" w:rsidP="005C3A76">
      <w:pPr>
        <w:pStyle w:val="Geenafstand"/>
      </w:pPr>
      <w:r w:rsidRPr="005C3A76">
        <w:t xml:space="preserve">Er worden veldjes gemaakt (evenveel als de helft van het aantal </w:t>
      </w:r>
      <w:proofErr w:type="spellStart"/>
      <w:r w:rsidRPr="005C3A76">
        <w:t>lln</w:t>
      </w:r>
      <w:proofErr w:type="spellEnd"/>
      <w:r w:rsidRPr="005C3A76">
        <w:t>)</w:t>
      </w:r>
    </w:p>
    <w:p w14:paraId="4F1B699B" w14:textId="1F7B6402" w:rsidR="00246405" w:rsidRPr="005C3A76" w:rsidRDefault="00246405" w:rsidP="005C3A76">
      <w:pPr>
        <w:pStyle w:val="Geenafstand"/>
      </w:pPr>
      <w:r w:rsidRPr="005C3A76">
        <w:t>Door loting worden de lln. Over de veldjes verdeeld.</w:t>
      </w:r>
    </w:p>
    <w:p w14:paraId="5BB8747F" w14:textId="4E5A08D3" w:rsidR="00246405" w:rsidRDefault="00246405" w:rsidP="000921B4">
      <w:pPr>
        <w:pStyle w:val="Geenafstand"/>
        <w:rPr>
          <w:b/>
          <w:bCs/>
        </w:rPr>
      </w:pPr>
    </w:p>
    <w:p w14:paraId="6F115493" w14:textId="442C760F" w:rsidR="00246405" w:rsidRDefault="00324236" w:rsidP="000921B4">
      <w:pPr>
        <w:pStyle w:val="Geenafstand"/>
      </w:pPr>
      <w:r w:rsidRPr="00324236">
        <w:t>Na elke 7 minuten wordt er doorgeschoven volgens het keizersysteem.</w:t>
      </w:r>
    </w:p>
    <w:p w14:paraId="78B9F962" w14:textId="17F7DABA" w:rsidR="00C604EA" w:rsidRDefault="00C604EA" w:rsidP="000921B4">
      <w:pPr>
        <w:pStyle w:val="Geenafstand"/>
      </w:pPr>
      <w:r>
        <w:t xml:space="preserve">(muziek </w:t>
      </w:r>
      <w:r>
        <w:sym w:font="Wingdings" w:char="F0E0"/>
      </w:r>
      <w:r>
        <w:t xml:space="preserve"> wanneer muziek stopt dan zijn de 7 minuten geda</w:t>
      </w:r>
      <w:r w:rsidR="000A400B">
        <w:t>an.)</w:t>
      </w:r>
    </w:p>
    <w:p w14:paraId="1A8EC2BA" w14:textId="71D1130A" w:rsidR="000A400B" w:rsidRDefault="000A400B" w:rsidP="000921B4">
      <w:pPr>
        <w:pStyle w:val="Geenafstand"/>
      </w:pPr>
    </w:p>
    <w:p w14:paraId="7CD44CAF" w14:textId="6D819E68" w:rsidR="000A400B" w:rsidRDefault="000A400B" w:rsidP="000921B4">
      <w:pPr>
        <w:pStyle w:val="Geenafstand"/>
      </w:pPr>
      <w:r>
        <w:t>De lln. Onthouden zelf hun puntenscore.</w:t>
      </w:r>
    </w:p>
    <w:p w14:paraId="35B65CD6" w14:textId="77777777" w:rsidR="000A400B" w:rsidRPr="00324236" w:rsidRDefault="000A400B" w:rsidP="000921B4">
      <w:pPr>
        <w:pStyle w:val="Geenafstand"/>
      </w:pPr>
    </w:p>
    <w:p w14:paraId="24D20297" w14:textId="39D4459D" w:rsidR="00324236" w:rsidRPr="00324236" w:rsidRDefault="00324236" w:rsidP="000921B4">
      <w:pPr>
        <w:pStyle w:val="Geenafstand"/>
      </w:pPr>
      <w:r w:rsidRPr="00324236">
        <w:t>De winnaars schuiven op naar rechts en de verliezers schuiven op naar links.</w:t>
      </w:r>
    </w:p>
    <w:p w14:paraId="12452C18" w14:textId="2FDBC91A" w:rsidR="000B3643" w:rsidRDefault="000B3643" w:rsidP="000921B4">
      <w:pPr>
        <w:pStyle w:val="Geenafstand"/>
        <w:rPr>
          <w:b/>
          <w:bCs/>
        </w:rPr>
      </w:pPr>
    </w:p>
    <w:p w14:paraId="1B7A9C2A" w14:textId="33D23591" w:rsidR="000B3643" w:rsidRDefault="000A400B" w:rsidP="000921B4">
      <w:pPr>
        <w:pStyle w:val="Geenafstand"/>
      </w:pPr>
      <w:r>
        <w:t>Wie mag zich op het einde van de les kronen tot Keizer van het Badminton?</w:t>
      </w:r>
    </w:p>
    <w:p w14:paraId="225DDB49" w14:textId="3E03EEA7" w:rsidR="00A46C42" w:rsidRDefault="00A46C42" w:rsidP="000921B4">
      <w:pPr>
        <w:pStyle w:val="Geenafstand"/>
      </w:pPr>
      <w:r>
        <w:t>En wie wordt de boer? (laatste plaats)</w:t>
      </w:r>
    </w:p>
    <w:p w14:paraId="2F7F4507" w14:textId="79622A6F" w:rsidR="000A400B" w:rsidRDefault="000A400B" w:rsidP="000921B4">
      <w:pPr>
        <w:pStyle w:val="Geenafstand"/>
      </w:pPr>
    </w:p>
    <w:p w14:paraId="4602E3A1" w14:textId="7A971BB3" w:rsidR="00A46C42" w:rsidRDefault="00A46C42" w:rsidP="000921B4">
      <w:pPr>
        <w:pStyle w:val="Geenafstand"/>
      </w:pPr>
      <w:r>
        <w:rPr>
          <w:noProof/>
        </w:rPr>
        <w:drawing>
          <wp:inline distT="0" distB="0" distL="0" distR="0" wp14:anchorId="6434FE01" wp14:editId="0E0368A5">
            <wp:extent cx="5810250" cy="288588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96" cy="28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296E" w14:textId="77777777" w:rsidR="00A46C42" w:rsidRDefault="00A46C42" w:rsidP="000921B4">
      <w:pPr>
        <w:pStyle w:val="Geenafstand"/>
      </w:pPr>
    </w:p>
    <w:p w14:paraId="28D336D0" w14:textId="77777777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Omkleden (5 min)</w:t>
      </w:r>
    </w:p>
    <w:p w14:paraId="2502E89D" w14:textId="230DF704" w:rsidR="000921B4" w:rsidRDefault="000921B4" w:rsidP="008F5877">
      <w:pPr>
        <w:pStyle w:val="Geenafstand"/>
        <w:rPr>
          <w:b/>
          <w:bCs/>
        </w:rPr>
      </w:pPr>
    </w:p>
    <w:p w14:paraId="69CA0D8C" w14:textId="07769D70" w:rsidR="0099618D" w:rsidRDefault="0099618D" w:rsidP="008F5877">
      <w:pPr>
        <w:pStyle w:val="Geenafstand"/>
        <w:rPr>
          <w:b/>
          <w:bCs/>
        </w:rPr>
      </w:pPr>
    </w:p>
    <w:p w14:paraId="6C82828A" w14:textId="65D6D274" w:rsidR="0099618D" w:rsidRDefault="0099618D" w:rsidP="008F5877">
      <w:pPr>
        <w:pStyle w:val="Geenafstand"/>
        <w:rPr>
          <w:b/>
          <w:bCs/>
        </w:rPr>
      </w:pPr>
    </w:p>
    <w:p w14:paraId="7D54A2C0" w14:textId="22BE69FE" w:rsidR="0099618D" w:rsidRDefault="0099618D" w:rsidP="008F5877">
      <w:pPr>
        <w:pStyle w:val="Geenafstand"/>
        <w:rPr>
          <w:b/>
          <w:bCs/>
        </w:rPr>
      </w:pPr>
    </w:p>
    <w:p w14:paraId="6AFFE41C" w14:textId="461711B8" w:rsidR="0099618D" w:rsidRDefault="0099618D" w:rsidP="008F5877">
      <w:pPr>
        <w:pStyle w:val="Geenafstand"/>
        <w:rPr>
          <w:b/>
          <w:bCs/>
        </w:rPr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7442BD7C" w14:textId="52A3F012" w:rsidR="00617995" w:rsidRDefault="00617995" w:rsidP="00617995">
      <w:pPr>
        <w:pStyle w:val="Geenafstand"/>
      </w:pPr>
    </w:p>
    <w:p w14:paraId="763DC24B" w14:textId="5479C530" w:rsidR="00786473" w:rsidRDefault="00786473" w:rsidP="00DD3FFE">
      <w:pPr>
        <w:pStyle w:val="Geenafstand"/>
        <w:numPr>
          <w:ilvl w:val="0"/>
          <w:numId w:val="12"/>
        </w:numPr>
      </w:pPr>
      <w:proofErr w:type="spellStart"/>
      <w:r>
        <w:t>Fairplay</w:t>
      </w:r>
      <w:proofErr w:type="spellEnd"/>
    </w:p>
    <w:p w14:paraId="5792FEE7" w14:textId="10FDE4A0" w:rsidR="00786473" w:rsidRDefault="00786473" w:rsidP="00DD3FFE">
      <w:pPr>
        <w:pStyle w:val="Geenafstand"/>
        <w:numPr>
          <w:ilvl w:val="0"/>
          <w:numId w:val="12"/>
        </w:numPr>
      </w:pPr>
      <w:r>
        <w:t xml:space="preserve">Inzet van de lln. </w:t>
      </w:r>
      <w:r w:rsidR="00DD3FFE">
        <w:t>c</w:t>
      </w:r>
      <w:r>
        <w:t>ontroleren</w:t>
      </w:r>
    </w:p>
    <w:p w14:paraId="551B7DC0" w14:textId="4FA82D68" w:rsidR="00786473" w:rsidRDefault="00DD3FFE" w:rsidP="00DD3FFE">
      <w:pPr>
        <w:pStyle w:val="Geenafstand"/>
        <w:numPr>
          <w:ilvl w:val="0"/>
          <w:numId w:val="12"/>
        </w:numPr>
      </w:pPr>
      <w:r>
        <w:t>Correct doorschuiven</w:t>
      </w: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269F23BE" w:rsidR="00E85E96" w:rsidRDefault="00E85E96" w:rsidP="0038411C">
      <w:pPr>
        <w:pStyle w:val="Geenafstand"/>
      </w:pPr>
    </w:p>
    <w:p w14:paraId="02E7D15B" w14:textId="2FB3C7E4" w:rsidR="002C7AE2" w:rsidRDefault="002C7AE2" w:rsidP="002C7AE2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F084C73" w14:textId="77777777" w:rsidR="003B2A71" w:rsidRDefault="003B2A71" w:rsidP="002C7AE2">
      <w:pPr>
        <w:pStyle w:val="Geenafstand"/>
      </w:pPr>
    </w:p>
    <w:p w14:paraId="0BA87145" w14:textId="7F482FA8" w:rsidR="003B2A71" w:rsidRDefault="003B2A71" w:rsidP="003B2A71">
      <w:pPr>
        <w:pStyle w:val="Geenafstand"/>
      </w:pPr>
      <w:r w:rsidRPr="00775B8F">
        <w:rPr>
          <w:b/>
          <w:bCs/>
          <w:color w:val="FF0000"/>
        </w:rPr>
        <w:t>LPD 3</w:t>
      </w:r>
      <w:r w:rsidRPr="00775B8F">
        <w:rPr>
          <w:color w:val="FF0000"/>
        </w:rPr>
        <w:t xml:space="preserve"> </w:t>
      </w:r>
      <w:r>
        <w:t>De leerlingen passen principes en tactieken toe in verschillende bewegingsdomeinen met respect voor de afgesproken regels.</w:t>
      </w:r>
    </w:p>
    <w:p w14:paraId="0F594ABA" w14:textId="77777777" w:rsidR="00B30406" w:rsidRDefault="00B30406" w:rsidP="003B2A71">
      <w:pPr>
        <w:pStyle w:val="Geenafstand"/>
      </w:pPr>
    </w:p>
    <w:p w14:paraId="6FB8794D" w14:textId="77777777" w:rsidR="00B30406" w:rsidRPr="00775B8F" w:rsidRDefault="00B30406" w:rsidP="00B30406">
      <w:pPr>
        <w:pStyle w:val="Geenafstand"/>
      </w:pPr>
      <w:r w:rsidRPr="00775B8F">
        <w:rPr>
          <w:b/>
          <w:bCs/>
          <w:color w:val="FF0000"/>
        </w:rPr>
        <w:t>LPD 10</w:t>
      </w:r>
      <w:r w:rsidRPr="00775B8F">
        <w:rPr>
          <w:color w:val="FF0000"/>
        </w:rPr>
        <w:t xml:space="preserve"> </w:t>
      </w:r>
      <w:r>
        <w:t>De leerlingen nemen in alle bewegingssituaties verantwoordelijkheid op door regels, afspraken en veiligheidsvoorschriften na te leven.</w:t>
      </w:r>
    </w:p>
    <w:p w14:paraId="3C1D6FFA" w14:textId="77777777" w:rsidR="00532B72" w:rsidRDefault="00532B72" w:rsidP="006C4A56">
      <w:pPr>
        <w:pStyle w:val="Geenafstand"/>
      </w:pPr>
    </w:p>
    <w:p w14:paraId="19144881" w14:textId="68E9E989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70B10FBF" w14:textId="77777777" w:rsidR="008F79D0" w:rsidRDefault="008F79D0" w:rsidP="00532B72">
      <w:pPr>
        <w:pStyle w:val="Geenafstand"/>
      </w:pPr>
    </w:p>
    <w:p w14:paraId="7D3F071D" w14:textId="77777777" w:rsidR="008F79D0" w:rsidRDefault="008F79D0" w:rsidP="008F79D0">
      <w:pPr>
        <w:pStyle w:val="Geenafstand"/>
      </w:pPr>
      <w:r w:rsidRPr="000419A1">
        <w:rPr>
          <w:b/>
          <w:bCs/>
          <w:color w:val="FF0000"/>
        </w:rPr>
        <w:t>LPD 19</w:t>
      </w:r>
      <w:r w:rsidRPr="000419A1">
        <w:rPr>
          <w:color w:val="FF0000"/>
        </w:rPr>
        <w:t xml:space="preserve"> </w:t>
      </w:r>
      <w:r>
        <w:t xml:space="preserve"> De leerlingen gaan in op uitdagingen, leveren inspanningen en zetten zich in om hun grenzen te verleggen.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B8DF37-6978-44E6-93D1-93B02AF63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AB0155-ABA5-4020-ABD4-918172C34D1D}"/>
    <w:embedBold r:id="rId3" w:fontKey="{D42D773C-808F-4157-AD4E-B3BDF30F7157}"/>
    <w:embedItalic r:id="rId4" w:fontKey="{C1C8ED7E-6A10-4AD8-80B6-B9BACB7C8B84}"/>
    <w:embedBoldItalic r:id="rId5" w:fontKey="{600A12CA-5B22-44E8-8832-584AC92A1F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D88A5F1-A0AB-4BDA-87CC-58F960BC5C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8EE6C59-6123-4BBD-8987-CB462ACFD3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0DCBE31-0341-481C-BA05-565CA59F0BBB}"/>
    <w:embedBold r:id="rId9" w:fontKey="{E9DCDEC5-0598-43E2-A9EE-AB4F8263B8FA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5C44368-999A-4538-BECD-AFA260DDE9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72D1E46-3CA5-4597-BF99-75D0550D41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65E"/>
    <w:multiLevelType w:val="hybridMultilevel"/>
    <w:tmpl w:val="7AE2A9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B4121"/>
    <w:multiLevelType w:val="hybridMultilevel"/>
    <w:tmpl w:val="B02637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10"/>
  </w:num>
  <w:num w:numId="7">
    <w:abstractNumId w:val="4"/>
  </w:num>
  <w:num w:numId="8">
    <w:abstractNumId w:val="3"/>
  </w:num>
  <w:num w:numId="9">
    <w:abstractNumId w:val="11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5620F"/>
    <w:rsid w:val="000921B4"/>
    <w:rsid w:val="00092AB4"/>
    <w:rsid w:val="000A400B"/>
    <w:rsid w:val="000B3643"/>
    <w:rsid w:val="000C74EE"/>
    <w:rsid w:val="00120D90"/>
    <w:rsid w:val="00135D12"/>
    <w:rsid w:val="00145CE7"/>
    <w:rsid w:val="001A15F5"/>
    <w:rsid w:val="002127B8"/>
    <w:rsid w:val="00222E36"/>
    <w:rsid w:val="0024012C"/>
    <w:rsid w:val="0024301D"/>
    <w:rsid w:val="00245036"/>
    <w:rsid w:val="00246405"/>
    <w:rsid w:val="00256568"/>
    <w:rsid w:val="00291DCD"/>
    <w:rsid w:val="002C7AE2"/>
    <w:rsid w:val="002D1552"/>
    <w:rsid w:val="002E246F"/>
    <w:rsid w:val="00324236"/>
    <w:rsid w:val="00325532"/>
    <w:rsid w:val="00371C82"/>
    <w:rsid w:val="00382E99"/>
    <w:rsid w:val="0038411C"/>
    <w:rsid w:val="00384C90"/>
    <w:rsid w:val="00390D8B"/>
    <w:rsid w:val="003A5421"/>
    <w:rsid w:val="003B2A71"/>
    <w:rsid w:val="003C4F7A"/>
    <w:rsid w:val="0045452A"/>
    <w:rsid w:val="00460F00"/>
    <w:rsid w:val="00466F3E"/>
    <w:rsid w:val="00482395"/>
    <w:rsid w:val="004A79CC"/>
    <w:rsid w:val="004B0128"/>
    <w:rsid w:val="004B3E53"/>
    <w:rsid w:val="00532B72"/>
    <w:rsid w:val="005563E3"/>
    <w:rsid w:val="00563B8D"/>
    <w:rsid w:val="005923BC"/>
    <w:rsid w:val="005C2C6A"/>
    <w:rsid w:val="005C3A76"/>
    <w:rsid w:val="00612E90"/>
    <w:rsid w:val="00617995"/>
    <w:rsid w:val="006278A9"/>
    <w:rsid w:val="00642499"/>
    <w:rsid w:val="00680908"/>
    <w:rsid w:val="006C4A56"/>
    <w:rsid w:val="006C717E"/>
    <w:rsid w:val="00723416"/>
    <w:rsid w:val="00766B51"/>
    <w:rsid w:val="00784FAB"/>
    <w:rsid w:val="00786473"/>
    <w:rsid w:val="007A1FAC"/>
    <w:rsid w:val="007C0D2D"/>
    <w:rsid w:val="007C2B61"/>
    <w:rsid w:val="008202C7"/>
    <w:rsid w:val="0082746E"/>
    <w:rsid w:val="00854B37"/>
    <w:rsid w:val="00872F15"/>
    <w:rsid w:val="008B092B"/>
    <w:rsid w:val="008F4D7B"/>
    <w:rsid w:val="008F5877"/>
    <w:rsid w:val="008F79D0"/>
    <w:rsid w:val="009015D8"/>
    <w:rsid w:val="00922C82"/>
    <w:rsid w:val="00923D9E"/>
    <w:rsid w:val="009347C4"/>
    <w:rsid w:val="00976562"/>
    <w:rsid w:val="0099618D"/>
    <w:rsid w:val="00A46C42"/>
    <w:rsid w:val="00B30406"/>
    <w:rsid w:val="00B42F70"/>
    <w:rsid w:val="00BA0C42"/>
    <w:rsid w:val="00BA456D"/>
    <w:rsid w:val="00BA7B65"/>
    <w:rsid w:val="00BF6AB5"/>
    <w:rsid w:val="00C1421A"/>
    <w:rsid w:val="00C52CC1"/>
    <w:rsid w:val="00C604EA"/>
    <w:rsid w:val="00C916D8"/>
    <w:rsid w:val="00D4298F"/>
    <w:rsid w:val="00DD3FFE"/>
    <w:rsid w:val="00DE2D77"/>
    <w:rsid w:val="00DE46B1"/>
    <w:rsid w:val="00E85E96"/>
    <w:rsid w:val="00F64F43"/>
    <w:rsid w:val="00F81501"/>
    <w:rsid w:val="00FD5C17"/>
    <w:rsid w:val="00FF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15</TotalTime>
  <Pages>2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17</cp:revision>
  <cp:lastPrinted>2016-02-23T14:59:00Z</cp:lastPrinted>
  <dcterms:created xsi:type="dcterms:W3CDTF">2022-07-20T12:23:00Z</dcterms:created>
  <dcterms:modified xsi:type="dcterms:W3CDTF">2022-07-20T12:39:00Z</dcterms:modified>
</cp:coreProperties>
</file>