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6192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4E7864AE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</w:t>
            </w:r>
            <w:r w:rsidR="00D0006E">
              <w:rPr>
                <w:b/>
                <w:sz w:val="20"/>
                <w:szCs w:val="24"/>
              </w:rPr>
              <w:t>–</w:t>
            </w:r>
            <w:r w:rsidR="006025D7">
              <w:rPr>
                <w:b/>
                <w:sz w:val="20"/>
                <w:szCs w:val="24"/>
              </w:rPr>
              <w:t xml:space="preserve"> </w:t>
            </w:r>
            <w:r w:rsidR="00510769">
              <w:rPr>
                <w:b/>
                <w:sz w:val="20"/>
                <w:szCs w:val="24"/>
              </w:rPr>
              <w:t>Verdedigen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775F6BD6" w14:textId="445A6C7E" w:rsidR="0038411C" w:rsidRDefault="008202C7" w:rsidP="00D938DC">
      <w:pPr>
        <w:pStyle w:val="Kop1"/>
      </w:pPr>
      <w:r>
        <w:t>Lesvoorbereiding</w:t>
      </w:r>
      <w:r w:rsidR="009015D8">
        <w:t xml:space="preserve">: </w:t>
      </w:r>
      <w:r w:rsidR="00510769">
        <w:t>Hockey - Verdedigen</w:t>
      </w:r>
      <w:r w:rsidR="00BB1398">
        <w:t xml:space="preserve"> </w:t>
      </w:r>
      <w:r w:rsidR="009347C4">
        <w:t>(50 min)</w:t>
      </w:r>
    </w:p>
    <w:p w14:paraId="4DC212BB" w14:textId="77777777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0014DEA8" w:rsidR="00642499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Pr="00854B37">
        <w:rPr>
          <w:b/>
          <w:bCs/>
          <w:color w:val="FF0000"/>
        </w:rPr>
        <w:t>(</w:t>
      </w:r>
      <w:r w:rsidR="000831BC">
        <w:rPr>
          <w:b/>
          <w:bCs/>
          <w:color w:val="FF0000"/>
        </w:rPr>
        <w:t>7,5</w:t>
      </w:r>
      <w:r w:rsidRPr="00854B37">
        <w:rPr>
          <w:b/>
          <w:bCs/>
          <w:color w:val="FF0000"/>
        </w:rPr>
        <w:t xml:space="preserve"> min)</w:t>
      </w:r>
    </w:p>
    <w:p w14:paraId="3BAE89F4" w14:textId="77777777" w:rsidR="00291208" w:rsidRPr="00B42F70" w:rsidRDefault="00291208" w:rsidP="0038411C">
      <w:pPr>
        <w:pStyle w:val="Geenafstand"/>
        <w:rPr>
          <w:b/>
          <w:bCs/>
          <w:color w:val="FF0000"/>
        </w:rPr>
      </w:pPr>
    </w:p>
    <w:p w14:paraId="24FD91AE" w14:textId="06FC0F1D" w:rsidR="00145CE7" w:rsidRPr="00F24757" w:rsidRDefault="00740FD9" w:rsidP="0038411C">
      <w:pPr>
        <w:pStyle w:val="Geenafstand"/>
        <w:rPr>
          <w:b/>
          <w:bCs/>
          <w:color w:val="0070C0"/>
        </w:rPr>
      </w:pPr>
      <w:r w:rsidRPr="00F24757">
        <w:rPr>
          <w:b/>
          <w:bCs/>
          <w:color w:val="0070C0"/>
        </w:rPr>
        <w:t>Spelvorm</w:t>
      </w:r>
      <w:r w:rsidR="00712EFD">
        <w:rPr>
          <w:b/>
          <w:bCs/>
          <w:color w:val="0070C0"/>
        </w:rPr>
        <w:t xml:space="preserve"> – Verdedig je kasteel</w:t>
      </w:r>
    </w:p>
    <w:p w14:paraId="196DC3DF" w14:textId="5D3DAF95" w:rsidR="003A6399" w:rsidRDefault="00740FD9" w:rsidP="0038411C">
      <w:pPr>
        <w:pStyle w:val="Geenafstand"/>
      </w:pPr>
      <w:r>
        <w:t>Elke ll</w:t>
      </w:r>
      <w:r w:rsidR="003A6399">
        <w:t>. krijgt een kegel in de zaal die ze moeten verdedigen.</w:t>
      </w:r>
      <w:r w:rsidR="00720699">
        <w:t xml:space="preserve"> (</w:t>
      </w:r>
      <w:r w:rsidR="003A6399">
        <w:t>Elke ll. heeft een stick.</w:t>
      </w:r>
      <w:r w:rsidR="00720699">
        <w:t>)</w:t>
      </w:r>
    </w:p>
    <w:p w14:paraId="62A22644" w14:textId="644E4576" w:rsidR="009C3648" w:rsidRDefault="009C3648" w:rsidP="0038411C">
      <w:pPr>
        <w:pStyle w:val="Geenafstand"/>
      </w:pPr>
      <w:r>
        <w:t xml:space="preserve">In </w:t>
      </w:r>
      <w:r w:rsidR="00466E20">
        <w:t>totaal is er 1 balletje per 4 lln. in het spel.</w:t>
      </w:r>
    </w:p>
    <w:p w14:paraId="7703197C" w14:textId="70CFDFC6" w:rsidR="00466E20" w:rsidRDefault="00466E20" w:rsidP="0038411C">
      <w:pPr>
        <w:pStyle w:val="Geenafstand"/>
      </w:pPr>
      <w:r>
        <w:t xml:space="preserve">Lln. proberen </w:t>
      </w:r>
      <w:r w:rsidR="00081424">
        <w:t>de kegel van een andere ll. aan te spelen met de bal maar tegelijkertijd moeten ze ook hun eigen kegel verded</w:t>
      </w:r>
      <w:r w:rsidR="00E80E3D">
        <w:t>igen.</w:t>
      </w:r>
    </w:p>
    <w:p w14:paraId="71C8ADA1" w14:textId="3AB9FFAF" w:rsidR="00E80E3D" w:rsidRDefault="00E80E3D" w:rsidP="0038411C">
      <w:pPr>
        <w:pStyle w:val="Geenafstand"/>
      </w:pPr>
    </w:p>
    <w:p w14:paraId="0C92C2B4" w14:textId="52E9CD99" w:rsidR="00E80E3D" w:rsidRDefault="0022206D" w:rsidP="0038411C">
      <w:pPr>
        <w:pStyle w:val="Geenafstand"/>
      </w:pPr>
      <w:r>
        <w:t>Wordt</w:t>
      </w:r>
      <w:r w:rsidR="00E80E3D">
        <w:t xml:space="preserve"> je kegel geraakt dan wordt deze plat gelegd. Wordt die dan nog eens geraakt dan wordt die onder</w:t>
      </w:r>
      <w:r w:rsidR="00F24757">
        <w:t xml:space="preserve">steboven geplaatst en als die </w:t>
      </w:r>
      <w:r>
        <w:t xml:space="preserve">nadien </w:t>
      </w:r>
      <w:r w:rsidR="00F24757">
        <w:t>nog eens geraakt wordt dan val je af. (3 levens)</w:t>
      </w:r>
    </w:p>
    <w:p w14:paraId="3A8E9872" w14:textId="529292CF" w:rsidR="00712EFD" w:rsidRDefault="00712EFD" w:rsidP="0038411C">
      <w:pPr>
        <w:pStyle w:val="Geenafstand"/>
      </w:pPr>
      <w:r>
        <w:t>Wie kan zijn kasteel overeind houden tot op het einde?</w:t>
      </w:r>
    </w:p>
    <w:p w14:paraId="51E945E5" w14:textId="0CFF705F" w:rsidR="000831BC" w:rsidRDefault="000831BC" w:rsidP="00AA02E2">
      <w:pPr>
        <w:pStyle w:val="Geenafstand"/>
      </w:pPr>
    </w:p>
    <w:p w14:paraId="0E6FC153" w14:textId="3E86AF16" w:rsidR="002F59C0" w:rsidRPr="00D0006E" w:rsidRDefault="00533C11" w:rsidP="00AA02E2">
      <w:pPr>
        <w:pStyle w:val="Geenafstand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6666B1" wp14:editId="06A936AC">
            <wp:simplePos x="0" y="0"/>
            <wp:positionH relativeFrom="column">
              <wp:posOffset>4995545</wp:posOffset>
            </wp:positionH>
            <wp:positionV relativeFrom="paragraph">
              <wp:posOffset>10795</wp:posOffset>
            </wp:positionV>
            <wp:extent cx="1495425" cy="972411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AD3" w:rsidRPr="00D0006E">
        <w:rPr>
          <w:b/>
          <w:bCs/>
          <w:color w:val="FF0000"/>
        </w:rPr>
        <w:t xml:space="preserve">Kern: </w:t>
      </w:r>
      <w:r w:rsidR="008C07F7">
        <w:rPr>
          <w:b/>
          <w:bCs/>
          <w:color w:val="FF0000"/>
        </w:rPr>
        <w:t>(</w:t>
      </w:r>
      <w:r w:rsidR="00C52347">
        <w:rPr>
          <w:b/>
          <w:bCs/>
          <w:color w:val="FF0000"/>
        </w:rPr>
        <w:t>2</w:t>
      </w:r>
      <w:r w:rsidR="008C07F7">
        <w:rPr>
          <w:b/>
          <w:bCs/>
          <w:color w:val="FF0000"/>
        </w:rPr>
        <w:t>2,5 min)</w:t>
      </w:r>
    </w:p>
    <w:p w14:paraId="075FEA36" w14:textId="295B39A5" w:rsidR="00600815" w:rsidRDefault="00600815" w:rsidP="00AA02E2">
      <w:pPr>
        <w:pStyle w:val="Geenafstand"/>
        <w:rPr>
          <w:b/>
          <w:bCs/>
        </w:rPr>
      </w:pPr>
    </w:p>
    <w:p w14:paraId="2BBF4543" w14:textId="36E8E710" w:rsidR="00C52347" w:rsidRPr="00F21484" w:rsidRDefault="00C52347" w:rsidP="00AA02E2">
      <w:pPr>
        <w:pStyle w:val="Geenafstand"/>
        <w:rPr>
          <w:b/>
          <w:bCs/>
          <w:color w:val="0070C0"/>
        </w:rPr>
      </w:pPr>
      <w:r w:rsidRPr="00F21484">
        <w:rPr>
          <w:b/>
          <w:bCs/>
          <w:color w:val="0070C0"/>
        </w:rPr>
        <w:t>Oefen</w:t>
      </w:r>
      <w:r w:rsidR="003946FB" w:rsidRPr="00F21484">
        <w:rPr>
          <w:b/>
          <w:bCs/>
          <w:color w:val="0070C0"/>
        </w:rPr>
        <w:t>vorm 1 (7,5 min)</w:t>
      </w:r>
    </w:p>
    <w:p w14:paraId="489EA03C" w14:textId="2608EF1F" w:rsidR="003946FB" w:rsidRPr="00F21484" w:rsidRDefault="003946FB" w:rsidP="00F21484">
      <w:pPr>
        <w:pStyle w:val="Geenafstand"/>
        <w:numPr>
          <w:ilvl w:val="0"/>
          <w:numId w:val="19"/>
        </w:numPr>
      </w:pPr>
      <w:r w:rsidRPr="00F21484">
        <w:t>1 ll. wordt aangeduid als de verdediger</w:t>
      </w:r>
      <w:r w:rsidR="00B444FE" w:rsidRPr="00F21484">
        <w:t xml:space="preserve"> (= ll. C) </w:t>
      </w:r>
      <w:r w:rsidRPr="00F21484">
        <w:t xml:space="preserve"> en </w:t>
      </w:r>
      <w:r w:rsidR="004D4C38" w:rsidRPr="00F21484">
        <w:t xml:space="preserve">positioneert zich achter ll. B </w:t>
      </w:r>
    </w:p>
    <w:p w14:paraId="63211B14" w14:textId="656F7943" w:rsidR="004D4C38" w:rsidRPr="00F21484" w:rsidRDefault="004D4C38" w:rsidP="00F21484">
      <w:pPr>
        <w:pStyle w:val="Geenafstand"/>
        <w:numPr>
          <w:ilvl w:val="0"/>
          <w:numId w:val="19"/>
        </w:numPr>
      </w:pPr>
      <w:r w:rsidRPr="00F21484">
        <w:t>ll. A probeert ll. B aan te spelen</w:t>
      </w:r>
      <w:r w:rsidR="00B444FE" w:rsidRPr="00F21484">
        <w:t xml:space="preserve">. </w:t>
      </w:r>
    </w:p>
    <w:p w14:paraId="2DF2C72A" w14:textId="177A4C5A" w:rsidR="00B444FE" w:rsidRPr="00F21484" w:rsidRDefault="00B444FE" w:rsidP="00F21484">
      <w:pPr>
        <w:pStyle w:val="Geenafstand"/>
        <w:numPr>
          <w:ilvl w:val="0"/>
          <w:numId w:val="19"/>
        </w:numPr>
      </w:pPr>
      <w:r w:rsidRPr="00F21484">
        <w:t xml:space="preserve">ll. </w:t>
      </w:r>
      <w:r w:rsidR="006C6F71">
        <w:t>B</w:t>
      </w:r>
      <w:r w:rsidRPr="00F21484">
        <w:t xml:space="preserve"> probeert de bal aan te nemen en af te werken op doel.</w:t>
      </w:r>
    </w:p>
    <w:p w14:paraId="43FF8327" w14:textId="1BEB085B" w:rsidR="00B444FE" w:rsidRDefault="00B444FE" w:rsidP="00F21484">
      <w:pPr>
        <w:pStyle w:val="Geenafstand"/>
        <w:numPr>
          <w:ilvl w:val="0"/>
          <w:numId w:val="19"/>
        </w:numPr>
      </w:pPr>
      <w:r w:rsidRPr="00F21484">
        <w:t>ll. C probeert dit te verhinderen door een interceptie</w:t>
      </w:r>
      <w:r w:rsidR="00F21484" w:rsidRPr="00F21484">
        <w:t xml:space="preserve"> te doen. (zie aandachtspunten)</w:t>
      </w:r>
    </w:p>
    <w:p w14:paraId="22AC4FEB" w14:textId="6BB23F4B" w:rsidR="00F21484" w:rsidRPr="00F21484" w:rsidRDefault="00F21484" w:rsidP="00F21484">
      <w:pPr>
        <w:pStyle w:val="Geenafstand"/>
        <w:numPr>
          <w:ilvl w:val="0"/>
          <w:numId w:val="19"/>
        </w:numPr>
      </w:pPr>
      <w:r>
        <w:t>Doorschuiven</w:t>
      </w:r>
      <w:r w:rsidR="0054507E">
        <w:t xml:space="preserve"> (A </w:t>
      </w:r>
      <w:r w:rsidR="0054507E">
        <w:sym w:font="Wingdings" w:char="F0E0"/>
      </w:r>
      <w:r w:rsidR="0054507E">
        <w:t xml:space="preserve"> B) – (B </w:t>
      </w:r>
      <w:r w:rsidR="0054507E">
        <w:sym w:font="Wingdings" w:char="F0E0"/>
      </w:r>
      <w:r w:rsidR="0054507E">
        <w:t xml:space="preserve"> C) – (C </w:t>
      </w:r>
      <w:r w:rsidR="0054507E">
        <w:sym w:font="Wingdings" w:char="F0E0"/>
      </w:r>
      <w:r w:rsidR="0054507E">
        <w:t xml:space="preserve"> A)</w:t>
      </w:r>
    </w:p>
    <w:p w14:paraId="6C7639D5" w14:textId="50F897A4" w:rsidR="006576D3" w:rsidRDefault="006576D3" w:rsidP="006576D3">
      <w:pPr>
        <w:pStyle w:val="Geenafstand"/>
      </w:pPr>
    </w:p>
    <w:p w14:paraId="72756856" w14:textId="4161548F" w:rsidR="0054507E" w:rsidRPr="00F21484" w:rsidRDefault="003F2CF1" w:rsidP="0054507E">
      <w:pPr>
        <w:pStyle w:val="Geenafstand"/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C504FB" wp14:editId="7E509D5C">
            <wp:simplePos x="0" y="0"/>
            <wp:positionH relativeFrom="column">
              <wp:posOffset>5250180</wp:posOffset>
            </wp:positionH>
            <wp:positionV relativeFrom="paragraph">
              <wp:posOffset>10795</wp:posOffset>
            </wp:positionV>
            <wp:extent cx="1240790" cy="847725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7E" w:rsidRPr="00F21484">
        <w:rPr>
          <w:b/>
          <w:bCs/>
          <w:color w:val="0070C0"/>
        </w:rPr>
        <w:t xml:space="preserve">Oefenvorm </w:t>
      </w:r>
      <w:r w:rsidR="00053E0B">
        <w:rPr>
          <w:b/>
          <w:bCs/>
          <w:color w:val="0070C0"/>
        </w:rPr>
        <w:t>2</w:t>
      </w:r>
      <w:r w:rsidR="0054507E" w:rsidRPr="00F21484">
        <w:rPr>
          <w:b/>
          <w:bCs/>
          <w:color w:val="0070C0"/>
        </w:rPr>
        <w:t xml:space="preserve"> (7,5 min)</w:t>
      </w:r>
    </w:p>
    <w:p w14:paraId="6DA9F78B" w14:textId="2E9B8454" w:rsidR="0054507E" w:rsidRPr="00F21484" w:rsidRDefault="0054507E" w:rsidP="0054507E">
      <w:pPr>
        <w:pStyle w:val="Geenafstand"/>
        <w:numPr>
          <w:ilvl w:val="0"/>
          <w:numId w:val="19"/>
        </w:numPr>
      </w:pPr>
      <w:r w:rsidRPr="00F21484">
        <w:t xml:space="preserve">ll. A probeert ll. B </w:t>
      </w:r>
      <w:r w:rsidR="0031534B">
        <w:t>te dribbelen</w:t>
      </w:r>
      <w:r w:rsidR="004832DC">
        <w:t xml:space="preserve"> en te scoren</w:t>
      </w:r>
    </w:p>
    <w:p w14:paraId="2C8A7C25" w14:textId="467EE723" w:rsidR="0054507E" w:rsidRPr="00F21484" w:rsidRDefault="0054507E" w:rsidP="0054507E">
      <w:pPr>
        <w:pStyle w:val="Geenafstand"/>
        <w:numPr>
          <w:ilvl w:val="0"/>
          <w:numId w:val="19"/>
        </w:numPr>
      </w:pPr>
      <w:r w:rsidRPr="00F21484">
        <w:t xml:space="preserve">ll. </w:t>
      </w:r>
      <w:r w:rsidR="006C6F71">
        <w:t>B</w:t>
      </w:r>
      <w:r w:rsidRPr="00F21484">
        <w:t xml:space="preserve"> </w:t>
      </w:r>
      <w:r w:rsidR="004832DC">
        <w:t>verdedigd door te begeleiden naar de hoeken. (zie aandachtspunten)</w:t>
      </w:r>
    </w:p>
    <w:p w14:paraId="1652683B" w14:textId="70472A70" w:rsidR="0054507E" w:rsidRDefault="0054507E" w:rsidP="006576D3">
      <w:pPr>
        <w:pStyle w:val="Geenafstand"/>
        <w:numPr>
          <w:ilvl w:val="0"/>
          <w:numId w:val="19"/>
        </w:numPr>
      </w:pPr>
      <w:r>
        <w:t xml:space="preserve">Doorschuiven (A </w:t>
      </w:r>
      <w:r>
        <w:sym w:font="Wingdings" w:char="F0E0"/>
      </w:r>
      <w:r>
        <w:t xml:space="preserve"> B) – (B </w:t>
      </w:r>
      <w:r>
        <w:sym w:font="Wingdings" w:char="F0E0"/>
      </w:r>
      <w:r>
        <w:t xml:space="preserve"> </w:t>
      </w:r>
      <w:r w:rsidR="004832DC">
        <w:t>A</w:t>
      </w:r>
      <w:r>
        <w:t xml:space="preserve">) </w:t>
      </w:r>
    </w:p>
    <w:p w14:paraId="04D2BF37" w14:textId="77777777" w:rsidR="00053E0B" w:rsidRDefault="00053E0B" w:rsidP="006576D3">
      <w:pPr>
        <w:pStyle w:val="Geenafstand"/>
      </w:pPr>
    </w:p>
    <w:p w14:paraId="23FE4A7E" w14:textId="11CD6359" w:rsidR="00053E0B" w:rsidRPr="00F21484" w:rsidRDefault="003D21D1" w:rsidP="00053E0B">
      <w:pPr>
        <w:pStyle w:val="Geenafstand"/>
        <w:rPr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E053AC" wp14:editId="2F8CFD3B">
            <wp:simplePos x="0" y="0"/>
            <wp:positionH relativeFrom="page">
              <wp:posOffset>4658995</wp:posOffset>
            </wp:positionH>
            <wp:positionV relativeFrom="paragraph">
              <wp:posOffset>17145</wp:posOffset>
            </wp:positionV>
            <wp:extent cx="2634857" cy="14097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5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0B" w:rsidRPr="00F21484">
        <w:rPr>
          <w:b/>
          <w:bCs/>
          <w:color w:val="0070C0"/>
        </w:rPr>
        <w:t xml:space="preserve">Oefenvorm </w:t>
      </w:r>
      <w:r w:rsidR="00053E0B">
        <w:rPr>
          <w:b/>
          <w:bCs/>
          <w:color w:val="0070C0"/>
        </w:rPr>
        <w:t>3</w:t>
      </w:r>
      <w:r w:rsidR="00053E0B" w:rsidRPr="00F21484">
        <w:rPr>
          <w:b/>
          <w:bCs/>
          <w:color w:val="0070C0"/>
        </w:rPr>
        <w:t xml:space="preserve"> (7,5 min)</w:t>
      </w:r>
    </w:p>
    <w:p w14:paraId="6D7C8F60" w14:textId="21D0CE07" w:rsidR="00053E0B" w:rsidRDefault="00053E0B" w:rsidP="00053E0B">
      <w:pPr>
        <w:pStyle w:val="Geenafstand"/>
        <w:numPr>
          <w:ilvl w:val="0"/>
          <w:numId w:val="19"/>
        </w:numPr>
      </w:pPr>
      <w:r w:rsidRPr="00F21484">
        <w:t xml:space="preserve">ll. A probeert ll. B </w:t>
      </w:r>
      <w:r>
        <w:t>te dribbelen en te scoren</w:t>
      </w:r>
    </w:p>
    <w:p w14:paraId="627C9784" w14:textId="08CD49B8" w:rsidR="006C6F71" w:rsidRPr="00F21484" w:rsidRDefault="006C6F71" w:rsidP="00053E0B">
      <w:pPr>
        <w:pStyle w:val="Geenafstand"/>
        <w:numPr>
          <w:ilvl w:val="0"/>
          <w:numId w:val="19"/>
        </w:numPr>
      </w:pPr>
      <w:r>
        <w:t>ll. A moet dit doen binnen een afgebakende zone.</w:t>
      </w:r>
    </w:p>
    <w:p w14:paraId="5E953A47" w14:textId="55E56F15" w:rsidR="00053E0B" w:rsidRPr="00F21484" w:rsidRDefault="00053E0B" w:rsidP="00053E0B">
      <w:pPr>
        <w:pStyle w:val="Geenafstand"/>
        <w:numPr>
          <w:ilvl w:val="0"/>
          <w:numId w:val="19"/>
        </w:numPr>
      </w:pPr>
      <w:r w:rsidRPr="00F21484">
        <w:t xml:space="preserve">ll. </w:t>
      </w:r>
      <w:r w:rsidR="006C6F71">
        <w:t>B</w:t>
      </w:r>
      <w:r w:rsidRPr="00F21484">
        <w:t xml:space="preserve"> </w:t>
      </w:r>
      <w:r>
        <w:t xml:space="preserve">verdedigd door </w:t>
      </w:r>
      <w:r w:rsidR="006C6F71">
        <w:t>een blocktackle</w:t>
      </w:r>
      <w:r>
        <w:t>. (zie aandachtspunten)</w:t>
      </w:r>
    </w:p>
    <w:p w14:paraId="1DE99EEB" w14:textId="77777777" w:rsidR="00053E0B" w:rsidRPr="00F21484" w:rsidRDefault="00053E0B" w:rsidP="00053E0B">
      <w:pPr>
        <w:pStyle w:val="Geenafstand"/>
        <w:numPr>
          <w:ilvl w:val="0"/>
          <w:numId w:val="19"/>
        </w:numPr>
      </w:pPr>
      <w:r>
        <w:t xml:space="preserve">Doorschuiven (A </w:t>
      </w:r>
      <w:r>
        <w:sym w:font="Wingdings" w:char="F0E0"/>
      </w:r>
      <w:r>
        <w:t xml:space="preserve"> B) – (B </w:t>
      </w:r>
      <w:r>
        <w:sym w:font="Wingdings" w:char="F0E0"/>
      </w:r>
      <w:r>
        <w:t xml:space="preserve"> A) </w:t>
      </w:r>
    </w:p>
    <w:p w14:paraId="4323F05B" w14:textId="47D00144" w:rsidR="00053E0B" w:rsidRDefault="00053E0B" w:rsidP="006576D3">
      <w:pPr>
        <w:pStyle w:val="Geenafstand"/>
      </w:pPr>
    </w:p>
    <w:p w14:paraId="641F8F3A" w14:textId="2BA1E6E6" w:rsidR="006C6F71" w:rsidRDefault="006C6F71" w:rsidP="006576D3">
      <w:pPr>
        <w:pStyle w:val="Geenafstand"/>
      </w:pPr>
      <w:r>
        <w:t xml:space="preserve">*regelmatig wisselen van keeper </w:t>
      </w:r>
      <w:r w:rsidR="00720699">
        <w:t>tijdens deze oefenvormen.</w:t>
      </w:r>
    </w:p>
    <w:p w14:paraId="03427980" w14:textId="77777777" w:rsidR="00720699" w:rsidRDefault="00720699" w:rsidP="006576D3">
      <w:pPr>
        <w:pStyle w:val="Geenafstand"/>
      </w:pPr>
    </w:p>
    <w:p w14:paraId="1B8679BD" w14:textId="6892FDED" w:rsidR="006576D3" w:rsidRDefault="003473D9" w:rsidP="006576D3">
      <w:pPr>
        <w:pStyle w:val="Geenafstand"/>
        <w:rPr>
          <w:b/>
          <w:bCs/>
          <w:color w:val="FF0000"/>
        </w:rPr>
      </w:pPr>
      <w:r w:rsidRPr="0018495D">
        <w:rPr>
          <w:b/>
          <w:bCs/>
          <w:color w:val="FF0000"/>
        </w:rPr>
        <w:t>Slot:</w:t>
      </w:r>
      <w:r w:rsidR="0018495D" w:rsidRPr="0018495D">
        <w:rPr>
          <w:b/>
          <w:bCs/>
          <w:color w:val="FF0000"/>
        </w:rPr>
        <w:t xml:space="preserve"> </w:t>
      </w:r>
      <w:r w:rsidR="00FF66FD">
        <w:rPr>
          <w:b/>
          <w:bCs/>
          <w:color w:val="FF0000"/>
        </w:rPr>
        <w:t>wedstrijdje (</w:t>
      </w:r>
      <w:r w:rsidR="00291208">
        <w:rPr>
          <w:b/>
          <w:bCs/>
          <w:color w:val="FF0000"/>
        </w:rPr>
        <w:t>10</w:t>
      </w:r>
      <w:r w:rsidR="00FF66FD">
        <w:rPr>
          <w:b/>
          <w:bCs/>
          <w:color w:val="FF0000"/>
        </w:rPr>
        <w:t xml:space="preserve"> min)</w:t>
      </w:r>
    </w:p>
    <w:p w14:paraId="18C5D830" w14:textId="4C39B736" w:rsidR="00CE5A28" w:rsidRPr="00053E0B" w:rsidRDefault="00053E0B" w:rsidP="006576D3">
      <w:pPr>
        <w:pStyle w:val="Geenafstand"/>
      </w:pPr>
      <w:r w:rsidRPr="00053E0B">
        <w:t>Spelregels: zie bijlage</w:t>
      </w:r>
    </w:p>
    <w:p w14:paraId="14016CCD" w14:textId="77777777" w:rsidR="00CE5A28" w:rsidRPr="0018495D" w:rsidRDefault="00CE5A28" w:rsidP="006576D3">
      <w:pPr>
        <w:pStyle w:val="Geenafstand"/>
        <w:rPr>
          <w:b/>
          <w:bCs/>
          <w:color w:val="FF0000"/>
        </w:rPr>
      </w:pPr>
    </w:p>
    <w:p w14:paraId="453B5B47" w14:textId="77777777" w:rsidR="009C1BF2" w:rsidRPr="0072760D" w:rsidRDefault="009C1BF2" w:rsidP="009C1BF2">
      <w:pPr>
        <w:pStyle w:val="Geenafstand"/>
        <w:rPr>
          <w:b/>
          <w:bCs/>
          <w:color w:val="FF0000"/>
        </w:rPr>
      </w:pPr>
      <w:r w:rsidRPr="0072760D">
        <w:rPr>
          <w:b/>
          <w:bCs/>
          <w:color w:val="FF0000"/>
        </w:rPr>
        <w:t>Omkleden (5 min)</w:t>
      </w:r>
    </w:p>
    <w:p w14:paraId="07F6D363" w14:textId="678E3D8F" w:rsidR="005544C1" w:rsidRDefault="005544C1" w:rsidP="008F5877">
      <w:pPr>
        <w:pStyle w:val="Geenafstand"/>
        <w:rPr>
          <w:b/>
          <w:bCs/>
        </w:rPr>
      </w:pPr>
    </w:p>
    <w:p w14:paraId="56DC9700" w14:textId="6799C519" w:rsidR="00053E0B" w:rsidRDefault="00053E0B" w:rsidP="008F5877">
      <w:pPr>
        <w:pStyle w:val="Geenafstand"/>
        <w:rPr>
          <w:b/>
          <w:bCs/>
        </w:rPr>
      </w:pPr>
    </w:p>
    <w:p w14:paraId="24CD73AB" w14:textId="319A6B1C" w:rsid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t>Aandachtspunten in de les</w:t>
      </w:r>
    </w:p>
    <w:p w14:paraId="36402FBF" w14:textId="6F6C81AE" w:rsidR="00893666" w:rsidRPr="00893666" w:rsidRDefault="00893666" w:rsidP="00893666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  <w:color w:val="0070C0"/>
        </w:rPr>
      </w:pPr>
      <w:r w:rsidRPr="00893666">
        <w:rPr>
          <w:rFonts w:asciiTheme="minorHAnsi" w:hAnsiTheme="minorHAnsi"/>
          <w:b/>
          <w:bCs/>
          <w:color w:val="0070C0"/>
        </w:rPr>
        <w:t>Interceptie</w:t>
      </w:r>
    </w:p>
    <w:p w14:paraId="5774887A" w14:textId="77777777" w:rsidR="00893666" w:rsidRPr="00893666" w:rsidRDefault="00893666" w:rsidP="00893666">
      <w:pPr>
        <w:numPr>
          <w:ilvl w:val="0"/>
          <w:numId w:val="16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893666">
        <w:rPr>
          <w:rFonts w:asciiTheme="minorHAnsi" w:hAnsiTheme="minorHAnsi"/>
        </w:rPr>
        <w:t>Naast, achter of voor je tegenstander staan.</w:t>
      </w:r>
    </w:p>
    <w:p w14:paraId="2CA4A536" w14:textId="77777777" w:rsidR="00893666" w:rsidRPr="00893666" w:rsidRDefault="00893666" w:rsidP="00893666">
      <w:pPr>
        <w:numPr>
          <w:ilvl w:val="0"/>
          <w:numId w:val="16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893666">
        <w:rPr>
          <w:rFonts w:asciiTheme="minorHAnsi" w:hAnsiTheme="minorHAnsi"/>
        </w:rPr>
        <w:t>Voor je tegenstander komen wanneer de bal eraan komt.</w:t>
      </w:r>
    </w:p>
    <w:p w14:paraId="4362C9E1" w14:textId="77777777" w:rsidR="00893666" w:rsidRPr="00893666" w:rsidRDefault="00893666" w:rsidP="00893666">
      <w:pPr>
        <w:numPr>
          <w:ilvl w:val="0"/>
          <w:numId w:val="16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893666">
        <w:rPr>
          <w:rFonts w:asciiTheme="minorHAnsi" w:hAnsiTheme="minorHAnsi"/>
        </w:rPr>
        <w:t>“Breed” maken wanneer de bal eraan komt, tegenstander blokkeren en de bal veroveren.</w:t>
      </w:r>
    </w:p>
    <w:p w14:paraId="3FE79E98" w14:textId="77777777" w:rsidR="00893666" w:rsidRPr="00893666" w:rsidRDefault="00893666" w:rsidP="00893666">
      <w:pPr>
        <w:numPr>
          <w:ilvl w:val="0"/>
          <w:numId w:val="16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893666">
        <w:rPr>
          <w:rFonts w:asciiTheme="minorHAnsi" w:hAnsiTheme="minorHAnsi"/>
        </w:rPr>
        <w:t>Na verovering direct de bal beschermen.</w:t>
      </w:r>
    </w:p>
    <w:p w14:paraId="0532AA43" w14:textId="622E3311" w:rsidR="00E8634E" w:rsidRPr="00E8634E" w:rsidRDefault="00E8634E" w:rsidP="00E8634E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  <w:color w:val="0070C0"/>
        </w:rPr>
      </w:pPr>
      <w:r w:rsidRPr="00E8634E">
        <w:rPr>
          <w:rFonts w:asciiTheme="minorHAnsi" w:hAnsiTheme="minorHAnsi"/>
          <w:b/>
          <w:bCs/>
          <w:color w:val="0070C0"/>
        </w:rPr>
        <w:t>Begeleid</w:t>
      </w:r>
      <w:r w:rsidR="00CE5A28" w:rsidRPr="00CE5A28">
        <w:rPr>
          <w:rFonts w:asciiTheme="minorHAnsi" w:hAnsiTheme="minorHAnsi"/>
          <w:b/>
          <w:bCs/>
          <w:color w:val="0070C0"/>
        </w:rPr>
        <w:t>e</w:t>
      </w:r>
      <w:r w:rsidRPr="00E8634E">
        <w:rPr>
          <w:rFonts w:asciiTheme="minorHAnsi" w:hAnsiTheme="minorHAnsi"/>
          <w:b/>
          <w:bCs/>
          <w:color w:val="0070C0"/>
        </w:rPr>
        <w:t>n</w:t>
      </w:r>
    </w:p>
    <w:p w14:paraId="03BA77F4" w14:textId="77777777" w:rsidR="00E8634E" w:rsidRPr="00E8634E" w:rsidRDefault="00E8634E" w:rsidP="00E8634E">
      <w:pPr>
        <w:numPr>
          <w:ilvl w:val="0"/>
          <w:numId w:val="17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E8634E">
        <w:rPr>
          <w:rFonts w:asciiTheme="minorHAnsi" w:hAnsiTheme="minorHAnsi"/>
        </w:rPr>
        <w:t>Tegenstander een kant op sturen.</w:t>
      </w:r>
    </w:p>
    <w:p w14:paraId="2398742E" w14:textId="77777777" w:rsidR="00E8634E" w:rsidRPr="00E8634E" w:rsidRDefault="00E8634E" w:rsidP="00E8634E">
      <w:pPr>
        <w:numPr>
          <w:ilvl w:val="0"/>
          <w:numId w:val="17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E8634E">
        <w:rPr>
          <w:rFonts w:asciiTheme="minorHAnsi" w:hAnsiTheme="minorHAnsi"/>
        </w:rPr>
        <w:t>Meelopen met de tegenstander.</w:t>
      </w:r>
    </w:p>
    <w:p w14:paraId="2AADC674" w14:textId="77777777" w:rsidR="00E8634E" w:rsidRPr="00E8634E" w:rsidRDefault="00E8634E" w:rsidP="00E8634E">
      <w:pPr>
        <w:numPr>
          <w:ilvl w:val="0"/>
          <w:numId w:val="17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E8634E">
        <w:rPr>
          <w:rFonts w:asciiTheme="minorHAnsi" w:hAnsiTheme="minorHAnsi"/>
        </w:rPr>
        <w:t>Afstand tussen jou en de tegenstander steeds verder verkleinen.</w:t>
      </w:r>
    </w:p>
    <w:p w14:paraId="67A31D64" w14:textId="77777777" w:rsidR="00E8634E" w:rsidRPr="00E8634E" w:rsidRDefault="00E8634E" w:rsidP="00E8634E">
      <w:pPr>
        <w:numPr>
          <w:ilvl w:val="0"/>
          <w:numId w:val="17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E8634E">
        <w:rPr>
          <w:rFonts w:asciiTheme="minorHAnsi" w:hAnsiTheme="minorHAnsi"/>
        </w:rPr>
        <w:t>Niet instappen.</w:t>
      </w:r>
    </w:p>
    <w:p w14:paraId="77AB6994" w14:textId="77777777" w:rsidR="00E8634E" w:rsidRPr="00E8634E" w:rsidRDefault="00E8634E" w:rsidP="00E8634E">
      <w:pPr>
        <w:numPr>
          <w:ilvl w:val="0"/>
          <w:numId w:val="17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E8634E">
        <w:rPr>
          <w:rFonts w:asciiTheme="minorHAnsi" w:hAnsiTheme="minorHAnsi"/>
        </w:rPr>
        <w:t>Forehand kant van je stick gebruiken om een groter oppervlak te hebben.</w:t>
      </w:r>
    </w:p>
    <w:p w14:paraId="681BFAA9" w14:textId="77777777" w:rsidR="00CE5A28" w:rsidRPr="00CE5A28" w:rsidRDefault="00CE5A28" w:rsidP="00CE5A28">
      <w:pPr>
        <w:shd w:val="clear" w:color="auto" w:fill="FFFFFF"/>
        <w:spacing w:before="300" w:after="75" w:line="240" w:lineRule="auto"/>
        <w:outlineLvl w:val="2"/>
        <w:rPr>
          <w:rFonts w:asciiTheme="minorHAnsi" w:hAnsiTheme="minorHAnsi"/>
          <w:b/>
          <w:bCs/>
          <w:color w:val="0070C0"/>
        </w:rPr>
      </w:pPr>
      <w:r w:rsidRPr="00CE5A28">
        <w:rPr>
          <w:rFonts w:asciiTheme="minorHAnsi" w:hAnsiTheme="minorHAnsi"/>
          <w:b/>
          <w:bCs/>
          <w:color w:val="0070C0"/>
        </w:rPr>
        <w:t>Blocktackle</w:t>
      </w:r>
    </w:p>
    <w:p w14:paraId="146C071B" w14:textId="77777777" w:rsidR="00CE5A28" w:rsidRPr="00CE5A28" w:rsidRDefault="00CE5A28" w:rsidP="00CE5A28">
      <w:pPr>
        <w:numPr>
          <w:ilvl w:val="0"/>
          <w:numId w:val="18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E5A28">
        <w:rPr>
          <w:rFonts w:asciiTheme="minorHAnsi" w:hAnsiTheme="minorHAnsi"/>
        </w:rPr>
        <w:t>Beide voeten uit elkaar en stevig staan.</w:t>
      </w:r>
    </w:p>
    <w:p w14:paraId="0F5944E5" w14:textId="77777777" w:rsidR="00CE5A28" w:rsidRPr="00CE5A28" w:rsidRDefault="00CE5A28" w:rsidP="00CE5A28">
      <w:pPr>
        <w:numPr>
          <w:ilvl w:val="0"/>
          <w:numId w:val="18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E5A28">
        <w:rPr>
          <w:rFonts w:asciiTheme="minorHAnsi" w:hAnsiTheme="minorHAnsi"/>
        </w:rPr>
        <w:t>Laag zitten en je stick horizontaal “neerleggen”.</w:t>
      </w:r>
    </w:p>
    <w:p w14:paraId="6EB4AD80" w14:textId="77777777" w:rsidR="00CE5A28" w:rsidRPr="00CE5A28" w:rsidRDefault="00CE5A28" w:rsidP="00CE5A28">
      <w:pPr>
        <w:numPr>
          <w:ilvl w:val="0"/>
          <w:numId w:val="18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E5A28">
        <w:rPr>
          <w:rFonts w:asciiTheme="minorHAnsi" w:hAnsiTheme="minorHAnsi"/>
        </w:rPr>
        <w:t>Tijdens het zetten van je blok beweeg je kort en snel naar de bal toe.</w:t>
      </w:r>
    </w:p>
    <w:p w14:paraId="2470FD11" w14:textId="77777777" w:rsidR="00CE5A28" w:rsidRPr="00CE5A28" w:rsidRDefault="00CE5A28" w:rsidP="00CE5A28">
      <w:pPr>
        <w:numPr>
          <w:ilvl w:val="0"/>
          <w:numId w:val="18"/>
        </w:numPr>
        <w:shd w:val="clear" w:color="auto" w:fill="FFFFFF"/>
        <w:spacing w:line="240" w:lineRule="auto"/>
        <w:ind w:left="1080"/>
        <w:rPr>
          <w:rFonts w:asciiTheme="minorHAnsi" w:hAnsiTheme="minorHAnsi"/>
        </w:rPr>
      </w:pPr>
      <w:r w:rsidRPr="00CE5A28">
        <w:rPr>
          <w:rFonts w:asciiTheme="minorHAnsi" w:hAnsiTheme="minorHAnsi"/>
        </w:rPr>
        <w:t>Probeer je tegenstander te verrassen door als 2e persoon te blokken bij iemand die de tegenstander begeleidt.</w:t>
      </w:r>
    </w:p>
    <w:p w14:paraId="724ADFC2" w14:textId="77777777" w:rsidR="001D1041" w:rsidRDefault="001D1041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11C3C71A" w:rsidR="00E85E96" w:rsidRDefault="00E85E96" w:rsidP="0038411C">
      <w:pPr>
        <w:pStyle w:val="Geenafstand"/>
      </w:pPr>
    </w:p>
    <w:p w14:paraId="5FA86108" w14:textId="77777777" w:rsidR="003476B3" w:rsidRPr="00775B8F" w:rsidRDefault="003476B3" w:rsidP="003476B3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EB9F994" w14:textId="77777777" w:rsidR="003476B3" w:rsidRDefault="003476B3" w:rsidP="0038411C">
      <w:pPr>
        <w:pStyle w:val="Geenafstand"/>
      </w:pPr>
    </w:p>
    <w:p w14:paraId="00536153" w14:textId="77777777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17E67CED" w14:textId="44D6F663" w:rsidR="006C4A56" w:rsidRDefault="006C4A56" w:rsidP="0038411C">
      <w:pPr>
        <w:pStyle w:val="Geenafstand"/>
      </w:pPr>
    </w:p>
    <w:p w14:paraId="5B9C1DDE" w14:textId="77777777" w:rsidR="003B017D" w:rsidRDefault="003B017D" w:rsidP="003B017D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05B7148D" w14:textId="77777777" w:rsidR="003B017D" w:rsidRDefault="003B017D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079A86C-2019-4386-AE57-A3A24F66A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652D3C-39CC-4996-812D-241AB855B775}"/>
    <w:embedBold r:id="rId3" w:fontKey="{B0C8A803-C1C8-4FBC-919D-9CFC16A71FB5}"/>
    <w:embedItalic r:id="rId4" w:fontKey="{5B8EEF0C-5DD4-4AA3-9B74-9F9906C2695F}"/>
    <w:embedBoldItalic r:id="rId5" w:fontKey="{E10F4D3F-20BF-4A73-B85D-383C6F61BA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8A0AE8B-F533-4708-AD7D-8787DE98A3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0E9B92E-B472-462C-9B95-3666001B40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D99908A-DAFE-4492-BB86-B18B83202282}"/>
    <w:embedBold r:id="rId9" w:fontKey="{ABE133F8-15BB-4A4A-945E-E0E3E9DEB559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36205A7-7C01-40CF-89D7-31B31C0198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5B2DF1B-5558-480B-9753-B9B12AAC53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75A3"/>
    <w:multiLevelType w:val="hybridMultilevel"/>
    <w:tmpl w:val="6CE049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84B91"/>
    <w:multiLevelType w:val="multilevel"/>
    <w:tmpl w:val="7C38D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E3E16"/>
    <w:multiLevelType w:val="multilevel"/>
    <w:tmpl w:val="2F9A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3C301C"/>
    <w:multiLevelType w:val="multilevel"/>
    <w:tmpl w:val="B438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D78E4"/>
    <w:multiLevelType w:val="multilevel"/>
    <w:tmpl w:val="3EF0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64CD0"/>
    <w:multiLevelType w:val="multilevel"/>
    <w:tmpl w:val="0AE4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B4BD8"/>
    <w:multiLevelType w:val="multilevel"/>
    <w:tmpl w:val="B5B4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3503"/>
    <w:multiLevelType w:val="multilevel"/>
    <w:tmpl w:val="CFD6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C66A0D"/>
    <w:multiLevelType w:val="hybridMultilevel"/>
    <w:tmpl w:val="6B90F3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4"/>
  </w:num>
  <w:num w:numId="5">
    <w:abstractNumId w:val="16"/>
  </w:num>
  <w:num w:numId="6">
    <w:abstractNumId w:val="11"/>
  </w:num>
  <w:num w:numId="7">
    <w:abstractNumId w:val="3"/>
  </w:num>
  <w:num w:numId="8">
    <w:abstractNumId w:val="8"/>
  </w:num>
  <w:num w:numId="9">
    <w:abstractNumId w:val="15"/>
  </w:num>
  <w:num w:numId="10">
    <w:abstractNumId w:val="4"/>
  </w:num>
  <w:num w:numId="11">
    <w:abstractNumId w:val="17"/>
  </w:num>
  <w:num w:numId="12">
    <w:abstractNumId w:val="5"/>
  </w:num>
  <w:num w:numId="13">
    <w:abstractNumId w:val="9"/>
  </w:num>
  <w:num w:numId="14">
    <w:abstractNumId w:val="18"/>
  </w:num>
  <w:num w:numId="15">
    <w:abstractNumId w:val="12"/>
  </w:num>
  <w:num w:numId="16">
    <w:abstractNumId w:val="6"/>
  </w:num>
  <w:num w:numId="17">
    <w:abstractNumId w:val="7"/>
  </w:num>
  <w:num w:numId="18">
    <w:abstractNumId w:val="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5120A"/>
    <w:rsid w:val="00053E0B"/>
    <w:rsid w:val="00066A12"/>
    <w:rsid w:val="00081424"/>
    <w:rsid w:val="000831BC"/>
    <w:rsid w:val="00092AB4"/>
    <w:rsid w:val="00113DA7"/>
    <w:rsid w:val="00120D90"/>
    <w:rsid w:val="001331D2"/>
    <w:rsid w:val="001431E3"/>
    <w:rsid w:val="00145CE7"/>
    <w:rsid w:val="00150353"/>
    <w:rsid w:val="001824C8"/>
    <w:rsid w:val="0018495D"/>
    <w:rsid w:val="0019256E"/>
    <w:rsid w:val="001D1041"/>
    <w:rsid w:val="002127B8"/>
    <w:rsid w:val="0022206D"/>
    <w:rsid w:val="00222E36"/>
    <w:rsid w:val="00241AD3"/>
    <w:rsid w:val="0024301D"/>
    <w:rsid w:val="00245036"/>
    <w:rsid w:val="00256568"/>
    <w:rsid w:val="002700D6"/>
    <w:rsid w:val="00291208"/>
    <w:rsid w:val="00291DCD"/>
    <w:rsid w:val="002952CE"/>
    <w:rsid w:val="002C235B"/>
    <w:rsid w:val="002D1552"/>
    <w:rsid w:val="002E246F"/>
    <w:rsid w:val="002F59C0"/>
    <w:rsid w:val="0031534B"/>
    <w:rsid w:val="00325532"/>
    <w:rsid w:val="00344430"/>
    <w:rsid w:val="003473D9"/>
    <w:rsid w:val="003476B3"/>
    <w:rsid w:val="00371C82"/>
    <w:rsid w:val="00382E99"/>
    <w:rsid w:val="0038411C"/>
    <w:rsid w:val="00384C90"/>
    <w:rsid w:val="00390D8B"/>
    <w:rsid w:val="003946FB"/>
    <w:rsid w:val="003A2CA2"/>
    <w:rsid w:val="003A5421"/>
    <w:rsid w:val="003A6399"/>
    <w:rsid w:val="003B017D"/>
    <w:rsid w:val="003C4790"/>
    <w:rsid w:val="003C4F7A"/>
    <w:rsid w:val="003D21D1"/>
    <w:rsid w:val="003D7C57"/>
    <w:rsid w:val="003E684B"/>
    <w:rsid w:val="003F2CF1"/>
    <w:rsid w:val="00462114"/>
    <w:rsid w:val="00466E20"/>
    <w:rsid w:val="004832DC"/>
    <w:rsid w:val="00491759"/>
    <w:rsid w:val="004B3E53"/>
    <w:rsid w:val="004D4C38"/>
    <w:rsid w:val="004D792F"/>
    <w:rsid w:val="00510769"/>
    <w:rsid w:val="00533C11"/>
    <w:rsid w:val="0054507E"/>
    <w:rsid w:val="005544C1"/>
    <w:rsid w:val="005563E3"/>
    <w:rsid w:val="00567B61"/>
    <w:rsid w:val="0057415B"/>
    <w:rsid w:val="00585CF4"/>
    <w:rsid w:val="005923BC"/>
    <w:rsid w:val="005B2456"/>
    <w:rsid w:val="005B344B"/>
    <w:rsid w:val="005C2C6A"/>
    <w:rsid w:val="00600815"/>
    <w:rsid w:val="006025D7"/>
    <w:rsid w:val="00623B0E"/>
    <w:rsid w:val="006278A9"/>
    <w:rsid w:val="00642499"/>
    <w:rsid w:val="006576D3"/>
    <w:rsid w:val="00686661"/>
    <w:rsid w:val="00690F47"/>
    <w:rsid w:val="006C4A56"/>
    <w:rsid w:val="006C6F71"/>
    <w:rsid w:val="006C717E"/>
    <w:rsid w:val="00712EFD"/>
    <w:rsid w:val="00717AEA"/>
    <w:rsid w:val="00720699"/>
    <w:rsid w:val="00723416"/>
    <w:rsid w:val="0072760D"/>
    <w:rsid w:val="00740FD9"/>
    <w:rsid w:val="007464FB"/>
    <w:rsid w:val="00766B51"/>
    <w:rsid w:val="00784FAB"/>
    <w:rsid w:val="007C0D2D"/>
    <w:rsid w:val="007F77E0"/>
    <w:rsid w:val="008202C7"/>
    <w:rsid w:val="0083249E"/>
    <w:rsid w:val="00832B2C"/>
    <w:rsid w:val="00852B69"/>
    <w:rsid w:val="00854B37"/>
    <w:rsid w:val="008709D2"/>
    <w:rsid w:val="00893666"/>
    <w:rsid w:val="008975BB"/>
    <w:rsid w:val="008A59D3"/>
    <w:rsid w:val="008C07F7"/>
    <w:rsid w:val="008D2217"/>
    <w:rsid w:val="008F4D7B"/>
    <w:rsid w:val="008F5877"/>
    <w:rsid w:val="009015D8"/>
    <w:rsid w:val="00923D9E"/>
    <w:rsid w:val="009347C4"/>
    <w:rsid w:val="00976562"/>
    <w:rsid w:val="009815CC"/>
    <w:rsid w:val="00986D10"/>
    <w:rsid w:val="009C1BF2"/>
    <w:rsid w:val="009C3648"/>
    <w:rsid w:val="00A17E3A"/>
    <w:rsid w:val="00A33666"/>
    <w:rsid w:val="00A82530"/>
    <w:rsid w:val="00AA02E2"/>
    <w:rsid w:val="00AB081D"/>
    <w:rsid w:val="00AD19DA"/>
    <w:rsid w:val="00AF69F9"/>
    <w:rsid w:val="00B42F70"/>
    <w:rsid w:val="00B444FE"/>
    <w:rsid w:val="00BA7B65"/>
    <w:rsid w:val="00BB1398"/>
    <w:rsid w:val="00BB7B6B"/>
    <w:rsid w:val="00C1421A"/>
    <w:rsid w:val="00C2029E"/>
    <w:rsid w:val="00C222DC"/>
    <w:rsid w:val="00C52347"/>
    <w:rsid w:val="00CE595D"/>
    <w:rsid w:val="00CE5A28"/>
    <w:rsid w:val="00D0006E"/>
    <w:rsid w:val="00D11AA2"/>
    <w:rsid w:val="00D54FEF"/>
    <w:rsid w:val="00D65CA5"/>
    <w:rsid w:val="00D938DC"/>
    <w:rsid w:val="00DA6B77"/>
    <w:rsid w:val="00DA7794"/>
    <w:rsid w:val="00DB675C"/>
    <w:rsid w:val="00DE2D77"/>
    <w:rsid w:val="00DE46B1"/>
    <w:rsid w:val="00E27983"/>
    <w:rsid w:val="00E67E04"/>
    <w:rsid w:val="00E80E3D"/>
    <w:rsid w:val="00E85E96"/>
    <w:rsid w:val="00E8634E"/>
    <w:rsid w:val="00E874C2"/>
    <w:rsid w:val="00EB5B15"/>
    <w:rsid w:val="00F15A85"/>
    <w:rsid w:val="00F21484"/>
    <w:rsid w:val="00F22473"/>
    <w:rsid w:val="00F22BEB"/>
    <w:rsid w:val="00F24757"/>
    <w:rsid w:val="00F6437C"/>
    <w:rsid w:val="00F64F43"/>
    <w:rsid w:val="00F74A41"/>
    <w:rsid w:val="00F81501"/>
    <w:rsid w:val="00FF49B7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33</TotalTime>
  <Pages>2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33</cp:revision>
  <cp:lastPrinted>2016-02-23T14:59:00Z</cp:lastPrinted>
  <dcterms:created xsi:type="dcterms:W3CDTF">2022-07-22T07:33:00Z</dcterms:created>
  <dcterms:modified xsi:type="dcterms:W3CDTF">2022-07-22T08:08:00Z</dcterms:modified>
</cp:coreProperties>
</file>