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9606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96"/>
        <w:gridCol w:w="1914"/>
        <w:gridCol w:w="567"/>
        <w:gridCol w:w="708"/>
        <w:gridCol w:w="449"/>
        <w:gridCol w:w="260"/>
        <w:gridCol w:w="425"/>
        <w:gridCol w:w="284"/>
        <w:gridCol w:w="847"/>
        <w:gridCol w:w="429"/>
        <w:gridCol w:w="1701"/>
      </w:tblGrid>
      <w:tr w:rsidR="00766B51" w:rsidRPr="00A873B7" w14:paraId="1B6C9441" w14:textId="77777777" w:rsidTr="00976562">
        <w:trPr>
          <w:gridAfter w:val="1"/>
          <w:wAfter w:w="1701" w:type="dxa"/>
          <w:trHeight w:val="80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CEE45" w14:textId="77777777" w:rsidR="00766B51" w:rsidRPr="00F64F43" w:rsidRDefault="00766B51" w:rsidP="003C4F7A">
            <w:pPr>
              <w:spacing w:after="120"/>
              <w:jc w:val="center"/>
              <w:rPr>
                <w:b/>
                <w:color w:val="D92525"/>
              </w:rPr>
            </w:pPr>
            <w:r w:rsidRPr="003C4F7A">
              <w:rPr>
                <w:b/>
                <w:noProof/>
                <w:lang w:eastAsia="nl-NL"/>
              </w:rPr>
              <w:drawing>
                <wp:anchor distT="0" distB="0" distL="114300" distR="114300" simplePos="0" relativeHeight="251659264" behindDoc="1" locked="0" layoutInCell="1" allowOverlap="1" wp14:anchorId="7714FA0A" wp14:editId="7AC9508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-919480</wp:posOffset>
                  </wp:positionV>
                  <wp:extent cx="831850" cy="837565"/>
                  <wp:effectExtent l="0" t="0" r="6350" b="63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jpg.eps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4F7A">
              <w:rPr>
                <w:b/>
              </w:rPr>
              <w:t>DON BOSCO</w:t>
            </w:r>
            <w:r>
              <w:rPr>
                <w:b/>
              </w:rPr>
              <w:br/>
            </w:r>
            <w:r w:rsidRPr="003C4F7A">
              <w:rPr>
                <w:b/>
              </w:rPr>
              <w:t>GENK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DB5C7" w14:textId="708BAD6C" w:rsidR="00766B51" w:rsidRPr="00784FAB" w:rsidRDefault="00766B51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AC39166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2BADC482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86985" w14:textId="77777777" w:rsidR="00766B51" w:rsidRPr="00784FAB" w:rsidRDefault="00766B51" w:rsidP="00DE2D77">
            <w:pPr>
              <w:autoSpaceDE w:val="0"/>
              <w:autoSpaceDN w:val="0"/>
              <w:adjustRightInd w:val="0"/>
              <w:spacing w:before="60" w:after="60"/>
              <w:rPr>
                <w:b/>
                <w:sz w:val="20"/>
                <w:szCs w:val="24"/>
              </w:rPr>
            </w:pPr>
          </w:p>
        </w:tc>
      </w:tr>
      <w:tr w:rsidR="00784FAB" w:rsidRPr="00A873B7" w14:paraId="1FBF15D5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04B92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E3A" w14:textId="33B00713" w:rsidR="00784FAB" w:rsidRPr="00784FAB" w:rsidRDefault="008F4D7B" w:rsidP="00F64F43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Graad: 2</w:t>
            </w:r>
            <w:r w:rsidRPr="008F4D7B">
              <w:rPr>
                <w:b/>
                <w:sz w:val="24"/>
                <w:szCs w:val="24"/>
                <w:vertAlign w:val="superscript"/>
              </w:rPr>
              <w:t>de</w:t>
            </w:r>
            <w:r>
              <w:rPr>
                <w:b/>
                <w:sz w:val="24"/>
                <w:szCs w:val="24"/>
              </w:rPr>
              <w:t xml:space="preserve"> graad BSO</w:t>
            </w:r>
            <w:r w:rsidR="00766B5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D4E22" w14:textId="3988FE52" w:rsidR="00784FAB" w:rsidRPr="00784FAB" w:rsidRDefault="00784FAB" w:rsidP="00390D8B">
            <w:pPr>
              <w:autoSpaceDE w:val="0"/>
              <w:autoSpaceDN w:val="0"/>
              <w:adjustRightInd w:val="0"/>
              <w:spacing w:before="100" w:beforeAutospacing="1" w:after="100" w:afterAutospacing="1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08B39E2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18384A2D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2673B" w14:textId="2CBC2474" w:rsidR="00784FAB" w:rsidRPr="00784FAB" w:rsidRDefault="00784FAB" w:rsidP="00DE2D77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 w:rsidRPr="00784FAB">
              <w:rPr>
                <w:b/>
                <w:sz w:val="20"/>
                <w:szCs w:val="24"/>
              </w:rPr>
              <w:t xml:space="preserve">Datum: </w:t>
            </w:r>
          </w:p>
        </w:tc>
      </w:tr>
      <w:tr w:rsidR="00784FAB" w:rsidRPr="00A873B7" w14:paraId="13F06726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5463A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3DB3D" w14:textId="559C8448" w:rsidR="00784FAB" w:rsidRPr="00784FAB" w:rsidRDefault="00784FAB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Vak:</w:t>
            </w:r>
            <w:r w:rsidR="00766B51">
              <w:rPr>
                <w:b/>
                <w:sz w:val="24"/>
                <w:szCs w:val="24"/>
              </w:rPr>
              <w:t xml:space="preserve"> LO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3D0E8788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71723F93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DDC12" w14:textId="783194AD" w:rsidR="00784FAB" w:rsidRPr="00784FAB" w:rsidRDefault="00245036" w:rsidP="002127B8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Thema</w:t>
            </w:r>
            <w:r w:rsidR="00784FAB" w:rsidRPr="00784FAB">
              <w:rPr>
                <w:b/>
                <w:sz w:val="20"/>
                <w:szCs w:val="24"/>
              </w:rPr>
              <w:t>:</w:t>
            </w:r>
            <w:r w:rsidR="0038411C">
              <w:rPr>
                <w:b/>
                <w:sz w:val="20"/>
                <w:szCs w:val="24"/>
              </w:rPr>
              <w:t xml:space="preserve"> </w:t>
            </w:r>
            <w:r w:rsidR="00F93E54">
              <w:rPr>
                <w:b/>
                <w:sz w:val="20"/>
                <w:szCs w:val="24"/>
              </w:rPr>
              <w:t>Badminton</w:t>
            </w:r>
            <w:r w:rsidR="00BB0BEB">
              <w:rPr>
                <w:b/>
                <w:sz w:val="20"/>
                <w:szCs w:val="24"/>
              </w:rPr>
              <w:t xml:space="preserve">: </w:t>
            </w:r>
            <w:r w:rsidR="00403392">
              <w:rPr>
                <w:b/>
                <w:sz w:val="20"/>
                <w:szCs w:val="24"/>
              </w:rPr>
              <w:t>Test</w:t>
            </w:r>
            <w:r w:rsidR="0038411C">
              <w:rPr>
                <w:b/>
                <w:sz w:val="20"/>
                <w:szCs w:val="24"/>
              </w:rPr>
              <w:t xml:space="preserve"> </w:t>
            </w:r>
          </w:p>
        </w:tc>
      </w:tr>
      <w:tr w:rsidR="00784FAB" w:rsidRPr="00A873B7" w14:paraId="41DDF631" w14:textId="77777777" w:rsidTr="008202C7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1D0A9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E8B2F" w14:textId="1A40F25A" w:rsidR="00784FAB" w:rsidRPr="00784FAB" w:rsidRDefault="00784FAB" w:rsidP="00C012B3">
            <w:pPr>
              <w:spacing w:before="60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Leerkracht:</w:t>
            </w:r>
            <w:r w:rsidR="008202C7">
              <w:rPr>
                <w:b/>
                <w:sz w:val="24"/>
                <w:szCs w:val="24"/>
              </w:rPr>
              <w:t xml:space="preserve"> K. Van Genechten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654E4EDB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08341E06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08653" w14:textId="17DC4518" w:rsidR="00784FAB" w:rsidRPr="00BA7B65" w:rsidRDefault="00B4754D" w:rsidP="002127B8">
            <w:pPr>
              <w:autoSpaceDE w:val="0"/>
              <w:autoSpaceDN w:val="0"/>
              <w:adjustRightInd w:val="0"/>
              <w:spacing w:before="60" w:after="6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Test</w:t>
            </w:r>
            <w:r w:rsidR="007D3CD6">
              <w:rPr>
                <w:b/>
                <w:sz w:val="23"/>
                <w:szCs w:val="23"/>
              </w:rPr>
              <w:t xml:space="preserve">: </w:t>
            </w:r>
            <w:r w:rsidR="00FB2C36">
              <w:rPr>
                <w:b/>
                <w:sz w:val="23"/>
                <w:szCs w:val="23"/>
              </w:rPr>
              <w:t>onderhandse opslag</w:t>
            </w:r>
          </w:p>
        </w:tc>
      </w:tr>
      <w:tr w:rsidR="002127B8" w:rsidRPr="000760C3" w14:paraId="2C4EEC8C" w14:textId="77777777" w:rsidTr="00784FAB">
        <w:trPr>
          <w:trHeight w:hRule="exact" w:val="57"/>
        </w:trPr>
        <w:tc>
          <w:tcPr>
            <w:tcW w:w="2022" w:type="dxa"/>
            <w:gridSpan w:val="2"/>
            <w:tcBorders>
              <w:top w:val="nil"/>
              <w:left w:val="single" w:sz="4" w:space="0" w:color="auto"/>
            </w:tcBorders>
            <w:shd w:val="clear" w:color="auto" w:fill="0E3D59"/>
          </w:tcPr>
          <w:p w14:paraId="7B3AA00C" w14:textId="77777777" w:rsidR="002127B8" w:rsidRPr="000760C3" w:rsidRDefault="002127B8" w:rsidP="00C012B3">
            <w:pPr>
              <w:rPr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nil"/>
            </w:tcBorders>
            <w:shd w:val="clear" w:color="auto" w:fill="88A61B"/>
          </w:tcPr>
          <w:p w14:paraId="131ADBEE" w14:textId="77777777" w:rsidR="002127B8" w:rsidRPr="000760C3" w:rsidRDefault="002127B8" w:rsidP="00C012B3"/>
        </w:tc>
        <w:tc>
          <w:tcPr>
            <w:tcW w:w="1724" w:type="dxa"/>
            <w:gridSpan w:val="3"/>
            <w:tcBorders>
              <w:top w:val="nil"/>
            </w:tcBorders>
            <w:shd w:val="clear" w:color="auto" w:fill="F29F05"/>
          </w:tcPr>
          <w:p w14:paraId="0873FEC6" w14:textId="77777777" w:rsidR="002127B8" w:rsidRPr="000760C3" w:rsidRDefault="002127B8" w:rsidP="00C012B3"/>
        </w:tc>
        <w:tc>
          <w:tcPr>
            <w:tcW w:w="1816" w:type="dxa"/>
            <w:gridSpan w:val="4"/>
            <w:tcBorders>
              <w:top w:val="nil"/>
            </w:tcBorders>
            <w:shd w:val="clear" w:color="auto" w:fill="F25C05"/>
          </w:tcPr>
          <w:p w14:paraId="6501A614" w14:textId="77777777" w:rsidR="002127B8" w:rsidRPr="000760C3" w:rsidRDefault="002127B8" w:rsidP="00C012B3"/>
        </w:tc>
        <w:tc>
          <w:tcPr>
            <w:tcW w:w="2130" w:type="dxa"/>
            <w:gridSpan w:val="2"/>
            <w:tcBorders>
              <w:top w:val="nil"/>
              <w:right w:val="nil"/>
            </w:tcBorders>
            <w:shd w:val="clear" w:color="auto" w:fill="D92525"/>
          </w:tcPr>
          <w:p w14:paraId="0B4D374B" w14:textId="77777777" w:rsidR="002127B8" w:rsidRPr="000760C3" w:rsidRDefault="002127B8" w:rsidP="00C012B3"/>
        </w:tc>
      </w:tr>
    </w:tbl>
    <w:p w14:paraId="645A4BA6" w14:textId="5466E884" w:rsidR="00723416" w:rsidRDefault="00B4754D" w:rsidP="00245036">
      <w:pPr>
        <w:pStyle w:val="Kop1"/>
      </w:pPr>
      <w:r>
        <w:t>Test</w:t>
      </w:r>
      <w:r w:rsidR="006156C6">
        <w:t xml:space="preserve">: </w:t>
      </w:r>
      <w:r w:rsidR="00F93E54">
        <w:t>badminton</w:t>
      </w:r>
      <w:r w:rsidR="006156C6">
        <w:t xml:space="preserve"> – </w:t>
      </w:r>
      <w:r w:rsidR="00FB2C36">
        <w:t>Onderhandse opslag</w:t>
      </w:r>
    </w:p>
    <w:p w14:paraId="0297E631" w14:textId="3A45924B" w:rsidR="00271019" w:rsidRPr="00B83E4F" w:rsidRDefault="00B83E4F" w:rsidP="007D3CD6">
      <w:pPr>
        <w:pStyle w:val="Geenafstand"/>
        <w:rPr>
          <w:b/>
          <w:bCs/>
        </w:rPr>
      </w:pPr>
      <w:r w:rsidRPr="00B83E4F">
        <w:rPr>
          <w:b/>
          <w:bCs/>
        </w:rPr>
        <w:t>Per 2</w:t>
      </w:r>
    </w:p>
    <w:p w14:paraId="1A0A0FA1" w14:textId="065CC10B" w:rsidR="00B83E4F" w:rsidRDefault="00B83E4F" w:rsidP="007D3CD6">
      <w:pPr>
        <w:pStyle w:val="Geenafstand"/>
      </w:pPr>
      <w:r>
        <w:t xml:space="preserve">Start met een onderhands opslag en </w:t>
      </w:r>
      <w:proofErr w:type="spellStart"/>
      <w:r>
        <w:t>clear</w:t>
      </w:r>
      <w:proofErr w:type="spellEnd"/>
      <w:r>
        <w:t xml:space="preserve"> gecontroleerd naar elkaar. (samenwerken)</w:t>
      </w:r>
    </w:p>
    <w:p w14:paraId="216D02A8" w14:textId="1E1EB764" w:rsidR="00B83E4F" w:rsidRDefault="00B83E4F" w:rsidP="007D3CD6">
      <w:pPr>
        <w:pStyle w:val="Geenafstand"/>
      </w:pPr>
      <w:r>
        <w:t>Wanneer het pluimpje valt start je gewoon opnieuw tot de leerkracht zegt dat het voldoende is.</w:t>
      </w:r>
    </w:p>
    <w:p w14:paraId="46146181" w14:textId="77777777" w:rsidR="007D3CD6" w:rsidRDefault="007D3CD6" w:rsidP="007D3CD6">
      <w:pPr>
        <w:pStyle w:val="Geenafstand"/>
      </w:pPr>
    </w:p>
    <w:p w14:paraId="16ED6E54" w14:textId="77777777" w:rsidR="007D3CD6" w:rsidRPr="007C5F09" w:rsidRDefault="007D3CD6" w:rsidP="007D3CD6">
      <w:pPr>
        <w:pStyle w:val="Geenafstand"/>
        <w:rPr>
          <w:b/>
          <w:bCs/>
        </w:rPr>
      </w:pPr>
      <w:r w:rsidRPr="007C5F09">
        <w:rPr>
          <w:b/>
          <w:bCs/>
        </w:rPr>
        <w:t xml:space="preserve">Klas:               </w:t>
      </w:r>
    </w:p>
    <w:p w14:paraId="2DAE458A" w14:textId="77777777" w:rsidR="007D3CD6" w:rsidRDefault="007D3CD6" w:rsidP="007D3CD6">
      <w:pPr>
        <w:pStyle w:val="Geenafstand"/>
      </w:pPr>
    </w:p>
    <w:tbl>
      <w:tblPr>
        <w:tblStyle w:val="Tabelraster"/>
        <w:tblW w:w="10207" w:type="dxa"/>
        <w:tblInd w:w="-431" w:type="dxa"/>
        <w:tblLook w:val="04A0" w:firstRow="1" w:lastRow="0" w:firstColumn="1" w:lastColumn="0" w:noHBand="0" w:noVBand="1"/>
      </w:tblPr>
      <w:tblGrid>
        <w:gridCol w:w="3081"/>
        <w:gridCol w:w="1484"/>
        <w:gridCol w:w="1552"/>
        <w:gridCol w:w="1413"/>
        <w:gridCol w:w="1409"/>
        <w:gridCol w:w="1268"/>
      </w:tblGrid>
      <w:tr w:rsidR="009E373C" w:rsidRPr="007C5F09" w14:paraId="6B60F36C" w14:textId="77777777" w:rsidTr="00FB2C36">
        <w:tc>
          <w:tcPr>
            <w:tcW w:w="3081" w:type="dxa"/>
          </w:tcPr>
          <w:p w14:paraId="43F44F1C" w14:textId="77777777" w:rsidR="00EB1779" w:rsidRPr="007C5F09" w:rsidRDefault="00EB1779" w:rsidP="004C568A">
            <w:pPr>
              <w:pStyle w:val="Geenafstand"/>
              <w:rPr>
                <w:b/>
                <w:bCs/>
              </w:rPr>
            </w:pPr>
            <w:r w:rsidRPr="007C5F09">
              <w:rPr>
                <w:b/>
                <w:bCs/>
              </w:rPr>
              <w:t>Naam</w:t>
            </w:r>
          </w:p>
        </w:tc>
        <w:tc>
          <w:tcPr>
            <w:tcW w:w="1484" w:type="dxa"/>
          </w:tcPr>
          <w:p w14:paraId="6EDFA04F" w14:textId="77777777" w:rsidR="009E373C" w:rsidRDefault="00647A36" w:rsidP="004C568A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Voetenstand</w:t>
            </w:r>
            <w:r w:rsidR="009E373C">
              <w:rPr>
                <w:b/>
                <w:bCs/>
              </w:rPr>
              <w:t>/</w:t>
            </w:r>
          </w:p>
          <w:p w14:paraId="0E8BAFE1" w14:textId="10177491" w:rsidR="00EB1779" w:rsidRPr="007C5F09" w:rsidRDefault="009E373C" w:rsidP="004C568A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startpositie</w:t>
            </w:r>
          </w:p>
        </w:tc>
        <w:tc>
          <w:tcPr>
            <w:tcW w:w="1552" w:type="dxa"/>
          </w:tcPr>
          <w:p w14:paraId="1FE701E3" w14:textId="45B10636" w:rsidR="00EB1779" w:rsidRPr="007C5F09" w:rsidRDefault="009E373C" w:rsidP="004C568A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Beweging slag-arm</w:t>
            </w:r>
          </w:p>
        </w:tc>
        <w:tc>
          <w:tcPr>
            <w:tcW w:w="1413" w:type="dxa"/>
          </w:tcPr>
          <w:p w14:paraId="7C402F50" w14:textId="68008D43" w:rsidR="00EB1779" w:rsidRPr="007C5F09" w:rsidRDefault="00FB2C36" w:rsidP="004C568A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Raakpunt (onder de heup)</w:t>
            </w:r>
          </w:p>
        </w:tc>
        <w:tc>
          <w:tcPr>
            <w:tcW w:w="1409" w:type="dxa"/>
          </w:tcPr>
          <w:p w14:paraId="456405B3" w14:textId="38210CD9" w:rsidR="00EB1779" w:rsidRPr="007C5F09" w:rsidRDefault="00FB2C36" w:rsidP="004C568A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landing</w:t>
            </w:r>
          </w:p>
        </w:tc>
        <w:tc>
          <w:tcPr>
            <w:tcW w:w="1268" w:type="dxa"/>
          </w:tcPr>
          <w:p w14:paraId="293B84C3" w14:textId="77777777" w:rsidR="00EB1779" w:rsidRPr="007C5F09" w:rsidRDefault="00EB1779" w:rsidP="004C568A">
            <w:pPr>
              <w:pStyle w:val="Geenafstand"/>
              <w:rPr>
                <w:b/>
                <w:bCs/>
              </w:rPr>
            </w:pPr>
            <w:r w:rsidRPr="007C5F09">
              <w:rPr>
                <w:b/>
                <w:bCs/>
              </w:rPr>
              <w:t>Totaal</w:t>
            </w:r>
          </w:p>
        </w:tc>
      </w:tr>
      <w:tr w:rsidR="009E373C" w14:paraId="38875493" w14:textId="77777777" w:rsidTr="00FB2C36">
        <w:tc>
          <w:tcPr>
            <w:tcW w:w="3081" w:type="dxa"/>
          </w:tcPr>
          <w:p w14:paraId="01675420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84" w:type="dxa"/>
          </w:tcPr>
          <w:p w14:paraId="7412F3AA" w14:textId="515F3E78" w:rsidR="00EB1779" w:rsidRDefault="00EB1779" w:rsidP="004C568A">
            <w:pPr>
              <w:pStyle w:val="Geenafstand"/>
              <w:jc w:val="right"/>
            </w:pPr>
            <w:r>
              <w:t>/</w:t>
            </w:r>
            <w:r w:rsidR="00FB2C36">
              <w:t>3</w:t>
            </w:r>
            <w:r>
              <w:t>P</w:t>
            </w:r>
          </w:p>
        </w:tc>
        <w:tc>
          <w:tcPr>
            <w:tcW w:w="1552" w:type="dxa"/>
          </w:tcPr>
          <w:p w14:paraId="161AA8C3" w14:textId="4F895FAA" w:rsidR="00EB1779" w:rsidRDefault="00EB1779" w:rsidP="004C568A">
            <w:pPr>
              <w:pStyle w:val="Geenafstand"/>
              <w:jc w:val="right"/>
            </w:pPr>
            <w:r>
              <w:t>/</w:t>
            </w:r>
            <w:r w:rsidR="00FB2C36">
              <w:t>3</w:t>
            </w:r>
            <w:r>
              <w:t>P</w:t>
            </w:r>
          </w:p>
        </w:tc>
        <w:tc>
          <w:tcPr>
            <w:tcW w:w="1413" w:type="dxa"/>
          </w:tcPr>
          <w:p w14:paraId="17C9045A" w14:textId="4029B6BA" w:rsidR="00EB1779" w:rsidRDefault="00EB1779" w:rsidP="004C568A">
            <w:pPr>
              <w:pStyle w:val="Geenafstand"/>
              <w:jc w:val="right"/>
            </w:pPr>
            <w:r>
              <w:t>/</w:t>
            </w:r>
            <w:r w:rsidR="00FB2C36">
              <w:t>3</w:t>
            </w:r>
            <w:r>
              <w:t>P</w:t>
            </w:r>
          </w:p>
        </w:tc>
        <w:tc>
          <w:tcPr>
            <w:tcW w:w="1409" w:type="dxa"/>
          </w:tcPr>
          <w:p w14:paraId="15B8BD6D" w14:textId="7E6473D2" w:rsidR="00EB1779" w:rsidRDefault="00EB1779" w:rsidP="004C568A">
            <w:pPr>
              <w:pStyle w:val="Geenafstand"/>
              <w:jc w:val="right"/>
            </w:pPr>
            <w:r>
              <w:t>/</w:t>
            </w:r>
            <w:r w:rsidR="00FB2C36">
              <w:t>1</w:t>
            </w:r>
            <w:r>
              <w:t>P</w:t>
            </w:r>
          </w:p>
        </w:tc>
        <w:tc>
          <w:tcPr>
            <w:tcW w:w="1268" w:type="dxa"/>
          </w:tcPr>
          <w:p w14:paraId="6B47B212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FB2C36" w14:paraId="519C9AFD" w14:textId="77777777" w:rsidTr="004B7AEB">
        <w:tc>
          <w:tcPr>
            <w:tcW w:w="3081" w:type="dxa"/>
          </w:tcPr>
          <w:p w14:paraId="0EB3BBF1" w14:textId="77777777" w:rsidR="00FB2C36" w:rsidRDefault="00FB2C36" w:rsidP="004B7AEB">
            <w:pPr>
              <w:pStyle w:val="Geenafstand"/>
              <w:jc w:val="center"/>
            </w:pPr>
          </w:p>
        </w:tc>
        <w:tc>
          <w:tcPr>
            <w:tcW w:w="1484" w:type="dxa"/>
          </w:tcPr>
          <w:p w14:paraId="203DBB88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552" w:type="dxa"/>
          </w:tcPr>
          <w:p w14:paraId="7B5025F9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3" w:type="dxa"/>
          </w:tcPr>
          <w:p w14:paraId="4CCDABEE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09" w:type="dxa"/>
          </w:tcPr>
          <w:p w14:paraId="0949A7A6" w14:textId="77777777" w:rsidR="00FB2C36" w:rsidRDefault="00FB2C36" w:rsidP="004B7AEB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8" w:type="dxa"/>
          </w:tcPr>
          <w:p w14:paraId="69B14B24" w14:textId="77777777" w:rsidR="00FB2C36" w:rsidRDefault="00FB2C36" w:rsidP="004B7AEB">
            <w:pPr>
              <w:pStyle w:val="Geenafstand"/>
              <w:jc w:val="right"/>
            </w:pPr>
            <w:r>
              <w:t>/10P</w:t>
            </w:r>
          </w:p>
        </w:tc>
      </w:tr>
      <w:tr w:rsidR="00FB2C36" w14:paraId="3987D416" w14:textId="77777777" w:rsidTr="004B7AEB">
        <w:tc>
          <w:tcPr>
            <w:tcW w:w="3081" w:type="dxa"/>
          </w:tcPr>
          <w:p w14:paraId="7FF2BFDC" w14:textId="77777777" w:rsidR="00FB2C36" w:rsidRDefault="00FB2C36" w:rsidP="004B7AEB">
            <w:pPr>
              <w:pStyle w:val="Geenafstand"/>
              <w:jc w:val="center"/>
            </w:pPr>
          </w:p>
        </w:tc>
        <w:tc>
          <w:tcPr>
            <w:tcW w:w="1484" w:type="dxa"/>
          </w:tcPr>
          <w:p w14:paraId="1EB766F7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552" w:type="dxa"/>
          </w:tcPr>
          <w:p w14:paraId="7CF5D7EF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3" w:type="dxa"/>
          </w:tcPr>
          <w:p w14:paraId="7E69F397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09" w:type="dxa"/>
          </w:tcPr>
          <w:p w14:paraId="41B2ED27" w14:textId="77777777" w:rsidR="00FB2C36" w:rsidRDefault="00FB2C36" w:rsidP="004B7AEB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8" w:type="dxa"/>
          </w:tcPr>
          <w:p w14:paraId="0840D068" w14:textId="77777777" w:rsidR="00FB2C36" w:rsidRDefault="00FB2C36" w:rsidP="004B7AEB">
            <w:pPr>
              <w:pStyle w:val="Geenafstand"/>
              <w:jc w:val="right"/>
            </w:pPr>
            <w:r>
              <w:t>/10P</w:t>
            </w:r>
          </w:p>
        </w:tc>
      </w:tr>
      <w:tr w:rsidR="00FB2C36" w14:paraId="1D41D914" w14:textId="77777777" w:rsidTr="004B7AEB">
        <w:tc>
          <w:tcPr>
            <w:tcW w:w="3081" w:type="dxa"/>
          </w:tcPr>
          <w:p w14:paraId="77530452" w14:textId="77777777" w:rsidR="00FB2C36" w:rsidRDefault="00FB2C36" w:rsidP="004B7AEB">
            <w:pPr>
              <w:pStyle w:val="Geenafstand"/>
              <w:jc w:val="center"/>
            </w:pPr>
          </w:p>
        </w:tc>
        <w:tc>
          <w:tcPr>
            <w:tcW w:w="1484" w:type="dxa"/>
          </w:tcPr>
          <w:p w14:paraId="46D9B107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552" w:type="dxa"/>
          </w:tcPr>
          <w:p w14:paraId="28694178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3" w:type="dxa"/>
          </w:tcPr>
          <w:p w14:paraId="69016FF5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09" w:type="dxa"/>
          </w:tcPr>
          <w:p w14:paraId="77310243" w14:textId="77777777" w:rsidR="00FB2C36" w:rsidRDefault="00FB2C36" w:rsidP="004B7AEB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8" w:type="dxa"/>
          </w:tcPr>
          <w:p w14:paraId="2E30B2A3" w14:textId="77777777" w:rsidR="00FB2C36" w:rsidRDefault="00FB2C36" w:rsidP="004B7AEB">
            <w:pPr>
              <w:pStyle w:val="Geenafstand"/>
              <w:jc w:val="right"/>
            </w:pPr>
            <w:r>
              <w:t>/10P</w:t>
            </w:r>
          </w:p>
        </w:tc>
      </w:tr>
      <w:tr w:rsidR="00FB2C36" w14:paraId="7FA84C68" w14:textId="77777777" w:rsidTr="004B7AEB">
        <w:tc>
          <w:tcPr>
            <w:tcW w:w="3081" w:type="dxa"/>
          </w:tcPr>
          <w:p w14:paraId="0231A125" w14:textId="77777777" w:rsidR="00FB2C36" w:rsidRDefault="00FB2C36" w:rsidP="004B7AEB">
            <w:pPr>
              <w:pStyle w:val="Geenafstand"/>
              <w:jc w:val="center"/>
            </w:pPr>
          </w:p>
        </w:tc>
        <w:tc>
          <w:tcPr>
            <w:tcW w:w="1484" w:type="dxa"/>
          </w:tcPr>
          <w:p w14:paraId="44FFC9DB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552" w:type="dxa"/>
          </w:tcPr>
          <w:p w14:paraId="23EF9FFE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3" w:type="dxa"/>
          </w:tcPr>
          <w:p w14:paraId="3AD99E0D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09" w:type="dxa"/>
          </w:tcPr>
          <w:p w14:paraId="49913D34" w14:textId="77777777" w:rsidR="00FB2C36" w:rsidRDefault="00FB2C36" w:rsidP="004B7AEB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8" w:type="dxa"/>
          </w:tcPr>
          <w:p w14:paraId="63E5BD9E" w14:textId="77777777" w:rsidR="00FB2C36" w:rsidRDefault="00FB2C36" w:rsidP="004B7AEB">
            <w:pPr>
              <w:pStyle w:val="Geenafstand"/>
              <w:jc w:val="right"/>
            </w:pPr>
            <w:r>
              <w:t>/10P</w:t>
            </w:r>
          </w:p>
        </w:tc>
      </w:tr>
      <w:tr w:rsidR="00FB2C36" w14:paraId="73952D8C" w14:textId="77777777" w:rsidTr="004B7AEB">
        <w:tc>
          <w:tcPr>
            <w:tcW w:w="3081" w:type="dxa"/>
          </w:tcPr>
          <w:p w14:paraId="76883534" w14:textId="77777777" w:rsidR="00FB2C36" w:rsidRDefault="00FB2C36" w:rsidP="004B7AEB">
            <w:pPr>
              <w:pStyle w:val="Geenafstand"/>
              <w:jc w:val="center"/>
            </w:pPr>
          </w:p>
        </w:tc>
        <w:tc>
          <w:tcPr>
            <w:tcW w:w="1484" w:type="dxa"/>
          </w:tcPr>
          <w:p w14:paraId="626DFCCE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552" w:type="dxa"/>
          </w:tcPr>
          <w:p w14:paraId="308860D9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3" w:type="dxa"/>
          </w:tcPr>
          <w:p w14:paraId="7AF841E4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09" w:type="dxa"/>
          </w:tcPr>
          <w:p w14:paraId="2104B899" w14:textId="77777777" w:rsidR="00FB2C36" w:rsidRDefault="00FB2C36" w:rsidP="004B7AEB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8" w:type="dxa"/>
          </w:tcPr>
          <w:p w14:paraId="4D2A874B" w14:textId="77777777" w:rsidR="00FB2C36" w:rsidRDefault="00FB2C36" w:rsidP="004B7AEB">
            <w:pPr>
              <w:pStyle w:val="Geenafstand"/>
              <w:jc w:val="right"/>
            </w:pPr>
            <w:r>
              <w:t>/10P</w:t>
            </w:r>
          </w:p>
        </w:tc>
      </w:tr>
      <w:tr w:rsidR="00FB2C36" w14:paraId="170DFFD6" w14:textId="77777777" w:rsidTr="004B7AEB">
        <w:tc>
          <w:tcPr>
            <w:tcW w:w="3081" w:type="dxa"/>
          </w:tcPr>
          <w:p w14:paraId="3D0143E1" w14:textId="77777777" w:rsidR="00FB2C36" w:rsidRDefault="00FB2C36" w:rsidP="004B7AEB">
            <w:pPr>
              <w:pStyle w:val="Geenafstand"/>
              <w:jc w:val="center"/>
            </w:pPr>
          </w:p>
        </w:tc>
        <w:tc>
          <w:tcPr>
            <w:tcW w:w="1484" w:type="dxa"/>
          </w:tcPr>
          <w:p w14:paraId="7495D77E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552" w:type="dxa"/>
          </w:tcPr>
          <w:p w14:paraId="3378E4ED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3" w:type="dxa"/>
          </w:tcPr>
          <w:p w14:paraId="3FF31E28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09" w:type="dxa"/>
          </w:tcPr>
          <w:p w14:paraId="6CD8B800" w14:textId="77777777" w:rsidR="00FB2C36" w:rsidRDefault="00FB2C36" w:rsidP="004B7AEB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8" w:type="dxa"/>
          </w:tcPr>
          <w:p w14:paraId="5117BF2D" w14:textId="77777777" w:rsidR="00FB2C36" w:rsidRDefault="00FB2C36" w:rsidP="004B7AEB">
            <w:pPr>
              <w:pStyle w:val="Geenafstand"/>
              <w:jc w:val="right"/>
            </w:pPr>
            <w:r>
              <w:t>/10P</w:t>
            </w:r>
          </w:p>
        </w:tc>
      </w:tr>
      <w:tr w:rsidR="00FB2C36" w14:paraId="046579A8" w14:textId="77777777" w:rsidTr="004B7AEB">
        <w:tc>
          <w:tcPr>
            <w:tcW w:w="3081" w:type="dxa"/>
          </w:tcPr>
          <w:p w14:paraId="0F1C6A18" w14:textId="77777777" w:rsidR="00FB2C36" w:rsidRDefault="00FB2C36" w:rsidP="004B7AEB">
            <w:pPr>
              <w:pStyle w:val="Geenafstand"/>
              <w:jc w:val="center"/>
            </w:pPr>
          </w:p>
        </w:tc>
        <w:tc>
          <w:tcPr>
            <w:tcW w:w="1484" w:type="dxa"/>
          </w:tcPr>
          <w:p w14:paraId="501EDAC8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552" w:type="dxa"/>
          </w:tcPr>
          <w:p w14:paraId="4ABC101C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3" w:type="dxa"/>
          </w:tcPr>
          <w:p w14:paraId="2BC2D9C4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09" w:type="dxa"/>
          </w:tcPr>
          <w:p w14:paraId="6D28F4A4" w14:textId="77777777" w:rsidR="00FB2C36" w:rsidRDefault="00FB2C36" w:rsidP="004B7AEB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8" w:type="dxa"/>
          </w:tcPr>
          <w:p w14:paraId="573E1982" w14:textId="77777777" w:rsidR="00FB2C36" w:rsidRDefault="00FB2C36" w:rsidP="004B7AEB">
            <w:pPr>
              <w:pStyle w:val="Geenafstand"/>
              <w:jc w:val="right"/>
            </w:pPr>
            <w:r>
              <w:t>/10P</w:t>
            </w:r>
          </w:p>
        </w:tc>
      </w:tr>
      <w:tr w:rsidR="00FB2C36" w14:paraId="40399FCE" w14:textId="77777777" w:rsidTr="004B7AEB">
        <w:tc>
          <w:tcPr>
            <w:tcW w:w="3081" w:type="dxa"/>
          </w:tcPr>
          <w:p w14:paraId="43F8C4F3" w14:textId="77777777" w:rsidR="00FB2C36" w:rsidRDefault="00FB2C36" w:rsidP="004B7AEB">
            <w:pPr>
              <w:pStyle w:val="Geenafstand"/>
              <w:jc w:val="center"/>
            </w:pPr>
          </w:p>
        </w:tc>
        <w:tc>
          <w:tcPr>
            <w:tcW w:w="1484" w:type="dxa"/>
          </w:tcPr>
          <w:p w14:paraId="39A86A7B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552" w:type="dxa"/>
          </w:tcPr>
          <w:p w14:paraId="0D09C01C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3" w:type="dxa"/>
          </w:tcPr>
          <w:p w14:paraId="4A1BBA54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09" w:type="dxa"/>
          </w:tcPr>
          <w:p w14:paraId="24C7FF49" w14:textId="77777777" w:rsidR="00FB2C36" w:rsidRDefault="00FB2C36" w:rsidP="004B7AEB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8" w:type="dxa"/>
          </w:tcPr>
          <w:p w14:paraId="27995409" w14:textId="77777777" w:rsidR="00FB2C36" w:rsidRDefault="00FB2C36" w:rsidP="004B7AEB">
            <w:pPr>
              <w:pStyle w:val="Geenafstand"/>
              <w:jc w:val="right"/>
            </w:pPr>
            <w:r>
              <w:t>/10P</w:t>
            </w:r>
          </w:p>
        </w:tc>
      </w:tr>
      <w:tr w:rsidR="00FB2C36" w14:paraId="5564725B" w14:textId="77777777" w:rsidTr="004B7AEB">
        <w:tc>
          <w:tcPr>
            <w:tcW w:w="3081" w:type="dxa"/>
          </w:tcPr>
          <w:p w14:paraId="7DB48710" w14:textId="77777777" w:rsidR="00FB2C36" w:rsidRDefault="00FB2C36" w:rsidP="004B7AEB">
            <w:pPr>
              <w:pStyle w:val="Geenafstand"/>
              <w:jc w:val="center"/>
            </w:pPr>
          </w:p>
        </w:tc>
        <w:tc>
          <w:tcPr>
            <w:tcW w:w="1484" w:type="dxa"/>
          </w:tcPr>
          <w:p w14:paraId="11AE59DD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552" w:type="dxa"/>
          </w:tcPr>
          <w:p w14:paraId="68BA403C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3" w:type="dxa"/>
          </w:tcPr>
          <w:p w14:paraId="4C3F2C8A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09" w:type="dxa"/>
          </w:tcPr>
          <w:p w14:paraId="2E9C95CE" w14:textId="77777777" w:rsidR="00FB2C36" w:rsidRDefault="00FB2C36" w:rsidP="004B7AEB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8" w:type="dxa"/>
          </w:tcPr>
          <w:p w14:paraId="482BDA59" w14:textId="77777777" w:rsidR="00FB2C36" w:rsidRDefault="00FB2C36" w:rsidP="004B7AEB">
            <w:pPr>
              <w:pStyle w:val="Geenafstand"/>
              <w:jc w:val="right"/>
            </w:pPr>
            <w:r>
              <w:t>/10P</w:t>
            </w:r>
          </w:p>
        </w:tc>
      </w:tr>
      <w:tr w:rsidR="00FB2C36" w14:paraId="4CB1B668" w14:textId="77777777" w:rsidTr="004B7AEB">
        <w:tc>
          <w:tcPr>
            <w:tcW w:w="3081" w:type="dxa"/>
          </w:tcPr>
          <w:p w14:paraId="0983E7BA" w14:textId="77777777" w:rsidR="00FB2C36" w:rsidRDefault="00FB2C36" w:rsidP="004B7AEB">
            <w:pPr>
              <w:pStyle w:val="Geenafstand"/>
              <w:jc w:val="center"/>
            </w:pPr>
          </w:p>
        </w:tc>
        <w:tc>
          <w:tcPr>
            <w:tcW w:w="1484" w:type="dxa"/>
          </w:tcPr>
          <w:p w14:paraId="245D75CE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552" w:type="dxa"/>
          </w:tcPr>
          <w:p w14:paraId="307D3242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3" w:type="dxa"/>
          </w:tcPr>
          <w:p w14:paraId="4DFDE052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09" w:type="dxa"/>
          </w:tcPr>
          <w:p w14:paraId="1F939B88" w14:textId="77777777" w:rsidR="00FB2C36" w:rsidRDefault="00FB2C36" w:rsidP="004B7AEB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8" w:type="dxa"/>
          </w:tcPr>
          <w:p w14:paraId="7CC27FE7" w14:textId="77777777" w:rsidR="00FB2C36" w:rsidRDefault="00FB2C36" w:rsidP="004B7AEB">
            <w:pPr>
              <w:pStyle w:val="Geenafstand"/>
              <w:jc w:val="right"/>
            </w:pPr>
            <w:r>
              <w:t>/10P</w:t>
            </w:r>
          </w:p>
        </w:tc>
      </w:tr>
      <w:tr w:rsidR="00FB2C36" w14:paraId="17DBFDF3" w14:textId="77777777" w:rsidTr="004B7AEB">
        <w:tc>
          <w:tcPr>
            <w:tcW w:w="3081" w:type="dxa"/>
          </w:tcPr>
          <w:p w14:paraId="58AF866D" w14:textId="77777777" w:rsidR="00FB2C36" w:rsidRDefault="00FB2C36" w:rsidP="004B7AEB">
            <w:pPr>
              <w:pStyle w:val="Geenafstand"/>
              <w:jc w:val="center"/>
            </w:pPr>
          </w:p>
        </w:tc>
        <w:tc>
          <w:tcPr>
            <w:tcW w:w="1484" w:type="dxa"/>
          </w:tcPr>
          <w:p w14:paraId="60C4EAD9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552" w:type="dxa"/>
          </w:tcPr>
          <w:p w14:paraId="7D726C35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3" w:type="dxa"/>
          </w:tcPr>
          <w:p w14:paraId="29AE243E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09" w:type="dxa"/>
          </w:tcPr>
          <w:p w14:paraId="18B12316" w14:textId="77777777" w:rsidR="00FB2C36" w:rsidRDefault="00FB2C36" w:rsidP="004B7AEB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8" w:type="dxa"/>
          </w:tcPr>
          <w:p w14:paraId="5E9BBE2F" w14:textId="77777777" w:rsidR="00FB2C36" w:rsidRDefault="00FB2C36" w:rsidP="004B7AEB">
            <w:pPr>
              <w:pStyle w:val="Geenafstand"/>
              <w:jc w:val="right"/>
            </w:pPr>
            <w:r>
              <w:t>/10P</w:t>
            </w:r>
          </w:p>
        </w:tc>
      </w:tr>
      <w:tr w:rsidR="00FB2C36" w14:paraId="7836C616" w14:textId="77777777" w:rsidTr="004B7AEB">
        <w:tc>
          <w:tcPr>
            <w:tcW w:w="3081" w:type="dxa"/>
          </w:tcPr>
          <w:p w14:paraId="6DAA03D4" w14:textId="77777777" w:rsidR="00FB2C36" w:rsidRDefault="00FB2C36" w:rsidP="004B7AEB">
            <w:pPr>
              <w:pStyle w:val="Geenafstand"/>
              <w:jc w:val="center"/>
            </w:pPr>
          </w:p>
        </w:tc>
        <w:tc>
          <w:tcPr>
            <w:tcW w:w="1484" w:type="dxa"/>
          </w:tcPr>
          <w:p w14:paraId="2E61D0D5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552" w:type="dxa"/>
          </w:tcPr>
          <w:p w14:paraId="799535BF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3" w:type="dxa"/>
          </w:tcPr>
          <w:p w14:paraId="6C3BCD55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09" w:type="dxa"/>
          </w:tcPr>
          <w:p w14:paraId="4D4113EA" w14:textId="77777777" w:rsidR="00FB2C36" w:rsidRDefault="00FB2C36" w:rsidP="004B7AEB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8" w:type="dxa"/>
          </w:tcPr>
          <w:p w14:paraId="54A5D059" w14:textId="77777777" w:rsidR="00FB2C36" w:rsidRDefault="00FB2C36" w:rsidP="004B7AEB">
            <w:pPr>
              <w:pStyle w:val="Geenafstand"/>
              <w:jc w:val="right"/>
            </w:pPr>
            <w:r>
              <w:t>/10P</w:t>
            </w:r>
          </w:p>
        </w:tc>
      </w:tr>
      <w:tr w:rsidR="00FB2C36" w14:paraId="1E3EA5BD" w14:textId="77777777" w:rsidTr="004B7AEB">
        <w:tc>
          <w:tcPr>
            <w:tcW w:w="3081" w:type="dxa"/>
          </w:tcPr>
          <w:p w14:paraId="685A3F70" w14:textId="77777777" w:rsidR="00FB2C36" w:rsidRDefault="00FB2C36" w:rsidP="004B7AEB">
            <w:pPr>
              <w:pStyle w:val="Geenafstand"/>
              <w:jc w:val="center"/>
            </w:pPr>
          </w:p>
        </w:tc>
        <w:tc>
          <w:tcPr>
            <w:tcW w:w="1484" w:type="dxa"/>
          </w:tcPr>
          <w:p w14:paraId="694098DB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552" w:type="dxa"/>
          </w:tcPr>
          <w:p w14:paraId="6E34FC59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3" w:type="dxa"/>
          </w:tcPr>
          <w:p w14:paraId="01C1C6AA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09" w:type="dxa"/>
          </w:tcPr>
          <w:p w14:paraId="01EF23A1" w14:textId="77777777" w:rsidR="00FB2C36" w:rsidRDefault="00FB2C36" w:rsidP="004B7AEB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8" w:type="dxa"/>
          </w:tcPr>
          <w:p w14:paraId="4E368FFC" w14:textId="77777777" w:rsidR="00FB2C36" w:rsidRDefault="00FB2C36" w:rsidP="004B7AEB">
            <w:pPr>
              <w:pStyle w:val="Geenafstand"/>
              <w:jc w:val="right"/>
            </w:pPr>
            <w:r>
              <w:t>/10P</w:t>
            </w:r>
          </w:p>
        </w:tc>
      </w:tr>
      <w:tr w:rsidR="00FB2C36" w14:paraId="0CD216A6" w14:textId="77777777" w:rsidTr="004B7AEB">
        <w:tc>
          <w:tcPr>
            <w:tcW w:w="3081" w:type="dxa"/>
          </w:tcPr>
          <w:p w14:paraId="646904C5" w14:textId="77777777" w:rsidR="00FB2C36" w:rsidRDefault="00FB2C36" w:rsidP="004B7AEB">
            <w:pPr>
              <w:pStyle w:val="Geenafstand"/>
              <w:jc w:val="center"/>
            </w:pPr>
          </w:p>
        </w:tc>
        <w:tc>
          <w:tcPr>
            <w:tcW w:w="1484" w:type="dxa"/>
          </w:tcPr>
          <w:p w14:paraId="2BE8F3DA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552" w:type="dxa"/>
          </w:tcPr>
          <w:p w14:paraId="22DFB675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3" w:type="dxa"/>
          </w:tcPr>
          <w:p w14:paraId="7B676C2F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09" w:type="dxa"/>
          </w:tcPr>
          <w:p w14:paraId="49AE446E" w14:textId="77777777" w:rsidR="00FB2C36" w:rsidRDefault="00FB2C36" w:rsidP="004B7AEB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8" w:type="dxa"/>
          </w:tcPr>
          <w:p w14:paraId="3D840574" w14:textId="77777777" w:rsidR="00FB2C36" w:rsidRDefault="00FB2C36" w:rsidP="004B7AEB">
            <w:pPr>
              <w:pStyle w:val="Geenafstand"/>
              <w:jc w:val="right"/>
            </w:pPr>
            <w:r>
              <w:t>/10P</w:t>
            </w:r>
          </w:p>
        </w:tc>
      </w:tr>
      <w:tr w:rsidR="00FB2C36" w14:paraId="49D484D0" w14:textId="77777777" w:rsidTr="004B7AEB">
        <w:tc>
          <w:tcPr>
            <w:tcW w:w="3081" w:type="dxa"/>
          </w:tcPr>
          <w:p w14:paraId="72BB9A2B" w14:textId="77777777" w:rsidR="00FB2C36" w:rsidRDefault="00FB2C36" w:rsidP="004B7AEB">
            <w:pPr>
              <w:pStyle w:val="Geenafstand"/>
              <w:jc w:val="center"/>
            </w:pPr>
          </w:p>
        </w:tc>
        <w:tc>
          <w:tcPr>
            <w:tcW w:w="1484" w:type="dxa"/>
          </w:tcPr>
          <w:p w14:paraId="221668D9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552" w:type="dxa"/>
          </w:tcPr>
          <w:p w14:paraId="50C0FECF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3" w:type="dxa"/>
          </w:tcPr>
          <w:p w14:paraId="16FC2AF6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09" w:type="dxa"/>
          </w:tcPr>
          <w:p w14:paraId="6308D816" w14:textId="77777777" w:rsidR="00FB2C36" w:rsidRDefault="00FB2C36" w:rsidP="004B7AEB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8" w:type="dxa"/>
          </w:tcPr>
          <w:p w14:paraId="6556B116" w14:textId="77777777" w:rsidR="00FB2C36" w:rsidRDefault="00FB2C36" w:rsidP="004B7AEB">
            <w:pPr>
              <w:pStyle w:val="Geenafstand"/>
              <w:jc w:val="right"/>
            </w:pPr>
            <w:r>
              <w:t>/10P</w:t>
            </w:r>
          </w:p>
        </w:tc>
      </w:tr>
      <w:tr w:rsidR="00FB2C36" w14:paraId="64A048CA" w14:textId="77777777" w:rsidTr="004B7AEB">
        <w:tc>
          <w:tcPr>
            <w:tcW w:w="3081" w:type="dxa"/>
          </w:tcPr>
          <w:p w14:paraId="78F80802" w14:textId="77777777" w:rsidR="00FB2C36" w:rsidRDefault="00FB2C36" w:rsidP="004B7AEB">
            <w:pPr>
              <w:pStyle w:val="Geenafstand"/>
              <w:jc w:val="center"/>
            </w:pPr>
          </w:p>
        </w:tc>
        <w:tc>
          <w:tcPr>
            <w:tcW w:w="1484" w:type="dxa"/>
          </w:tcPr>
          <w:p w14:paraId="5E583CDF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552" w:type="dxa"/>
          </w:tcPr>
          <w:p w14:paraId="7A24127F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3" w:type="dxa"/>
          </w:tcPr>
          <w:p w14:paraId="54E68A05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09" w:type="dxa"/>
          </w:tcPr>
          <w:p w14:paraId="2B49D3A2" w14:textId="77777777" w:rsidR="00FB2C36" w:rsidRDefault="00FB2C36" w:rsidP="004B7AEB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8" w:type="dxa"/>
          </w:tcPr>
          <w:p w14:paraId="4A48C452" w14:textId="77777777" w:rsidR="00FB2C36" w:rsidRDefault="00FB2C36" w:rsidP="004B7AEB">
            <w:pPr>
              <w:pStyle w:val="Geenafstand"/>
              <w:jc w:val="right"/>
            </w:pPr>
            <w:r>
              <w:t>/10P</w:t>
            </w:r>
          </w:p>
        </w:tc>
      </w:tr>
      <w:tr w:rsidR="00FB2C36" w14:paraId="2B6F7569" w14:textId="77777777" w:rsidTr="004B7AEB">
        <w:tc>
          <w:tcPr>
            <w:tcW w:w="3081" w:type="dxa"/>
          </w:tcPr>
          <w:p w14:paraId="741566C4" w14:textId="77777777" w:rsidR="00FB2C36" w:rsidRDefault="00FB2C36" w:rsidP="004B7AEB">
            <w:pPr>
              <w:pStyle w:val="Geenafstand"/>
              <w:jc w:val="center"/>
            </w:pPr>
          </w:p>
        </w:tc>
        <w:tc>
          <w:tcPr>
            <w:tcW w:w="1484" w:type="dxa"/>
          </w:tcPr>
          <w:p w14:paraId="741450EE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552" w:type="dxa"/>
          </w:tcPr>
          <w:p w14:paraId="4A71B1AC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3" w:type="dxa"/>
          </w:tcPr>
          <w:p w14:paraId="06B9ED07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09" w:type="dxa"/>
          </w:tcPr>
          <w:p w14:paraId="25C6DB58" w14:textId="77777777" w:rsidR="00FB2C36" w:rsidRDefault="00FB2C36" w:rsidP="004B7AEB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8" w:type="dxa"/>
          </w:tcPr>
          <w:p w14:paraId="58D9827A" w14:textId="77777777" w:rsidR="00FB2C36" w:rsidRDefault="00FB2C36" w:rsidP="004B7AEB">
            <w:pPr>
              <w:pStyle w:val="Geenafstand"/>
              <w:jc w:val="right"/>
            </w:pPr>
            <w:r>
              <w:t>/10P</w:t>
            </w:r>
          </w:p>
        </w:tc>
      </w:tr>
      <w:tr w:rsidR="00FB2C36" w14:paraId="49E7B598" w14:textId="77777777" w:rsidTr="004B7AEB">
        <w:tc>
          <w:tcPr>
            <w:tcW w:w="3081" w:type="dxa"/>
          </w:tcPr>
          <w:p w14:paraId="6DF816FB" w14:textId="77777777" w:rsidR="00FB2C36" w:rsidRDefault="00FB2C36" w:rsidP="004B7AEB">
            <w:pPr>
              <w:pStyle w:val="Geenafstand"/>
              <w:jc w:val="center"/>
            </w:pPr>
          </w:p>
        </w:tc>
        <w:tc>
          <w:tcPr>
            <w:tcW w:w="1484" w:type="dxa"/>
          </w:tcPr>
          <w:p w14:paraId="61969338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552" w:type="dxa"/>
          </w:tcPr>
          <w:p w14:paraId="689AA4E2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3" w:type="dxa"/>
          </w:tcPr>
          <w:p w14:paraId="0FB44E44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09" w:type="dxa"/>
          </w:tcPr>
          <w:p w14:paraId="132B4A37" w14:textId="77777777" w:rsidR="00FB2C36" w:rsidRDefault="00FB2C36" w:rsidP="004B7AEB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8" w:type="dxa"/>
          </w:tcPr>
          <w:p w14:paraId="7ECAECB4" w14:textId="77777777" w:rsidR="00FB2C36" w:rsidRDefault="00FB2C36" w:rsidP="004B7AEB">
            <w:pPr>
              <w:pStyle w:val="Geenafstand"/>
              <w:jc w:val="right"/>
            </w:pPr>
            <w:r>
              <w:t>/10P</w:t>
            </w:r>
          </w:p>
        </w:tc>
      </w:tr>
      <w:tr w:rsidR="00FB2C36" w14:paraId="0A139AFA" w14:textId="77777777" w:rsidTr="004B7AEB">
        <w:tc>
          <w:tcPr>
            <w:tcW w:w="3081" w:type="dxa"/>
          </w:tcPr>
          <w:p w14:paraId="592E59F7" w14:textId="77777777" w:rsidR="00FB2C36" w:rsidRDefault="00FB2C36" w:rsidP="004B7AEB">
            <w:pPr>
              <w:pStyle w:val="Geenafstand"/>
              <w:jc w:val="center"/>
            </w:pPr>
          </w:p>
        </w:tc>
        <w:tc>
          <w:tcPr>
            <w:tcW w:w="1484" w:type="dxa"/>
          </w:tcPr>
          <w:p w14:paraId="623E3916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552" w:type="dxa"/>
          </w:tcPr>
          <w:p w14:paraId="0820F177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3" w:type="dxa"/>
          </w:tcPr>
          <w:p w14:paraId="72DC07FE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09" w:type="dxa"/>
          </w:tcPr>
          <w:p w14:paraId="7E2B8A17" w14:textId="77777777" w:rsidR="00FB2C36" w:rsidRDefault="00FB2C36" w:rsidP="004B7AEB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8" w:type="dxa"/>
          </w:tcPr>
          <w:p w14:paraId="675D8712" w14:textId="77777777" w:rsidR="00FB2C36" w:rsidRDefault="00FB2C36" w:rsidP="004B7AEB">
            <w:pPr>
              <w:pStyle w:val="Geenafstand"/>
              <w:jc w:val="right"/>
            </w:pPr>
            <w:r>
              <w:t>/10P</w:t>
            </w:r>
          </w:p>
        </w:tc>
      </w:tr>
      <w:tr w:rsidR="00FB2C36" w14:paraId="05B2F3AD" w14:textId="77777777" w:rsidTr="004B7AEB">
        <w:tc>
          <w:tcPr>
            <w:tcW w:w="3081" w:type="dxa"/>
          </w:tcPr>
          <w:p w14:paraId="2D2D2FB4" w14:textId="77777777" w:rsidR="00FB2C36" w:rsidRDefault="00FB2C36" w:rsidP="004B7AEB">
            <w:pPr>
              <w:pStyle w:val="Geenafstand"/>
              <w:jc w:val="center"/>
            </w:pPr>
          </w:p>
        </w:tc>
        <w:tc>
          <w:tcPr>
            <w:tcW w:w="1484" w:type="dxa"/>
          </w:tcPr>
          <w:p w14:paraId="398BDFC9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552" w:type="dxa"/>
          </w:tcPr>
          <w:p w14:paraId="4615023A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3" w:type="dxa"/>
          </w:tcPr>
          <w:p w14:paraId="2F034D9A" w14:textId="77777777" w:rsidR="00FB2C36" w:rsidRDefault="00FB2C36" w:rsidP="004B7AEB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09" w:type="dxa"/>
          </w:tcPr>
          <w:p w14:paraId="2CC4E151" w14:textId="77777777" w:rsidR="00FB2C36" w:rsidRDefault="00FB2C36" w:rsidP="004B7AEB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8" w:type="dxa"/>
          </w:tcPr>
          <w:p w14:paraId="1804A823" w14:textId="77777777" w:rsidR="00FB2C36" w:rsidRDefault="00FB2C36" w:rsidP="004B7AEB">
            <w:pPr>
              <w:pStyle w:val="Geenafstand"/>
              <w:jc w:val="right"/>
            </w:pPr>
            <w:r>
              <w:t>/10P</w:t>
            </w:r>
          </w:p>
        </w:tc>
      </w:tr>
    </w:tbl>
    <w:p w14:paraId="0257FB73" w14:textId="77777777" w:rsidR="007D3CD6" w:rsidRDefault="007D3CD6" w:rsidP="007D3CD6">
      <w:pPr>
        <w:pStyle w:val="Geenafstand"/>
      </w:pPr>
    </w:p>
    <w:p w14:paraId="4C8F368A" w14:textId="4C365B91" w:rsidR="003F587C" w:rsidRDefault="003F587C" w:rsidP="006C6222">
      <w:pPr>
        <w:pStyle w:val="Geenafstand"/>
        <w:rPr>
          <w:b/>
          <w:bCs/>
          <w:color w:val="FF0000"/>
        </w:rPr>
      </w:pPr>
    </w:p>
    <w:p w14:paraId="5C63B832" w14:textId="789E2CEE" w:rsidR="007D3CD6" w:rsidRDefault="007D3CD6" w:rsidP="006C6222">
      <w:pPr>
        <w:pStyle w:val="Geenafstand"/>
        <w:rPr>
          <w:b/>
          <w:bCs/>
          <w:color w:val="FF0000"/>
        </w:rPr>
      </w:pPr>
    </w:p>
    <w:p w14:paraId="672E8D56" w14:textId="7FF10537" w:rsidR="007D3CD6" w:rsidRDefault="007D3CD6" w:rsidP="006C6222">
      <w:pPr>
        <w:pStyle w:val="Geenafstand"/>
        <w:rPr>
          <w:b/>
          <w:bCs/>
          <w:color w:val="FF0000"/>
        </w:rPr>
      </w:pPr>
    </w:p>
    <w:p w14:paraId="5C61FB2D" w14:textId="35EDD247" w:rsidR="007D3CD6" w:rsidRDefault="007D3CD6" w:rsidP="006C6222">
      <w:pPr>
        <w:pStyle w:val="Geenafstand"/>
        <w:rPr>
          <w:b/>
          <w:bCs/>
          <w:color w:val="FF0000"/>
        </w:rPr>
      </w:pPr>
    </w:p>
    <w:p w14:paraId="0AFEA4AE" w14:textId="77777777" w:rsidR="007D3CD6" w:rsidRPr="006C6222" w:rsidRDefault="007D3CD6" w:rsidP="006C6222">
      <w:pPr>
        <w:pStyle w:val="Geenafstand"/>
        <w:rPr>
          <w:b/>
          <w:bCs/>
          <w:color w:val="FF0000"/>
        </w:rPr>
      </w:pPr>
    </w:p>
    <w:sectPr w:rsidR="007D3CD6" w:rsidRPr="006C6222" w:rsidSect="002127B8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643AF5D-BD04-44CC-9453-E84E5FE4A2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E01AA0E-1E05-4243-B74A-5400C4FA519C}"/>
    <w:embedBold r:id="rId3" w:fontKey="{3F7FE01C-A31A-4545-B82A-4F5603BA6671}"/>
    <w:embedItalic r:id="rId4" w:fontKey="{D54D2E71-CC56-4620-A2BB-CAC80A73BF01}"/>
    <w:embedBoldItalic r:id="rId5" w:fontKey="{BE2001BF-7AF4-4EA0-8B70-FC478431B5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7849ADD-F8D0-4937-9F5D-56ECD0402B1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6C4F899-5C70-4184-9FBA-5783B8FA23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CD0DBAF-83DF-44EE-A627-7C433B394A24}"/>
    <w:embedBold r:id="rId9" w:fontKey="{372A5738-F16F-48CB-8EE4-C00E48B236CC}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141DDC9B-D74D-41A9-BB9D-CCAFACEB92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90ED803-195A-451C-9768-DDA0E76508E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5196"/>
    <w:multiLevelType w:val="hybridMultilevel"/>
    <w:tmpl w:val="82463B8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10B98"/>
    <w:multiLevelType w:val="hybridMultilevel"/>
    <w:tmpl w:val="FC0264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05B25"/>
    <w:multiLevelType w:val="hybridMultilevel"/>
    <w:tmpl w:val="BF2A555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961A8"/>
    <w:multiLevelType w:val="hybridMultilevel"/>
    <w:tmpl w:val="873EEF8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4C56DA"/>
    <w:multiLevelType w:val="hybridMultilevel"/>
    <w:tmpl w:val="51D857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015BC2"/>
    <w:multiLevelType w:val="hybridMultilevel"/>
    <w:tmpl w:val="D9DEBD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177140"/>
    <w:multiLevelType w:val="hybridMultilevel"/>
    <w:tmpl w:val="08C850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8C74F7"/>
    <w:multiLevelType w:val="hybridMultilevel"/>
    <w:tmpl w:val="F0EC3B2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90"/>
    <w:rsid w:val="00127416"/>
    <w:rsid w:val="00141138"/>
    <w:rsid w:val="001A7B4B"/>
    <w:rsid w:val="001D0420"/>
    <w:rsid w:val="001D4111"/>
    <w:rsid w:val="0020279F"/>
    <w:rsid w:val="002127B8"/>
    <w:rsid w:val="0024301D"/>
    <w:rsid w:val="00245036"/>
    <w:rsid w:val="00246551"/>
    <w:rsid w:val="00271019"/>
    <w:rsid w:val="00316877"/>
    <w:rsid w:val="00325532"/>
    <w:rsid w:val="003471C8"/>
    <w:rsid w:val="00371C82"/>
    <w:rsid w:val="00382E99"/>
    <w:rsid w:val="0038411C"/>
    <w:rsid w:val="00384C90"/>
    <w:rsid w:val="00390D8B"/>
    <w:rsid w:val="003A5421"/>
    <w:rsid w:val="003B7F62"/>
    <w:rsid w:val="003C4F7A"/>
    <w:rsid w:val="003F3900"/>
    <w:rsid w:val="003F587C"/>
    <w:rsid w:val="00403392"/>
    <w:rsid w:val="00420CF6"/>
    <w:rsid w:val="004B33F7"/>
    <w:rsid w:val="004B3B3B"/>
    <w:rsid w:val="004B3E53"/>
    <w:rsid w:val="004F0AEB"/>
    <w:rsid w:val="005400B7"/>
    <w:rsid w:val="005563E3"/>
    <w:rsid w:val="00582BF0"/>
    <w:rsid w:val="005849D9"/>
    <w:rsid w:val="005C4027"/>
    <w:rsid w:val="005D3345"/>
    <w:rsid w:val="005F1E32"/>
    <w:rsid w:val="00610D68"/>
    <w:rsid w:val="006156C6"/>
    <w:rsid w:val="006278A9"/>
    <w:rsid w:val="00642499"/>
    <w:rsid w:val="00647A36"/>
    <w:rsid w:val="006B3B92"/>
    <w:rsid w:val="006C24F0"/>
    <w:rsid w:val="006C6222"/>
    <w:rsid w:val="006E36E1"/>
    <w:rsid w:val="006F37D8"/>
    <w:rsid w:val="00723416"/>
    <w:rsid w:val="00761473"/>
    <w:rsid w:val="00766B51"/>
    <w:rsid w:val="00781373"/>
    <w:rsid w:val="007849F6"/>
    <w:rsid w:val="00784FAB"/>
    <w:rsid w:val="007D26F0"/>
    <w:rsid w:val="007D3CD6"/>
    <w:rsid w:val="007E4CE5"/>
    <w:rsid w:val="00802586"/>
    <w:rsid w:val="008202C7"/>
    <w:rsid w:val="0085282A"/>
    <w:rsid w:val="00854B37"/>
    <w:rsid w:val="00855AFD"/>
    <w:rsid w:val="008F4D7B"/>
    <w:rsid w:val="00923D9E"/>
    <w:rsid w:val="009558DD"/>
    <w:rsid w:val="00964879"/>
    <w:rsid w:val="00976562"/>
    <w:rsid w:val="009D2663"/>
    <w:rsid w:val="009E373C"/>
    <w:rsid w:val="00A60A8F"/>
    <w:rsid w:val="00A97280"/>
    <w:rsid w:val="00AC1034"/>
    <w:rsid w:val="00AC3CC1"/>
    <w:rsid w:val="00AC632E"/>
    <w:rsid w:val="00B3721F"/>
    <w:rsid w:val="00B4754D"/>
    <w:rsid w:val="00B51997"/>
    <w:rsid w:val="00B72811"/>
    <w:rsid w:val="00B83E4F"/>
    <w:rsid w:val="00B93EB6"/>
    <w:rsid w:val="00BA7B65"/>
    <w:rsid w:val="00BB0396"/>
    <w:rsid w:val="00BB0BEB"/>
    <w:rsid w:val="00BC16E1"/>
    <w:rsid w:val="00BF05AD"/>
    <w:rsid w:val="00D07503"/>
    <w:rsid w:val="00D40DAA"/>
    <w:rsid w:val="00D71E85"/>
    <w:rsid w:val="00DA22EA"/>
    <w:rsid w:val="00DD35EC"/>
    <w:rsid w:val="00DE2D77"/>
    <w:rsid w:val="00E043F5"/>
    <w:rsid w:val="00E24F08"/>
    <w:rsid w:val="00E31956"/>
    <w:rsid w:val="00EA21A4"/>
    <w:rsid w:val="00EB1779"/>
    <w:rsid w:val="00EF6513"/>
    <w:rsid w:val="00F04963"/>
    <w:rsid w:val="00F05EB3"/>
    <w:rsid w:val="00F64F43"/>
    <w:rsid w:val="00F934AB"/>
    <w:rsid w:val="00F93E54"/>
    <w:rsid w:val="00F965F6"/>
    <w:rsid w:val="00FB2C36"/>
    <w:rsid w:val="00FE1130"/>
    <w:rsid w:val="00FF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38392"/>
  <w15:docId w15:val="{C648B8A0-BA5F-4503-9907-454291142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C4F7A"/>
    <w:pPr>
      <w:spacing w:after="0"/>
    </w:pPr>
    <w:rPr>
      <w:rFonts w:ascii="Ubuntu Light" w:hAnsi="Ubuntu Light"/>
    </w:rPr>
  </w:style>
  <w:style w:type="paragraph" w:styleId="Kop1">
    <w:name w:val="heading 1"/>
    <w:basedOn w:val="Standaard"/>
    <w:next w:val="Standaard"/>
    <w:link w:val="Kop1Char"/>
    <w:uiPriority w:val="9"/>
    <w:qFormat/>
    <w:rsid w:val="002127B8"/>
    <w:pPr>
      <w:keepNext/>
      <w:keepLines/>
      <w:spacing w:before="36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127B8"/>
    <w:pPr>
      <w:keepNext/>
      <w:keepLines/>
      <w:spacing w:before="200"/>
      <w:outlineLvl w:val="1"/>
    </w:pPr>
    <w:rPr>
      <w:rFonts w:eastAsiaTheme="majorEastAsia" w:cstheme="majorBidi"/>
      <w:b/>
      <w:bCs/>
      <w:i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127B8"/>
    <w:pPr>
      <w:keepNext/>
      <w:keepLines/>
      <w:spacing w:before="200"/>
      <w:outlineLvl w:val="2"/>
    </w:pPr>
    <w:rPr>
      <w:rFonts w:eastAsiaTheme="majorEastAsia" w:cstheme="majorBidi"/>
      <w:bCs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12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127B8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2127B8"/>
    <w:rPr>
      <w:rFonts w:ascii="Ubuntu Light" w:eastAsiaTheme="majorEastAsia" w:hAnsi="Ubuntu Light" w:cstheme="majorBidi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127B8"/>
    <w:rPr>
      <w:rFonts w:ascii="Ubuntu Light" w:eastAsiaTheme="majorEastAsia" w:hAnsi="Ubuntu Light" w:cstheme="majorBidi"/>
      <w:b/>
      <w:bCs/>
      <w:i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127B8"/>
    <w:rPr>
      <w:rFonts w:ascii="Ubuntu Light" w:eastAsiaTheme="majorEastAsia" w:hAnsi="Ubuntu Light" w:cstheme="majorBidi"/>
      <w:bCs/>
      <w:i/>
    </w:rPr>
  </w:style>
  <w:style w:type="paragraph" w:styleId="Voettekst">
    <w:name w:val="footer"/>
    <w:basedOn w:val="Standaard"/>
    <w:link w:val="VoettekstChar"/>
    <w:rsid w:val="00DE2D77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oettekstChar">
    <w:name w:val="Voettekst Char"/>
    <w:basedOn w:val="Standaardalinea-lettertype"/>
    <w:link w:val="Voettekst"/>
    <w:rsid w:val="00DE2D77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E2D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2D77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AC3CC1"/>
    <w:pPr>
      <w:tabs>
        <w:tab w:val="center" w:pos="4536"/>
        <w:tab w:val="right" w:pos="9072"/>
      </w:tabs>
      <w:spacing w:line="240" w:lineRule="auto"/>
    </w:pPr>
    <w:rPr>
      <w:rFonts w:asciiTheme="minorHAnsi" w:hAnsiTheme="minorHAnsi"/>
      <w:lang w:val="nl-BE"/>
    </w:rPr>
  </w:style>
  <w:style w:type="character" w:customStyle="1" w:styleId="KoptekstChar">
    <w:name w:val="Koptekst Char"/>
    <w:basedOn w:val="Standaardalinea-lettertype"/>
    <w:link w:val="Koptekst"/>
    <w:uiPriority w:val="99"/>
    <w:rsid w:val="00AC3CC1"/>
    <w:rPr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vangenechten\Downloads\Sjabloon%20Examen%20voorbeeld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Sjabloon Examen voorbeeld.dotx</Template>
  <TotalTime>3</TotalTime>
  <Pages>1</Pages>
  <Words>150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Van Genechten</dc:creator>
  <cp:lastModifiedBy>Kevin Van Genechten</cp:lastModifiedBy>
  <cp:revision>5</cp:revision>
  <cp:lastPrinted>2016-02-23T14:59:00Z</cp:lastPrinted>
  <dcterms:created xsi:type="dcterms:W3CDTF">2022-07-20T12:47:00Z</dcterms:created>
  <dcterms:modified xsi:type="dcterms:W3CDTF">2022-07-20T12:51:00Z</dcterms:modified>
</cp:coreProperties>
</file>