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9606" w:type="dxa"/>
        <w:tblBorders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496"/>
        <w:gridCol w:w="1914"/>
        <w:gridCol w:w="567"/>
        <w:gridCol w:w="708"/>
        <w:gridCol w:w="449"/>
        <w:gridCol w:w="260"/>
        <w:gridCol w:w="425"/>
        <w:gridCol w:w="284"/>
        <w:gridCol w:w="847"/>
        <w:gridCol w:w="429"/>
        <w:gridCol w:w="1701"/>
      </w:tblGrid>
      <w:tr w:rsidR="00766B51" w:rsidRPr="00A873B7" w14:paraId="1B6C9441" w14:textId="77777777" w:rsidTr="00976562">
        <w:trPr>
          <w:gridAfter w:val="1"/>
          <w:wAfter w:w="1701" w:type="dxa"/>
          <w:trHeight w:val="80"/>
        </w:trPr>
        <w:tc>
          <w:tcPr>
            <w:tcW w:w="152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7CEE45" w14:textId="77777777" w:rsidR="00766B51" w:rsidRPr="00F64F43" w:rsidRDefault="00766B51" w:rsidP="003C4F7A">
            <w:pPr>
              <w:spacing w:after="120"/>
              <w:jc w:val="center"/>
              <w:rPr>
                <w:b/>
                <w:color w:val="D92525"/>
              </w:rPr>
            </w:pPr>
            <w:r w:rsidRPr="003C4F7A">
              <w:rPr>
                <w:b/>
                <w:noProof/>
                <w:lang w:eastAsia="nl-NL"/>
              </w:rPr>
              <w:drawing>
                <wp:anchor distT="0" distB="0" distL="114300" distR="114300" simplePos="0" relativeHeight="251657216" behindDoc="1" locked="0" layoutInCell="1" allowOverlap="1" wp14:anchorId="7714FA0A" wp14:editId="7AC9508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-919480</wp:posOffset>
                  </wp:positionV>
                  <wp:extent cx="831850" cy="837565"/>
                  <wp:effectExtent l="0" t="0" r="6350" b="635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jpg.eps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83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4F7A">
              <w:rPr>
                <w:b/>
              </w:rPr>
              <w:t>DON BOSCO</w:t>
            </w:r>
            <w:r>
              <w:rPr>
                <w:b/>
              </w:rPr>
              <w:br/>
            </w:r>
            <w:r w:rsidRPr="003C4F7A">
              <w:rPr>
                <w:b/>
              </w:rPr>
              <w:t>GENK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DB5C7" w14:textId="708BAD6C" w:rsidR="00766B51" w:rsidRPr="00784FAB" w:rsidRDefault="00766B51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2AC39166" w14:textId="77777777" w:rsidR="00766B51" w:rsidRPr="00784FAB" w:rsidRDefault="00766B51" w:rsidP="00DE2D7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2BADC482" w14:textId="77777777" w:rsidR="00766B51" w:rsidRPr="00784FAB" w:rsidRDefault="00766B51" w:rsidP="00DE2D77">
            <w:pPr>
              <w:spacing w:before="100" w:beforeAutospacing="1" w:after="100" w:afterAutospacing="1"/>
              <w:rPr>
                <w:b/>
                <w:sz w:val="20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86985" w14:textId="77777777" w:rsidR="00766B51" w:rsidRPr="00784FAB" w:rsidRDefault="00766B51" w:rsidP="00DE2D77">
            <w:pPr>
              <w:autoSpaceDE w:val="0"/>
              <w:autoSpaceDN w:val="0"/>
              <w:adjustRightInd w:val="0"/>
              <w:spacing w:before="60" w:after="60"/>
              <w:rPr>
                <w:b/>
                <w:sz w:val="20"/>
                <w:szCs w:val="24"/>
              </w:rPr>
            </w:pPr>
          </w:p>
        </w:tc>
      </w:tr>
      <w:tr w:rsidR="00784FAB" w:rsidRPr="00A873B7" w14:paraId="1FBF15D5" w14:textId="77777777" w:rsidTr="008F4D7B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04B92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FDE3A" w14:textId="33B00713" w:rsidR="00784FAB" w:rsidRPr="00784FAB" w:rsidRDefault="008F4D7B" w:rsidP="00F64F43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Graad: 2</w:t>
            </w:r>
            <w:r w:rsidRPr="008F4D7B">
              <w:rPr>
                <w:b/>
                <w:sz w:val="24"/>
                <w:szCs w:val="24"/>
                <w:vertAlign w:val="superscript"/>
              </w:rPr>
              <w:t>de</w:t>
            </w:r>
            <w:r>
              <w:rPr>
                <w:b/>
                <w:sz w:val="24"/>
                <w:szCs w:val="24"/>
              </w:rPr>
              <w:t xml:space="preserve"> graad BSO</w:t>
            </w:r>
            <w:r w:rsidR="00766B51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D4E22" w14:textId="3988FE52" w:rsidR="00784FAB" w:rsidRPr="00784FAB" w:rsidRDefault="00784FAB" w:rsidP="00390D8B">
            <w:pPr>
              <w:autoSpaceDE w:val="0"/>
              <w:autoSpaceDN w:val="0"/>
              <w:adjustRightInd w:val="0"/>
              <w:spacing w:before="100" w:beforeAutospacing="1" w:after="100" w:afterAutospacing="1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208B39E2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18384A2D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2673B" w14:textId="74B839E9" w:rsidR="00784FAB" w:rsidRPr="00784FAB" w:rsidRDefault="00784FAB" w:rsidP="00DE2D77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  <w:r w:rsidRPr="00784FAB">
              <w:rPr>
                <w:b/>
                <w:sz w:val="20"/>
                <w:szCs w:val="24"/>
              </w:rPr>
              <w:t xml:space="preserve">Datum: </w:t>
            </w:r>
          </w:p>
        </w:tc>
      </w:tr>
      <w:tr w:rsidR="00784FAB" w:rsidRPr="00A873B7" w14:paraId="13F06726" w14:textId="77777777" w:rsidTr="008F4D7B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5463A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3DB3D" w14:textId="559C8448" w:rsidR="00784FAB" w:rsidRPr="00784FAB" w:rsidRDefault="00784FAB" w:rsidP="00DE2D7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784FAB">
              <w:rPr>
                <w:b/>
                <w:sz w:val="24"/>
                <w:szCs w:val="24"/>
              </w:rPr>
              <w:t>Vak:</w:t>
            </w:r>
            <w:r w:rsidR="00766B51">
              <w:rPr>
                <w:b/>
                <w:sz w:val="24"/>
                <w:szCs w:val="24"/>
              </w:rPr>
              <w:t xml:space="preserve"> LO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3D0E8788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71723F93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DDC12" w14:textId="0EBD6514" w:rsidR="00784FAB" w:rsidRPr="00784FAB" w:rsidRDefault="00245036" w:rsidP="002127B8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Thema</w:t>
            </w:r>
            <w:r w:rsidR="00784FAB" w:rsidRPr="00784FAB">
              <w:rPr>
                <w:b/>
                <w:sz w:val="20"/>
                <w:szCs w:val="24"/>
              </w:rPr>
              <w:t>:</w:t>
            </w:r>
            <w:r w:rsidR="0038411C">
              <w:rPr>
                <w:b/>
                <w:sz w:val="20"/>
                <w:szCs w:val="24"/>
              </w:rPr>
              <w:t xml:space="preserve"> </w:t>
            </w:r>
            <w:r w:rsidR="006025D7">
              <w:rPr>
                <w:b/>
                <w:sz w:val="20"/>
                <w:szCs w:val="24"/>
              </w:rPr>
              <w:t xml:space="preserve">Hockey - </w:t>
            </w:r>
            <w:r w:rsidR="00550593">
              <w:rPr>
                <w:b/>
                <w:sz w:val="20"/>
                <w:szCs w:val="24"/>
              </w:rPr>
              <w:t>Meerderheidssituaties</w:t>
            </w:r>
          </w:p>
        </w:tc>
      </w:tr>
      <w:tr w:rsidR="00784FAB" w:rsidRPr="00A873B7" w14:paraId="41DDF631" w14:textId="77777777" w:rsidTr="008202C7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1D0A9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E8B2F" w14:textId="1A40F25A" w:rsidR="00784FAB" w:rsidRPr="00784FAB" w:rsidRDefault="00784FAB" w:rsidP="00C012B3">
            <w:pPr>
              <w:spacing w:before="60"/>
              <w:rPr>
                <w:b/>
                <w:sz w:val="24"/>
                <w:szCs w:val="24"/>
              </w:rPr>
            </w:pPr>
            <w:r w:rsidRPr="00784FAB">
              <w:rPr>
                <w:b/>
                <w:sz w:val="24"/>
                <w:szCs w:val="24"/>
              </w:rPr>
              <w:t>Leerkracht:</w:t>
            </w:r>
            <w:r w:rsidR="008202C7">
              <w:rPr>
                <w:b/>
                <w:sz w:val="24"/>
                <w:szCs w:val="24"/>
              </w:rPr>
              <w:t xml:space="preserve"> K. Van Genechten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654E4EDB" w14:textId="77777777" w:rsidR="00784FAB" w:rsidRPr="00784FAB" w:rsidRDefault="00784FAB" w:rsidP="00C012B3">
            <w:pPr>
              <w:autoSpaceDE w:val="0"/>
              <w:autoSpaceDN w:val="0"/>
              <w:adjustRightInd w:val="0"/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08341E06" w14:textId="77777777" w:rsidR="00784FAB" w:rsidRPr="00784FAB" w:rsidRDefault="00784FAB" w:rsidP="00C012B3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08653" w14:textId="0FAC9650" w:rsidR="00784FAB" w:rsidRPr="00BA7B65" w:rsidRDefault="003A5421" w:rsidP="002127B8">
            <w:pPr>
              <w:autoSpaceDE w:val="0"/>
              <w:autoSpaceDN w:val="0"/>
              <w:adjustRightInd w:val="0"/>
              <w:spacing w:before="60" w:after="6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lesvoorb</w:t>
            </w:r>
            <w:r w:rsidR="00766B51">
              <w:rPr>
                <w:b/>
                <w:sz w:val="23"/>
                <w:szCs w:val="23"/>
              </w:rPr>
              <w:t>ereiding</w:t>
            </w:r>
          </w:p>
        </w:tc>
      </w:tr>
      <w:tr w:rsidR="002127B8" w:rsidRPr="000760C3" w14:paraId="2C4EEC8C" w14:textId="77777777" w:rsidTr="00784FAB">
        <w:trPr>
          <w:trHeight w:hRule="exact" w:val="57"/>
        </w:trPr>
        <w:tc>
          <w:tcPr>
            <w:tcW w:w="2022" w:type="dxa"/>
            <w:gridSpan w:val="2"/>
            <w:tcBorders>
              <w:top w:val="nil"/>
              <w:left w:val="single" w:sz="4" w:space="0" w:color="auto"/>
            </w:tcBorders>
            <w:shd w:val="clear" w:color="auto" w:fill="0E3D59"/>
          </w:tcPr>
          <w:p w14:paraId="7B3AA00C" w14:textId="77777777" w:rsidR="002127B8" w:rsidRPr="000760C3" w:rsidRDefault="002127B8" w:rsidP="00C012B3">
            <w:pPr>
              <w:rPr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nil"/>
            </w:tcBorders>
            <w:shd w:val="clear" w:color="auto" w:fill="88A61B"/>
          </w:tcPr>
          <w:p w14:paraId="131ADBEE" w14:textId="77777777" w:rsidR="002127B8" w:rsidRPr="000760C3" w:rsidRDefault="002127B8" w:rsidP="00C012B3"/>
        </w:tc>
        <w:tc>
          <w:tcPr>
            <w:tcW w:w="1724" w:type="dxa"/>
            <w:gridSpan w:val="3"/>
            <w:tcBorders>
              <w:top w:val="nil"/>
            </w:tcBorders>
            <w:shd w:val="clear" w:color="auto" w:fill="F29F05"/>
          </w:tcPr>
          <w:p w14:paraId="0873FEC6" w14:textId="77777777" w:rsidR="002127B8" w:rsidRPr="000760C3" w:rsidRDefault="002127B8" w:rsidP="00C012B3"/>
        </w:tc>
        <w:tc>
          <w:tcPr>
            <w:tcW w:w="1816" w:type="dxa"/>
            <w:gridSpan w:val="4"/>
            <w:tcBorders>
              <w:top w:val="nil"/>
            </w:tcBorders>
            <w:shd w:val="clear" w:color="auto" w:fill="F25C05"/>
          </w:tcPr>
          <w:p w14:paraId="6501A614" w14:textId="77777777" w:rsidR="002127B8" w:rsidRPr="000760C3" w:rsidRDefault="002127B8" w:rsidP="00C012B3"/>
        </w:tc>
        <w:tc>
          <w:tcPr>
            <w:tcW w:w="2130" w:type="dxa"/>
            <w:gridSpan w:val="2"/>
            <w:tcBorders>
              <w:top w:val="nil"/>
              <w:right w:val="nil"/>
            </w:tcBorders>
            <w:shd w:val="clear" w:color="auto" w:fill="D92525"/>
          </w:tcPr>
          <w:p w14:paraId="0B4D374B" w14:textId="77777777" w:rsidR="002127B8" w:rsidRPr="000760C3" w:rsidRDefault="002127B8" w:rsidP="00C012B3"/>
        </w:tc>
      </w:tr>
    </w:tbl>
    <w:p w14:paraId="645A4BA6" w14:textId="0C16DBEB" w:rsidR="00723416" w:rsidRDefault="008202C7" w:rsidP="00245036">
      <w:pPr>
        <w:pStyle w:val="Kop1"/>
      </w:pPr>
      <w:r>
        <w:t>Lesvoorbereiding</w:t>
      </w:r>
      <w:r w:rsidR="009015D8">
        <w:t xml:space="preserve">: </w:t>
      </w:r>
      <w:r w:rsidR="00550593">
        <w:t>Meerderheidssituaties</w:t>
      </w:r>
      <w:r w:rsidR="00BB1398">
        <w:t xml:space="preserve"> </w:t>
      </w:r>
      <w:r w:rsidR="009347C4">
        <w:t>(50 min)</w:t>
      </w:r>
    </w:p>
    <w:p w14:paraId="775F6BD6" w14:textId="7C1034F3" w:rsidR="0038411C" w:rsidRDefault="0038411C" w:rsidP="0038411C">
      <w:pPr>
        <w:pStyle w:val="Geenafstand"/>
      </w:pPr>
    </w:p>
    <w:p w14:paraId="4DC212BB" w14:textId="77777777" w:rsidR="00382E99" w:rsidRPr="00854B37" w:rsidRDefault="00382E99" w:rsidP="00382E99">
      <w:pPr>
        <w:pStyle w:val="Geenafstand"/>
        <w:rPr>
          <w:b/>
          <w:bCs/>
          <w:color w:val="FF0000"/>
        </w:rPr>
      </w:pPr>
      <w:r w:rsidRPr="00854B37">
        <w:rPr>
          <w:b/>
          <w:bCs/>
          <w:color w:val="FF0000"/>
        </w:rPr>
        <w:t>Omkleden (5 min)</w:t>
      </w:r>
    </w:p>
    <w:p w14:paraId="295561D5" w14:textId="77777777" w:rsidR="00382E99" w:rsidRDefault="00382E99" w:rsidP="00382E99">
      <w:pPr>
        <w:pStyle w:val="Geenafstand"/>
        <w:rPr>
          <w:b/>
          <w:bCs/>
        </w:rPr>
      </w:pPr>
    </w:p>
    <w:p w14:paraId="1674E4D7" w14:textId="7CA38825" w:rsidR="00642499" w:rsidRPr="00B42F70" w:rsidRDefault="00382E99" w:rsidP="0038411C">
      <w:pPr>
        <w:pStyle w:val="Geenafstand"/>
        <w:rPr>
          <w:b/>
          <w:bCs/>
          <w:color w:val="FF0000"/>
        </w:rPr>
      </w:pPr>
      <w:r w:rsidRPr="00854B37">
        <w:rPr>
          <w:b/>
          <w:bCs/>
          <w:color w:val="FF0000"/>
        </w:rPr>
        <w:t>Opwarming:</w:t>
      </w:r>
      <w:r w:rsidR="00B42F70">
        <w:rPr>
          <w:b/>
          <w:bCs/>
          <w:color w:val="FF0000"/>
        </w:rPr>
        <w:t xml:space="preserve"> </w:t>
      </w:r>
      <w:r w:rsidRPr="00854B37">
        <w:rPr>
          <w:b/>
          <w:bCs/>
          <w:color w:val="FF0000"/>
        </w:rPr>
        <w:t>(</w:t>
      </w:r>
      <w:r w:rsidR="00550593">
        <w:rPr>
          <w:b/>
          <w:bCs/>
          <w:color w:val="FF0000"/>
        </w:rPr>
        <w:t>7,5</w:t>
      </w:r>
      <w:r w:rsidRPr="00854B37">
        <w:rPr>
          <w:b/>
          <w:bCs/>
          <w:color w:val="FF0000"/>
        </w:rPr>
        <w:t xml:space="preserve"> min)</w:t>
      </w:r>
    </w:p>
    <w:p w14:paraId="24FD91AE" w14:textId="60342685" w:rsidR="00145CE7" w:rsidRDefault="00145CE7" w:rsidP="0038411C">
      <w:pPr>
        <w:pStyle w:val="Geenafstand"/>
      </w:pPr>
    </w:p>
    <w:p w14:paraId="10B472A0" w14:textId="2C717CF0" w:rsidR="00550593" w:rsidRPr="008B21BE" w:rsidRDefault="00D11AA2" w:rsidP="00D11AA2">
      <w:pPr>
        <w:pStyle w:val="Geenafstand"/>
        <w:rPr>
          <w:b/>
          <w:bCs/>
          <w:color w:val="0070C0"/>
        </w:rPr>
      </w:pPr>
      <w:r w:rsidRPr="008B21BE">
        <w:rPr>
          <w:b/>
          <w:bCs/>
          <w:color w:val="0070C0"/>
        </w:rPr>
        <w:t xml:space="preserve">Spelvorm- </w:t>
      </w:r>
      <w:r w:rsidR="008B21BE">
        <w:rPr>
          <w:b/>
          <w:bCs/>
          <w:color w:val="0070C0"/>
        </w:rPr>
        <w:t>i</w:t>
      </w:r>
      <w:r w:rsidR="00550593" w:rsidRPr="008B21BE">
        <w:rPr>
          <w:b/>
          <w:bCs/>
          <w:color w:val="0070C0"/>
        </w:rPr>
        <w:t>jshockey</w:t>
      </w:r>
    </w:p>
    <w:p w14:paraId="627CBEEF" w14:textId="77777777" w:rsidR="00550593" w:rsidRPr="008B21BE" w:rsidRDefault="00550593" w:rsidP="00D11AA2">
      <w:pPr>
        <w:pStyle w:val="Geenafstand"/>
      </w:pPr>
      <w:r w:rsidRPr="008B21BE">
        <w:t>De Klas wordt in 2 ploegen verdeeld.</w:t>
      </w:r>
    </w:p>
    <w:p w14:paraId="10002CC5" w14:textId="77777777" w:rsidR="008B21BE" w:rsidRPr="008B21BE" w:rsidRDefault="00550593" w:rsidP="00D11AA2">
      <w:pPr>
        <w:pStyle w:val="Geenafstand"/>
      </w:pPr>
      <w:r w:rsidRPr="008B21BE">
        <w:t>We spelen een wedstrijdje maa</w:t>
      </w:r>
      <w:r w:rsidR="008B21BE" w:rsidRPr="008B21BE">
        <w:t>r nu mag je achter de goal ook verder spelen.</w:t>
      </w:r>
    </w:p>
    <w:p w14:paraId="0027F368" w14:textId="77777777" w:rsidR="00092AB4" w:rsidRDefault="00092AB4" w:rsidP="0038411C">
      <w:pPr>
        <w:pStyle w:val="Geenafstand"/>
      </w:pPr>
    </w:p>
    <w:p w14:paraId="77AC69DE" w14:textId="7382DE65" w:rsidR="00AA02E2" w:rsidRDefault="00AA02E2" w:rsidP="00AA02E2">
      <w:pPr>
        <w:pStyle w:val="Geenafstand"/>
        <w:rPr>
          <w:b/>
          <w:bCs/>
          <w:color w:val="FF0000"/>
        </w:rPr>
      </w:pPr>
      <w:r w:rsidRPr="00AA02E2">
        <w:rPr>
          <w:b/>
          <w:bCs/>
          <w:color w:val="FF0000"/>
        </w:rPr>
        <w:t xml:space="preserve">Kern: </w:t>
      </w:r>
      <w:r w:rsidR="008B21BE">
        <w:rPr>
          <w:b/>
          <w:bCs/>
          <w:color w:val="FF0000"/>
        </w:rPr>
        <w:t>Meerderheidssituaties</w:t>
      </w:r>
      <w:r w:rsidR="00B5023E">
        <w:rPr>
          <w:b/>
          <w:bCs/>
          <w:color w:val="FF0000"/>
        </w:rPr>
        <w:t xml:space="preserve"> (22,5 min)</w:t>
      </w:r>
    </w:p>
    <w:p w14:paraId="7E9ABDCD" w14:textId="6A7F2D03" w:rsidR="00B5023E" w:rsidRDefault="00B5023E" w:rsidP="00AA02E2">
      <w:pPr>
        <w:pStyle w:val="Geenafstand"/>
        <w:rPr>
          <w:b/>
          <w:bCs/>
          <w:color w:val="FF0000"/>
        </w:rPr>
      </w:pPr>
    </w:p>
    <w:p w14:paraId="2BEEB61D" w14:textId="1CF98E6E" w:rsidR="004814F5" w:rsidRPr="004814F5" w:rsidRDefault="004814F5" w:rsidP="00AA02E2">
      <w:pPr>
        <w:pStyle w:val="Geenafstand"/>
        <w:rPr>
          <w:b/>
          <w:bCs/>
          <w:color w:val="0070C0"/>
        </w:rPr>
      </w:pPr>
      <w:r>
        <w:rPr>
          <w:b/>
          <w:bCs/>
          <w:color w:val="0070C0"/>
        </w:rPr>
        <w:t>O</w:t>
      </w:r>
      <w:r w:rsidRPr="004814F5">
        <w:rPr>
          <w:b/>
          <w:bCs/>
          <w:color w:val="0070C0"/>
        </w:rPr>
        <w:t>efenvorm</w:t>
      </w:r>
    </w:p>
    <w:p w14:paraId="1ED601CE" w14:textId="3E811230" w:rsidR="00B5023E" w:rsidRPr="00312B85" w:rsidRDefault="00A44E2B" w:rsidP="00AA02E2">
      <w:pPr>
        <w:pStyle w:val="Geenafstand"/>
      </w:pPr>
      <w:proofErr w:type="spellStart"/>
      <w:r w:rsidRPr="00312B85">
        <w:t>Lln</w:t>
      </w:r>
      <w:proofErr w:type="spellEnd"/>
      <w:r w:rsidRPr="00312B85">
        <w:t xml:space="preserve"> proberen in verschillende meer</w:t>
      </w:r>
      <w:r w:rsidR="00B01357" w:rsidRPr="00312B85">
        <w:t>der</w:t>
      </w:r>
      <w:r w:rsidRPr="00312B85">
        <w:t>heidssituaties tot scoren te komen</w:t>
      </w:r>
      <w:r w:rsidR="00312B85">
        <w:t xml:space="preserve"> en passen technieken toe die we in vorige lessen hebben gezien</w:t>
      </w:r>
      <w:r w:rsidR="00F07562">
        <w:t>:</w:t>
      </w:r>
    </w:p>
    <w:p w14:paraId="1B9537D1" w14:textId="08736E8B" w:rsidR="00B01357" w:rsidRPr="00312B85" w:rsidRDefault="00B01357" w:rsidP="00312B85">
      <w:pPr>
        <w:pStyle w:val="Geenafstand"/>
        <w:numPr>
          <w:ilvl w:val="0"/>
          <w:numId w:val="13"/>
        </w:numPr>
      </w:pPr>
      <w:r w:rsidRPr="00312B85">
        <w:t>2 tegen 1</w:t>
      </w:r>
    </w:p>
    <w:p w14:paraId="4F648337" w14:textId="780A46F3" w:rsidR="00B01357" w:rsidRPr="00312B85" w:rsidRDefault="00B01357" w:rsidP="00312B85">
      <w:pPr>
        <w:pStyle w:val="Geenafstand"/>
        <w:numPr>
          <w:ilvl w:val="0"/>
          <w:numId w:val="13"/>
        </w:numPr>
      </w:pPr>
      <w:r w:rsidRPr="00312B85">
        <w:t xml:space="preserve">3 tegen </w:t>
      </w:r>
      <w:r w:rsidR="00312B85" w:rsidRPr="00312B85">
        <w:t>1</w:t>
      </w:r>
    </w:p>
    <w:p w14:paraId="3D50D136" w14:textId="2A2C560C" w:rsidR="00312B85" w:rsidRPr="00312B85" w:rsidRDefault="00312B85" w:rsidP="00312B85">
      <w:pPr>
        <w:pStyle w:val="Geenafstand"/>
        <w:numPr>
          <w:ilvl w:val="0"/>
          <w:numId w:val="13"/>
        </w:numPr>
      </w:pPr>
      <w:r w:rsidRPr="00312B85">
        <w:t>3 tegen 2</w:t>
      </w:r>
    </w:p>
    <w:p w14:paraId="01EDDF1B" w14:textId="7862D576" w:rsidR="00312B85" w:rsidRPr="00312B85" w:rsidRDefault="00312B85" w:rsidP="00312B85">
      <w:pPr>
        <w:pStyle w:val="Geenafstand"/>
        <w:numPr>
          <w:ilvl w:val="0"/>
          <w:numId w:val="13"/>
        </w:numPr>
      </w:pPr>
      <w:r w:rsidRPr="00312B85">
        <w:t>4 tegen 2</w:t>
      </w:r>
    </w:p>
    <w:p w14:paraId="2C666AC0" w14:textId="1C13422C" w:rsidR="00AA02E2" w:rsidRDefault="00AA02E2" w:rsidP="00AA02E2">
      <w:pPr>
        <w:pStyle w:val="Geenafstand"/>
        <w:rPr>
          <w:b/>
          <w:bCs/>
        </w:rPr>
      </w:pPr>
    </w:p>
    <w:p w14:paraId="2711601B" w14:textId="01F931A3" w:rsidR="00F6437C" w:rsidRPr="00F07562" w:rsidRDefault="00312B85" w:rsidP="00AA02E2">
      <w:pPr>
        <w:pStyle w:val="Geenafstand"/>
      </w:pPr>
      <w:r w:rsidRPr="00F07562">
        <w:t>Aanval wordt telkens opgezet vanaf de middellijn.</w:t>
      </w:r>
    </w:p>
    <w:p w14:paraId="4FF1E1A0" w14:textId="5F5F864D" w:rsidR="00312B85" w:rsidRDefault="00F07562" w:rsidP="00AA02E2">
      <w:pPr>
        <w:pStyle w:val="Geenafstand"/>
      </w:pPr>
      <w:r w:rsidRPr="00F07562">
        <w:t>Verdedigers en keeper blijven staan tot de leerkracht ze wisselt.</w:t>
      </w:r>
    </w:p>
    <w:p w14:paraId="6EB0272A" w14:textId="7D0F0ECF" w:rsidR="00F07562" w:rsidRPr="00F07562" w:rsidRDefault="00F07562" w:rsidP="00AA02E2">
      <w:pPr>
        <w:pStyle w:val="Geenafstand"/>
      </w:pPr>
      <w:r>
        <w:t>Aanvallers hebben telkens 30 seconden om een doelpoging te ondernemen.</w:t>
      </w:r>
    </w:p>
    <w:p w14:paraId="3643BABC" w14:textId="77777777" w:rsidR="00F07562" w:rsidRDefault="00F07562" w:rsidP="00AA02E2">
      <w:pPr>
        <w:pStyle w:val="Geenafstand"/>
        <w:rPr>
          <w:b/>
          <w:bCs/>
        </w:rPr>
      </w:pPr>
    </w:p>
    <w:p w14:paraId="1646647E" w14:textId="6CE0CE86" w:rsidR="00600815" w:rsidRPr="00600815" w:rsidRDefault="00600815" w:rsidP="00AA02E2">
      <w:pPr>
        <w:pStyle w:val="Geenafstand"/>
        <w:rPr>
          <w:b/>
          <w:bCs/>
          <w:color w:val="FF0000"/>
        </w:rPr>
      </w:pPr>
      <w:r w:rsidRPr="00600815">
        <w:rPr>
          <w:b/>
          <w:bCs/>
          <w:color w:val="FF0000"/>
        </w:rPr>
        <w:t>Slot: Wedstrijdje (10 min)</w:t>
      </w:r>
    </w:p>
    <w:p w14:paraId="075FEA36" w14:textId="77777777" w:rsidR="00600815" w:rsidRPr="00F86669" w:rsidRDefault="00600815" w:rsidP="00AA02E2">
      <w:pPr>
        <w:pStyle w:val="Geenafstand"/>
        <w:rPr>
          <w:b/>
          <w:bCs/>
        </w:rPr>
      </w:pPr>
    </w:p>
    <w:p w14:paraId="1F6BDE6F" w14:textId="55977DB9" w:rsidR="00D65CA5" w:rsidRPr="004814F5" w:rsidRDefault="009C1BF2" w:rsidP="008F5877">
      <w:pPr>
        <w:pStyle w:val="Geenafstand"/>
        <w:rPr>
          <w:b/>
          <w:bCs/>
          <w:color w:val="FF0000"/>
        </w:rPr>
      </w:pPr>
      <w:r w:rsidRPr="0072760D">
        <w:rPr>
          <w:b/>
          <w:bCs/>
          <w:color w:val="FF0000"/>
        </w:rPr>
        <w:t>Omkleden (5 min)</w:t>
      </w:r>
    </w:p>
    <w:p w14:paraId="44DCC189" w14:textId="2FBF14EC" w:rsidR="00D65CA5" w:rsidRDefault="00D65CA5" w:rsidP="008F5877">
      <w:pPr>
        <w:pStyle w:val="Geenafstand"/>
        <w:rPr>
          <w:b/>
          <w:bCs/>
        </w:rPr>
      </w:pPr>
    </w:p>
    <w:p w14:paraId="50927F18" w14:textId="1F22A200" w:rsidR="004814F5" w:rsidRDefault="004814F5" w:rsidP="008F5877">
      <w:pPr>
        <w:pStyle w:val="Geenafstand"/>
        <w:rPr>
          <w:b/>
          <w:bCs/>
        </w:rPr>
      </w:pPr>
    </w:p>
    <w:p w14:paraId="0EAD8B28" w14:textId="32C03701" w:rsidR="004814F5" w:rsidRDefault="004814F5" w:rsidP="008F5877">
      <w:pPr>
        <w:pStyle w:val="Geenafstand"/>
        <w:rPr>
          <w:b/>
          <w:bCs/>
        </w:rPr>
      </w:pPr>
    </w:p>
    <w:p w14:paraId="130AE10E" w14:textId="236898B3" w:rsidR="004814F5" w:rsidRDefault="004814F5" w:rsidP="008F5877">
      <w:pPr>
        <w:pStyle w:val="Geenafstand"/>
        <w:rPr>
          <w:b/>
          <w:bCs/>
        </w:rPr>
      </w:pPr>
    </w:p>
    <w:p w14:paraId="7EB6D0DB" w14:textId="46776CDA" w:rsidR="004814F5" w:rsidRDefault="004814F5" w:rsidP="008F5877">
      <w:pPr>
        <w:pStyle w:val="Geenafstand"/>
        <w:rPr>
          <w:b/>
          <w:bCs/>
        </w:rPr>
      </w:pPr>
    </w:p>
    <w:p w14:paraId="6E97B472" w14:textId="4CF25DAB" w:rsidR="004814F5" w:rsidRDefault="004814F5" w:rsidP="008F5877">
      <w:pPr>
        <w:pStyle w:val="Geenafstand"/>
        <w:rPr>
          <w:b/>
          <w:bCs/>
        </w:rPr>
      </w:pPr>
    </w:p>
    <w:p w14:paraId="09004476" w14:textId="6A4F2673" w:rsidR="004814F5" w:rsidRDefault="004814F5" w:rsidP="008F5877">
      <w:pPr>
        <w:pStyle w:val="Geenafstand"/>
        <w:rPr>
          <w:b/>
          <w:bCs/>
        </w:rPr>
      </w:pPr>
    </w:p>
    <w:p w14:paraId="798303D5" w14:textId="3236FE76" w:rsidR="004814F5" w:rsidRDefault="004814F5" w:rsidP="008F5877">
      <w:pPr>
        <w:pStyle w:val="Geenafstand"/>
        <w:rPr>
          <w:b/>
          <w:bCs/>
        </w:rPr>
      </w:pPr>
    </w:p>
    <w:p w14:paraId="02CCC6EB" w14:textId="04F7D4E1" w:rsidR="004814F5" w:rsidRDefault="004814F5" w:rsidP="008F5877">
      <w:pPr>
        <w:pStyle w:val="Geenafstand"/>
        <w:rPr>
          <w:b/>
          <w:bCs/>
        </w:rPr>
      </w:pPr>
    </w:p>
    <w:p w14:paraId="32AE755D" w14:textId="69D92F0A" w:rsidR="004814F5" w:rsidRDefault="004814F5" w:rsidP="008F5877">
      <w:pPr>
        <w:pStyle w:val="Geenafstand"/>
        <w:rPr>
          <w:b/>
          <w:bCs/>
        </w:rPr>
      </w:pPr>
    </w:p>
    <w:p w14:paraId="4BEE816A" w14:textId="17E79B86" w:rsidR="004814F5" w:rsidRDefault="004814F5" w:rsidP="008F5877">
      <w:pPr>
        <w:pStyle w:val="Geenafstand"/>
        <w:rPr>
          <w:b/>
          <w:bCs/>
        </w:rPr>
      </w:pPr>
    </w:p>
    <w:p w14:paraId="2B461941" w14:textId="3B43A795" w:rsidR="004814F5" w:rsidRDefault="004814F5" w:rsidP="008F5877">
      <w:pPr>
        <w:pStyle w:val="Geenafstand"/>
        <w:rPr>
          <w:b/>
          <w:bCs/>
        </w:rPr>
      </w:pPr>
    </w:p>
    <w:p w14:paraId="2D80D838" w14:textId="42F3B50F" w:rsidR="004814F5" w:rsidRDefault="004814F5" w:rsidP="008F5877">
      <w:pPr>
        <w:pStyle w:val="Geenafstand"/>
        <w:rPr>
          <w:b/>
          <w:bCs/>
        </w:rPr>
      </w:pPr>
    </w:p>
    <w:p w14:paraId="1A75DCB0" w14:textId="36A0166B" w:rsidR="004814F5" w:rsidRDefault="004814F5" w:rsidP="008F5877">
      <w:pPr>
        <w:pStyle w:val="Geenafstand"/>
        <w:rPr>
          <w:b/>
          <w:bCs/>
        </w:rPr>
      </w:pPr>
    </w:p>
    <w:p w14:paraId="3688CF7A" w14:textId="398C5589" w:rsidR="004814F5" w:rsidRDefault="004814F5" w:rsidP="008F5877">
      <w:pPr>
        <w:pStyle w:val="Geenafstand"/>
        <w:rPr>
          <w:b/>
          <w:bCs/>
        </w:rPr>
      </w:pPr>
    </w:p>
    <w:p w14:paraId="45BB7E6A" w14:textId="77777777" w:rsidR="004814F5" w:rsidRDefault="004814F5" w:rsidP="008F5877">
      <w:pPr>
        <w:pStyle w:val="Geenafstand"/>
        <w:rPr>
          <w:b/>
          <w:bCs/>
        </w:rPr>
      </w:pPr>
    </w:p>
    <w:p w14:paraId="24CD73AB" w14:textId="67693215" w:rsidR="00120D90" w:rsidRDefault="00120D90" w:rsidP="008F5877">
      <w:pPr>
        <w:pStyle w:val="Geenafstand"/>
        <w:rPr>
          <w:b/>
          <w:bCs/>
          <w:color w:val="FF0000"/>
        </w:rPr>
      </w:pPr>
      <w:r w:rsidRPr="00120D90">
        <w:rPr>
          <w:b/>
          <w:bCs/>
          <w:color w:val="FF0000"/>
        </w:rPr>
        <w:t>Aandachtspunten in de les</w:t>
      </w:r>
    </w:p>
    <w:p w14:paraId="0DF55270" w14:textId="77777777" w:rsidR="00774779" w:rsidRPr="004814F5" w:rsidRDefault="00774779" w:rsidP="00774779">
      <w:pPr>
        <w:pStyle w:val="Geenafstand"/>
      </w:pPr>
    </w:p>
    <w:p w14:paraId="7166C0E5" w14:textId="26B10AFF" w:rsidR="00774779" w:rsidRPr="004814F5" w:rsidRDefault="00A44E2B" w:rsidP="004814F5">
      <w:pPr>
        <w:pStyle w:val="Geenafstand"/>
        <w:numPr>
          <w:ilvl w:val="0"/>
          <w:numId w:val="14"/>
        </w:numPr>
      </w:pPr>
      <w:r w:rsidRPr="004814F5">
        <w:t xml:space="preserve">Gebruik van </w:t>
      </w:r>
      <w:r w:rsidR="00CA0C08" w:rsidRPr="004814F5">
        <w:t>gezien technieken (verdedigen, duw pass, slag,…)</w:t>
      </w:r>
    </w:p>
    <w:p w14:paraId="70FF8CDC" w14:textId="45B8139C" w:rsidR="00B01357" w:rsidRPr="004814F5" w:rsidRDefault="00B01357" w:rsidP="004814F5">
      <w:pPr>
        <w:pStyle w:val="Geenafstand"/>
        <w:numPr>
          <w:ilvl w:val="0"/>
          <w:numId w:val="14"/>
        </w:numPr>
      </w:pPr>
      <w:r w:rsidRPr="004814F5">
        <w:t>Nadruk leggen op vrijlopen en aanspeelbaar zijn.</w:t>
      </w:r>
    </w:p>
    <w:p w14:paraId="08C5A0CA" w14:textId="3C217480" w:rsidR="00774779" w:rsidRDefault="00F07562" w:rsidP="008F5877">
      <w:pPr>
        <w:pStyle w:val="Geenafstand"/>
        <w:numPr>
          <w:ilvl w:val="0"/>
          <w:numId w:val="14"/>
        </w:numPr>
      </w:pPr>
      <w:r w:rsidRPr="004814F5">
        <w:t>Tijd aanvallen</w:t>
      </w:r>
      <w:r w:rsidR="004814F5" w:rsidRPr="004814F5">
        <w:t xml:space="preserve"> bewaken</w:t>
      </w:r>
    </w:p>
    <w:p w14:paraId="02C53A0A" w14:textId="77777777" w:rsidR="00774779" w:rsidRDefault="00774779" w:rsidP="008F5877">
      <w:pPr>
        <w:pStyle w:val="Geenafstand"/>
      </w:pPr>
    </w:p>
    <w:p w14:paraId="468121B3" w14:textId="4B31227F" w:rsidR="005C2C6A" w:rsidRPr="00F81501" w:rsidRDefault="00E85E96" w:rsidP="0038411C">
      <w:pPr>
        <w:pStyle w:val="Geenafstand"/>
        <w:rPr>
          <w:b/>
          <w:bCs/>
          <w:color w:val="FF0000"/>
        </w:rPr>
      </w:pPr>
      <w:r w:rsidRPr="00F81501">
        <w:rPr>
          <w:b/>
          <w:bCs/>
          <w:color w:val="FF0000"/>
        </w:rPr>
        <w:t>Leerplandoelstellingen</w:t>
      </w:r>
    </w:p>
    <w:p w14:paraId="37054053" w14:textId="77777777" w:rsidR="00E85E96" w:rsidRDefault="00E85E96" w:rsidP="0038411C">
      <w:pPr>
        <w:pStyle w:val="Geenafstand"/>
      </w:pPr>
    </w:p>
    <w:p w14:paraId="731030B8" w14:textId="77777777" w:rsidR="00E85E96" w:rsidRPr="00F43DBA" w:rsidRDefault="00E85E96" w:rsidP="00E85E96">
      <w:pPr>
        <w:pStyle w:val="Geenafstand"/>
      </w:pPr>
      <w:r w:rsidRPr="00775B8F">
        <w:rPr>
          <w:b/>
          <w:bCs/>
          <w:color w:val="FF0000"/>
        </w:rPr>
        <w:t>LPD 1</w:t>
      </w:r>
      <w:r w:rsidRPr="00775B8F">
        <w:rPr>
          <w:color w:val="FF0000"/>
        </w:rPr>
        <w:t xml:space="preserve"> </w:t>
      </w:r>
      <w:r>
        <w:t>De leerlingen voeren, rekening houdend met hun fysieke capaciteiten, motorische basisvaardigheden uit zoals lopen, springen, werpen, vangen, terugslaan, hangen, steunen, zwaaien, draaien, rollen, balanceren, klimmen, ritmisch bewegen, vallen en mee- en tegengaan in beweging.</w:t>
      </w:r>
    </w:p>
    <w:p w14:paraId="31E9D7FF" w14:textId="11C3C71A" w:rsidR="00E85E96" w:rsidRDefault="00E85E96" w:rsidP="0038411C">
      <w:pPr>
        <w:pStyle w:val="Geenafstand"/>
      </w:pPr>
    </w:p>
    <w:p w14:paraId="5FA86108" w14:textId="7874256B" w:rsidR="003476B3" w:rsidRDefault="003476B3" w:rsidP="003476B3">
      <w:pPr>
        <w:pStyle w:val="Geenafstand"/>
      </w:pPr>
      <w:r w:rsidRPr="00775B8F">
        <w:rPr>
          <w:b/>
          <w:bCs/>
          <w:color w:val="FF0000"/>
        </w:rPr>
        <w:t>LPD 2</w:t>
      </w:r>
      <w:r w:rsidRPr="00775B8F">
        <w:rPr>
          <w:color w:val="FF0000"/>
        </w:rPr>
        <w:t xml:space="preserve"> </w:t>
      </w:r>
      <w:r>
        <w:t>De leerlingen passen, rekening houdend met hun fysieke capaciteiten, technieken en geleerde vaardigheden toe om eenvoudige, samengestelde en complexe bewegingen uit te voeren.</w:t>
      </w:r>
    </w:p>
    <w:p w14:paraId="1ACC6F83" w14:textId="77777777" w:rsidR="00BF31AD" w:rsidRPr="00775B8F" w:rsidRDefault="00BF31AD" w:rsidP="003476B3">
      <w:pPr>
        <w:pStyle w:val="Geenafstand"/>
      </w:pPr>
    </w:p>
    <w:p w14:paraId="6E7D9F3C" w14:textId="77777777" w:rsidR="00BF31AD" w:rsidRDefault="00BF31AD" w:rsidP="00BF31AD">
      <w:pPr>
        <w:pStyle w:val="Geenafstand"/>
      </w:pPr>
      <w:r w:rsidRPr="00775B8F">
        <w:rPr>
          <w:b/>
          <w:bCs/>
          <w:color w:val="FF0000"/>
        </w:rPr>
        <w:t>LPD 7</w:t>
      </w:r>
      <w:r>
        <w:t xml:space="preserve"> De leerlingen passen technieken voor een correcte lichaamshouding en ergonomische principes toe in verschillende bewegingssituaties.</w:t>
      </w:r>
    </w:p>
    <w:p w14:paraId="1EB9F994" w14:textId="77777777" w:rsidR="003476B3" w:rsidRDefault="003476B3" w:rsidP="0038411C">
      <w:pPr>
        <w:pStyle w:val="Geenafstand"/>
      </w:pPr>
    </w:p>
    <w:p w14:paraId="00536153" w14:textId="77777777" w:rsidR="006C4A56" w:rsidRDefault="006C4A56" w:rsidP="006C4A56">
      <w:pPr>
        <w:pStyle w:val="Geenafstand"/>
      </w:pPr>
      <w:r w:rsidRPr="00775B8F">
        <w:rPr>
          <w:b/>
          <w:bCs/>
          <w:color w:val="FF0000"/>
        </w:rPr>
        <w:t>LPD 12</w:t>
      </w:r>
      <w:r>
        <w:t xml:space="preserve"> De leerlingen oefenen zelfstandig eenvoudige bewegingsopdrachten (individueel en in groep).</w:t>
      </w:r>
    </w:p>
    <w:p w14:paraId="17E67CED" w14:textId="44D6F663" w:rsidR="006C4A56" w:rsidRDefault="006C4A56" w:rsidP="0038411C">
      <w:pPr>
        <w:pStyle w:val="Geenafstand"/>
      </w:pPr>
    </w:p>
    <w:p w14:paraId="5B9C1DDE" w14:textId="77777777" w:rsidR="003B017D" w:rsidRDefault="003B017D" w:rsidP="003B017D">
      <w:pPr>
        <w:pStyle w:val="Geenafstand"/>
      </w:pPr>
      <w:r w:rsidRPr="00775B8F">
        <w:rPr>
          <w:b/>
          <w:bCs/>
          <w:color w:val="FF0000"/>
        </w:rPr>
        <w:t>LPD 17</w:t>
      </w:r>
      <w:r>
        <w:t xml:space="preserve"> De leerlingen hanteren bij het uitvoeren van verschillende rollen principes van </w:t>
      </w:r>
      <w:proofErr w:type="spellStart"/>
      <w:r>
        <w:t>fairplay</w:t>
      </w:r>
      <w:proofErr w:type="spellEnd"/>
      <w:r>
        <w:t>, teamspirit, verantwoord gedrag en gaan positief om met winst en verlies.</w:t>
      </w:r>
    </w:p>
    <w:p w14:paraId="05B7148D" w14:textId="77777777" w:rsidR="003B017D" w:rsidRDefault="003B017D" w:rsidP="0038411C">
      <w:pPr>
        <w:pStyle w:val="Geenafstand"/>
      </w:pPr>
    </w:p>
    <w:p w14:paraId="15C856C9" w14:textId="77777777" w:rsidR="002E246F" w:rsidRDefault="002E246F" w:rsidP="002E246F">
      <w:pPr>
        <w:pStyle w:val="Geenafstand"/>
      </w:pPr>
      <w:r w:rsidRPr="000419A1">
        <w:rPr>
          <w:b/>
          <w:bCs/>
          <w:color w:val="FF0000"/>
        </w:rPr>
        <w:t>LPD 20</w:t>
      </w:r>
      <w:r w:rsidRPr="000419A1">
        <w:rPr>
          <w:color w:val="FF0000"/>
        </w:rPr>
        <w:t xml:space="preserve"> </w:t>
      </w:r>
      <w:r>
        <w:t>De leerlingen ervaren voldoening of beleven plezier in bewegen.</w:t>
      </w:r>
    </w:p>
    <w:p w14:paraId="15D13419" w14:textId="77777777" w:rsidR="002E246F" w:rsidRDefault="002E246F" w:rsidP="0038411C">
      <w:pPr>
        <w:pStyle w:val="Geenafstand"/>
      </w:pPr>
    </w:p>
    <w:sectPr w:rsidR="002E246F" w:rsidSect="002127B8"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C0FCACB-F836-4B4C-A570-27FB7E691F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76A85BB-B259-46B6-AAFE-76FEC047577B}"/>
    <w:embedBold r:id="rId3" w:fontKey="{7A0B511A-2BBA-47F4-A1E0-96E5AB6638D7}"/>
    <w:embedItalic r:id="rId4" w:fontKey="{162C773E-6D0B-4ED4-98F5-E4E7014AE728}"/>
    <w:embedBoldItalic r:id="rId5" w:fontKey="{12246F44-11AC-4FCF-BF12-73ADBEF834B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129BEDCB-5A1C-48F5-B9B7-44018E2C8D7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C8F3B570-A649-412B-A917-763A7399A12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C30D2C0B-0D32-4129-98B8-C3877D840E86}"/>
    <w:embedBold r:id="rId9" w:fontKey="{A9AFDE19-E06E-499A-B126-AA95DC1F0A7E}"/>
  </w:font>
  <w:font w:name="Ubuntu Light">
    <w:altName w:val="Calibri"/>
    <w:charset w:val="00"/>
    <w:family w:val="swiss"/>
    <w:pitch w:val="variable"/>
    <w:sig w:usb0="E00002FF" w:usb1="50002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AB5DFE04-47AD-4DE5-B8BE-9D7890FCDC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E8CE7197-ADB4-4194-A1A2-A94EE8F8EF1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10B98"/>
    <w:multiLevelType w:val="hybridMultilevel"/>
    <w:tmpl w:val="FC02644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7C6E07"/>
    <w:multiLevelType w:val="hybridMultilevel"/>
    <w:tmpl w:val="98E8A98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5EC9"/>
    <w:multiLevelType w:val="hybridMultilevel"/>
    <w:tmpl w:val="1DA24A7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E66F63"/>
    <w:multiLevelType w:val="hybridMultilevel"/>
    <w:tmpl w:val="CFFA206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4C56DA"/>
    <w:multiLevelType w:val="hybridMultilevel"/>
    <w:tmpl w:val="51D857C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610D7D"/>
    <w:multiLevelType w:val="hybridMultilevel"/>
    <w:tmpl w:val="417218E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015BC2"/>
    <w:multiLevelType w:val="hybridMultilevel"/>
    <w:tmpl w:val="D9DEBDE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177140"/>
    <w:multiLevelType w:val="hybridMultilevel"/>
    <w:tmpl w:val="08C850C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4F4A51"/>
    <w:multiLevelType w:val="hybridMultilevel"/>
    <w:tmpl w:val="AC1AD33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C105F9"/>
    <w:multiLevelType w:val="multilevel"/>
    <w:tmpl w:val="B024E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6705C87"/>
    <w:multiLevelType w:val="hybridMultilevel"/>
    <w:tmpl w:val="D1A4216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ED34CF"/>
    <w:multiLevelType w:val="multilevel"/>
    <w:tmpl w:val="5186E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16F1C0F"/>
    <w:multiLevelType w:val="hybridMultilevel"/>
    <w:tmpl w:val="614CF9E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6B5699"/>
    <w:multiLevelType w:val="hybridMultilevel"/>
    <w:tmpl w:val="FB0A33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7"/>
  </w:num>
  <w:num w:numId="5">
    <w:abstractNumId w:val="10"/>
  </w:num>
  <w:num w:numId="6">
    <w:abstractNumId w:val="5"/>
  </w:num>
  <w:num w:numId="7">
    <w:abstractNumId w:val="1"/>
  </w:num>
  <w:num w:numId="8">
    <w:abstractNumId w:val="3"/>
  </w:num>
  <w:num w:numId="9">
    <w:abstractNumId w:val="8"/>
  </w:num>
  <w:num w:numId="10">
    <w:abstractNumId w:val="2"/>
  </w:num>
  <w:num w:numId="11">
    <w:abstractNumId w:val="9"/>
  </w:num>
  <w:num w:numId="12">
    <w:abstractNumId w:val="11"/>
  </w:num>
  <w:num w:numId="13">
    <w:abstractNumId w:val="1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C90"/>
    <w:rsid w:val="000165A6"/>
    <w:rsid w:val="00092AB4"/>
    <w:rsid w:val="00120D90"/>
    <w:rsid w:val="00145CE7"/>
    <w:rsid w:val="001824C8"/>
    <w:rsid w:val="002127B8"/>
    <w:rsid w:val="00222E36"/>
    <w:rsid w:val="0024301D"/>
    <w:rsid w:val="00245036"/>
    <w:rsid w:val="00256568"/>
    <w:rsid w:val="00291DCD"/>
    <w:rsid w:val="002952CE"/>
    <w:rsid w:val="002D1552"/>
    <w:rsid w:val="002E246F"/>
    <w:rsid w:val="00312B85"/>
    <w:rsid w:val="00325532"/>
    <w:rsid w:val="003476B3"/>
    <w:rsid w:val="00371C82"/>
    <w:rsid w:val="00382E99"/>
    <w:rsid w:val="0038411C"/>
    <w:rsid w:val="00384C90"/>
    <w:rsid w:val="00390D8B"/>
    <w:rsid w:val="003A5421"/>
    <w:rsid w:val="003B017D"/>
    <w:rsid w:val="003C4F7A"/>
    <w:rsid w:val="003D7C57"/>
    <w:rsid w:val="004814F5"/>
    <w:rsid w:val="004B3E53"/>
    <w:rsid w:val="004D792F"/>
    <w:rsid w:val="00550593"/>
    <w:rsid w:val="005563E3"/>
    <w:rsid w:val="00567B61"/>
    <w:rsid w:val="005923BC"/>
    <w:rsid w:val="005C2C6A"/>
    <w:rsid w:val="00600815"/>
    <w:rsid w:val="006025D7"/>
    <w:rsid w:val="006278A9"/>
    <w:rsid w:val="00642499"/>
    <w:rsid w:val="00670AA8"/>
    <w:rsid w:val="00695896"/>
    <w:rsid w:val="006C4A56"/>
    <w:rsid w:val="006C717E"/>
    <w:rsid w:val="00717AEA"/>
    <w:rsid w:val="00723416"/>
    <w:rsid w:val="0072760D"/>
    <w:rsid w:val="007464FB"/>
    <w:rsid w:val="00766B51"/>
    <w:rsid w:val="00774779"/>
    <w:rsid w:val="00784FAB"/>
    <w:rsid w:val="007C0D2D"/>
    <w:rsid w:val="008202C7"/>
    <w:rsid w:val="00852B69"/>
    <w:rsid w:val="00854B37"/>
    <w:rsid w:val="008709D2"/>
    <w:rsid w:val="008975BB"/>
    <w:rsid w:val="008B21BE"/>
    <w:rsid w:val="008F4D7B"/>
    <w:rsid w:val="008F5877"/>
    <w:rsid w:val="009015D8"/>
    <w:rsid w:val="00923D9E"/>
    <w:rsid w:val="009347C4"/>
    <w:rsid w:val="00976562"/>
    <w:rsid w:val="009C1BF2"/>
    <w:rsid w:val="00A17E3A"/>
    <w:rsid w:val="00A44E2B"/>
    <w:rsid w:val="00A82530"/>
    <w:rsid w:val="00A93FB4"/>
    <w:rsid w:val="00AA02E2"/>
    <w:rsid w:val="00AB081D"/>
    <w:rsid w:val="00AD19DA"/>
    <w:rsid w:val="00AF69F9"/>
    <w:rsid w:val="00B01357"/>
    <w:rsid w:val="00B42F70"/>
    <w:rsid w:val="00B5023E"/>
    <w:rsid w:val="00BA7B65"/>
    <w:rsid w:val="00BB1398"/>
    <w:rsid w:val="00BF31AD"/>
    <w:rsid w:val="00C1421A"/>
    <w:rsid w:val="00C2029E"/>
    <w:rsid w:val="00C65FC4"/>
    <w:rsid w:val="00CA0C08"/>
    <w:rsid w:val="00CE595D"/>
    <w:rsid w:val="00D11AA2"/>
    <w:rsid w:val="00D65CA5"/>
    <w:rsid w:val="00DA6B77"/>
    <w:rsid w:val="00DA7794"/>
    <w:rsid w:val="00DE2D77"/>
    <w:rsid w:val="00DE46B1"/>
    <w:rsid w:val="00E85E96"/>
    <w:rsid w:val="00F07562"/>
    <w:rsid w:val="00F22473"/>
    <w:rsid w:val="00F6437C"/>
    <w:rsid w:val="00F64F43"/>
    <w:rsid w:val="00F81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38392"/>
  <w15:docId w15:val="{C648B8A0-BA5F-4503-9907-454291142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C4F7A"/>
    <w:pPr>
      <w:spacing w:after="0"/>
    </w:pPr>
    <w:rPr>
      <w:rFonts w:ascii="Ubuntu Light" w:hAnsi="Ubuntu Light"/>
    </w:rPr>
  </w:style>
  <w:style w:type="paragraph" w:styleId="Kop1">
    <w:name w:val="heading 1"/>
    <w:basedOn w:val="Standaard"/>
    <w:next w:val="Standaard"/>
    <w:link w:val="Kop1Char"/>
    <w:uiPriority w:val="9"/>
    <w:qFormat/>
    <w:rsid w:val="002127B8"/>
    <w:pPr>
      <w:keepNext/>
      <w:keepLines/>
      <w:spacing w:before="360" w:after="1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127B8"/>
    <w:pPr>
      <w:keepNext/>
      <w:keepLines/>
      <w:spacing w:before="200"/>
      <w:outlineLvl w:val="1"/>
    </w:pPr>
    <w:rPr>
      <w:rFonts w:eastAsiaTheme="majorEastAsia" w:cstheme="majorBidi"/>
      <w:b/>
      <w:bCs/>
      <w:i/>
      <w:sz w:val="24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127B8"/>
    <w:pPr>
      <w:keepNext/>
      <w:keepLines/>
      <w:spacing w:before="200"/>
      <w:outlineLvl w:val="2"/>
    </w:pPr>
    <w:rPr>
      <w:rFonts w:eastAsiaTheme="majorEastAsia" w:cstheme="majorBidi"/>
      <w:bCs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127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2127B8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2127B8"/>
    <w:rPr>
      <w:rFonts w:ascii="Ubuntu Light" w:eastAsiaTheme="majorEastAsia" w:hAnsi="Ubuntu Light" w:cstheme="majorBidi"/>
      <w:b/>
      <w:bCs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2127B8"/>
    <w:rPr>
      <w:rFonts w:ascii="Ubuntu Light" w:eastAsiaTheme="majorEastAsia" w:hAnsi="Ubuntu Light" w:cstheme="majorBidi"/>
      <w:b/>
      <w:bCs/>
      <w:i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2127B8"/>
    <w:rPr>
      <w:rFonts w:ascii="Ubuntu Light" w:eastAsiaTheme="majorEastAsia" w:hAnsi="Ubuntu Light" w:cstheme="majorBidi"/>
      <w:bCs/>
      <w:i/>
    </w:rPr>
  </w:style>
  <w:style w:type="paragraph" w:styleId="Voettekst">
    <w:name w:val="footer"/>
    <w:basedOn w:val="Standaard"/>
    <w:link w:val="VoettekstChar"/>
    <w:rsid w:val="00DE2D77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oettekstChar">
    <w:name w:val="Voettekst Char"/>
    <w:basedOn w:val="Standaardalinea-lettertype"/>
    <w:link w:val="Voettekst"/>
    <w:rsid w:val="00DE2D77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E2D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E2D77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2952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vangenechten\Downloads\Sjabloon%20Examen%20voorbeeld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Sjabloon Examen voorbeeld.dotx</Template>
  <TotalTime>12</TotalTime>
  <Pages>2</Pages>
  <Words>306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Van Genechten</dc:creator>
  <cp:lastModifiedBy>Kevin Van Genechten</cp:lastModifiedBy>
  <cp:revision>11</cp:revision>
  <cp:lastPrinted>2016-02-23T14:59:00Z</cp:lastPrinted>
  <dcterms:created xsi:type="dcterms:W3CDTF">2022-07-22T08:26:00Z</dcterms:created>
  <dcterms:modified xsi:type="dcterms:W3CDTF">2022-07-22T08:37:00Z</dcterms:modified>
</cp:coreProperties>
</file>