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7216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74B839E9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35EE3BBC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6025D7">
              <w:rPr>
                <w:b/>
                <w:sz w:val="20"/>
                <w:szCs w:val="24"/>
              </w:rPr>
              <w:t xml:space="preserve">Hockey </w:t>
            </w:r>
            <w:r w:rsidR="00D469EE">
              <w:rPr>
                <w:b/>
                <w:sz w:val="20"/>
                <w:szCs w:val="24"/>
              </w:rPr>
              <w:t>–</w:t>
            </w:r>
            <w:r w:rsidR="006025D7">
              <w:rPr>
                <w:b/>
                <w:sz w:val="20"/>
                <w:szCs w:val="24"/>
              </w:rPr>
              <w:t xml:space="preserve"> </w:t>
            </w:r>
            <w:r w:rsidR="00D469EE">
              <w:rPr>
                <w:b/>
                <w:sz w:val="20"/>
                <w:szCs w:val="24"/>
              </w:rPr>
              <w:t>test: drijven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2F9A44BA" w:rsidR="00784FAB" w:rsidRPr="00BA7B65" w:rsidRDefault="00D469EE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Test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15D13419" w14:textId="5BD82271" w:rsidR="002E246F" w:rsidRDefault="002E246F" w:rsidP="0038411C">
      <w:pPr>
        <w:pStyle w:val="Geenafstand"/>
      </w:pPr>
    </w:p>
    <w:p w14:paraId="6E7CFF7A" w14:textId="65C6C65C" w:rsidR="00D469EE" w:rsidRPr="00D469EE" w:rsidRDefault="00D469EE" w:rsidP="00D469EE">
      <w:pPr>
        <w:pStyle w:val="Geenafstand"/>
        <w:rPr>
          <w:b/>
          <w:bCs/>
        </w:rPr>
      </w:pPr>
      <w:r w:rsidRPr="00D469EE">
        <w:rPr>
          <w:b/>
          <w:bCs/>
        </w:rPr>
        <w:t>Test</w:t>
      </w:r>
      <w:r>
        <w:rPr>
          <w:b/>
          <w:bCs/>
        </w:rPr>
        <w:t xml:space="preserve"> Hockey -</w:t>
      </w:r>
      <w:r w:rsidRPr="00D469EE">
        <w:rPr>
          <w:b/>
          <w:bCs/>
        </w:rPr>
        <w:t xml:space="preserve"> </w:t>
      </w:r>
      <w:r>
        <w:rPr>
          <w:b/>
          <w:bCs/>
        </w:rPr>
        <w:t>D</w:t>
      </w:r>
      <w:r w:rsidRPr="00D469EE">
        <w:rPr>
          <w:b/>
          <w:bCs/>
        </w:rPr>
        <w:t xml:space="preserve">rijven </w:t>
      </w:r>
      <w:r w:rsidR="0014115C">
        <w:rPr>
          <w:b/>
          <w:bCs/>
        </w:rPr>
        <w:t>forehand</w:t>
      </w:r>
    </w:p>
    <w:p w14:paraId="4C61E66D" w14:textId="77777777" w:rsidR="00D469EE" w:rsidRDefault="00D469EE" w:rsidP="00D469EE">
      <w:pPr>
        <w:pStyle w:val="Geenafstand"/>
      </w:pPr>
    </w:p>
    <w:p w14:paraId="62D1CE38" w14:textId="7848C6F7" w:rsidR="00D469EE" w:rsidRPr="00E27113" w:rsidRDefault="00D469EE" w:rsidP="00D469EE">
      <w:pPr>
        <w:pStyle w:val="Geenafstand"/>
      </w:pPr>
      <w:r w:rsidRPr="00E27113">
        <w:t>Slalom drijven met bal aan stick</w:t>
      </w:r>
    </w:p>
    <w:p w14:paraId="1B05EFD6" w14:textId="31A6C01F" w:rsidR="00D469EE" w:rsidRPr="00E27113" w:rsidRDefault="00D469EE" w:rsidP="00D469EE">
      <w:pPr>
        <w:pStyle w:val="Geenafstand"/>
      </w:pPr>
      <w:r w:rsidRPr="00E27113">
        <w:t xml:space="preserve">Telkens wisselen </w:t>
      </w:r>
      <w:r w:rsidR="007D19B8" w:rsidRPr="00E27113">
        <w:t>van richting achter ke</w:t>
      </w:r>
      <w:r w:rsidR="00E27113" w:rsidRPr="00E27113">
        <w:t>gel</w:t>
      </w:r>
    </w:p>
    <w:p w14:paraId="6525216D" w14:textId="352F0867" w:rsidR="00E27113" w:rsidRPr="00E27113" w:rsidRDefault="00E27113" w:rsidP="00D469EE">
      <w:pPr>
        <w:pStyle w:val="Geenafstand"/>
      </w:pPr>
      <w:r w:rsidRPr="00E27113">
        <w:t>In 1 rechte lijn terugkomen (versnellen)</w:t>
      </w:r>
    </w:p>
    <w:p w14:paraId="25E12664" w14:textId="77777777" w:rsidR="00D469EE" w:rsidRDefault="00D469EE" w:rsidP="00D469EE">
      <w:pPr>
        <w:pStyle w:val="Geenafstand"/>
      </w:pPr>
    </w:p>
    <w:p w14:paraId="498AA152" w14:textId="77777777" w:rsidR="00D469EE" w:rsidRPr="007C5F09" w:rsidRDefault="00D469EE" w:rsidP="00D469EE">
      <w:pPr>
        <w:pStyle w:val="Geenafstand"/>
        <w:rPr>
          <w:b/>
          <w:bCs/>
        </w:rPr>
      </w:pPr>
      <w:r w:rsidRPr="007C5F09">
        <w:rPr>
          <w:b/>
          <w:bCs/>
        </w:rPr>
        <w:t xml:space="preserve">Klas:               </w:t>
      </w:r>
    </w:p>
    <w:p w14:paraId="665B9C35" w14:textId="77777777" w:rsidR="00D469EE" w:rsidRDefault="00D469EE" w:rsidP="00D469EE">
      <w:pPr>
        <w:pStyle w:val="Geenafstand"/>
      </w:pPr>
    </w:p>
    <w:tbl>
      <w:tblPr>
        <w:tblStyle w:val="Tabelraster"/>
        <w:tblW w:w="10207" w:type="dxa"/>
        <w:tblInd w:w="-431" w:type="dxa"/>
        <w:tblLook w:val="04A0" w:firstRow="1" w:lastRow="0" w:firstColumn="1" w:lastColumn="0" w:noHBand="0" w:noVBand="1"/>
      </w:tblPr>
      <w:tblGrid>
        <w:gridCol w:w="2888"/>
        <w:gridCol w:w="1555"/>
        <w:gridCol w:w="1767"/>
        <w:gridCol w:w="1374"/>
        <w:gridCol w:w="1394"/>
        <w:gridCol w:w="1229"/>
      </w:tblGrid>
      <w:tr w:rsidR="00D469EE" w14:paraId="56357F5A" w14:textId="77777777" w:rsidTr="00731509">
        <w:tc>
          <w:tcPr>
            <w:tcW w:w="2973" w:type="dxa"/>
          </w:tcPr>
          <w:p w14:paraId="638479CA" w14:textId="77777777" w:rsidR="00D469EE" w:rsidRPr="007C5F09" w:rsidRDefault="00D469EE" w:rsidP="00731509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Naam</w:t>
            </w:r>
          </w:p>
        </w:tc>
        <w:tc>
          <w:tcPr>
            <w:tcW w:w="1564" w:type="dxa"/>
          </w:tcPr>
          <w:p w14:paraId="6C4120BC" w14:textId="377A4E83" w:rsidR="00D469EE" w:rsidRPr="007C5F09" w:rsidRDefault="007D19B8" w:rsidP="0073150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Handpositie op stick</w:t>
            </w:r>
          </w:p>
        </w:tc>
        <w:tc>
          <w:tcPr>
            <w:tcW w:w="1630" w:type="dxa"/>
          </w:tcPr>
          <w:p w14:paraId="1991AAC9" w14:textId="14960FA5" w:rsidR="00D469EE" w:rsidRPr="007C5F09" w:rsidRDefault="00660ABB" w:rsidP="0073150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lichaamshouding</w:t>
            </w:r>
          </w:p>
        </w:tc>
        <w:tc>
          <w:tcPr>
            <w:tcW w:w="1392" w:type="dxa"/>
          </w:tcPr>
          <w:p w14:paraId="04519673" w14:textId="7259CFDA" w:rsidR="00D469EE" w:rsidRPr="007C5F09" w:rsidRDefault="00660ABB" w:rsidP="0073150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Hoofd rechtop</w:t>
            </w:r>
          </w:p>
        </w:tc>
        <w:tc>
          <w:tcPr>
            <w:tcW w:w="1402" w:type="dxa"/>
          </w:tcPr>
          <w:p w14:paraId="49055A72" w14:textId="68B6A33E" w:rsidR="00D469EE" w:rsidRPr="007C5F09" w:rsidRDefault="007D19B8" w:rsidP="0073150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="00D469EE">
              <w:rPr>
                <w:b/>
                <w:bCs/>
              </w:rPr>
              <w:t>alcontact</w:t>
            </w:r>
            <w:r>
              <w:rPr>
                <w:b/>
                <w:bCs/>
              </w:rPr>
              <w:t xml:space="preserve"> met stick</w:t>
            </w:r>
          </w:p>
        </w:tc>
        <w:tc>
          <w:tcPr>
            <w:tcW w:w="1246" w:type="dxa"/>
          </w:tcPr>
          <w:p w14:paraId="6D6BA8BE" w14:textId="77777777" w:rsidR="00D469EE" w:rsidRPr="007C5F09" w:rsidRDefault="00D469EE" w:rsidP="00731509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Totaal</w:t>
            </w:r>
          </w:p>
        </w:tc>
      </w:tr>
      <w:tr w:rsidR="00D469EE" w14:paraId="77D64A65" w14:textId="77777777" w:rsidTr="00731509">
        <w:tc>
          <w:tcPr>
            <w:tcW w:w="2973" w:type="dxa"/>
          </w:tcPr>
          <w:p w14:paraId="5D638320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4DAA3DE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1715107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1E24BD3B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027C55C8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76F388DC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67579606" w14:textId="77777777" w:rsidTr="00731509">
        <w:tc>
          <w:tcPr>
            <w:tcW w:w="2973" w:type="dxa"/>
          </w:tcPr>
          <w:p w14:paraId="72F0F9CD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21AC2A1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64D71DCD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2B9F27D4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3C7A824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6D8A226D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3CE91EB3" w14:textId="77777777" w:rsidTr="00731509">
        <w:tc>
          <w:tcPr>
            <w:tcW w:w="2973" w:type="dxa"/>
          </w:tcPr>
          <w:p w14:paraId="262349B6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32CF8351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5DED76BE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79F1395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36313158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183ED11E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36314BF9" w14:textId="77777777" w:rsidTr="00731509">
        <w:tc>
          <w:tcPr>
            <w:tcW w:w="2973" w:type="dxa"/>
          </w:tcPr>
          <w:p w14:paraId="564B98B6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2D2E563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65AF06A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069EF9C1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BE026B9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013A573C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77D6CA6F" w14:textId="77777777" w:rsidTr="00731509">
        <w:tc>
          <w:tcPr>
            <w:tcW w:w="2973" w:type="dxa"/>
          </w:tcPr>
          <w:p w14:paraId="1C3C6B9F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54F981B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02F2F460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3D95A9A4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3199DD3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76C828EC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14737639" w14:textId="77777777" w:rsidTr="00731509">
        <w:tc>
          <w:tcPr>
            <w:tcW w:w="2973" w:type="dxa"/>
          </w:tcPr>
          <w:p w14:paraId="06210953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3C6F788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1B6F1EB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10FB411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1FD79B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4433DB5E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52825D40" w14:textId="77777777" w:rsidTr="00731509">
        <w:tc>
          <w:tcPr>
            <w:tcW w:w="2973" w:type="dxa"/>
          </w:tcPr>
          <w:p w14:paraId="2C8B30B7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72D8A54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7C4AB6D1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5954582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3C69D1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458676A4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5826D108" w14:textId="77777777" w:rsidTr="00731509">
        <w:tc>
          <w:tcPr>
            <w:tcW w:w="2973" w:type="dxa"/>
          </w:tcPr>
          <w:p w14:paraId="6E403AC3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311B34DD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7BC7DD0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3D7707B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A70F8D7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7B070A65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26640CC3" w14:textId="77777777" w:rsidTr="00731509">
        <w:tc>
          <w:tcPr>
            <w:tcW w:w="2973" w:type="dxa"/>
          </w:tcPr>
          <w:p w14:paraId="642E01FC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540F17D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621226C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6D67CAA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41D59739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3A172E9D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1DF0FD2A" w14:textId="77777777" w:rsidTr="00731509">
        <w:tc>
          <w:tcPr>
            <w:tcW w:w="2973" w:type="dxa"/>
          </w:tcPr>
          <w:p w14:paraId="674A5281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294C0B8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6562629A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0A6D88C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27245A0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389DEF45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6DFFECC3" w14:textId="77777777" w:rsidTr="00731509">
        <w:tc>
          <w:tcPr>
            <w:tcW w:w="2973" w:type="dxa"/>
          </w:tcPr>
          <w:p w14:paraId="412CF898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7549ABDE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26535CE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671F200B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301D2CF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6A522FC8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2796FA46" w14:textId="77777777" w:rsidTr="00731509">
        <w:tc>
          <w:tcPr>
            <w:tcW w:w="2973" w:type="dxa"/>
          </w:tcPr>
          <w:p w14:paraId="0E2ADE44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1D9DA00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4312329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2C2CC911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4D2A59B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6CC047FF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69AB4452" w14:textId="77777777" w:rsidTr="00731509">
        <w:tc>
          <w:tcPr>
            <w:tcW w:w="2973" w:type="dxa"/>
          </w:tcPr>
          <w:p w14:paraId="660C13FD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7867B277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3D366C1A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6BDDF86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3D90B61B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73A70658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571AD0B9" w14:textId="77777777" w:rsidTr="00731509">
        <w:tc>
          <w:tcPr>
            <w:tcW w:w="2973" w:type="dxa"/>
          </w:tcPr>
          <w:p w14:paraId="6A68DC6C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53DD04E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61113049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6B7646B8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3383F7C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68C48B24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709BD261" w14:textId="77777777" w:rsidTr="00731509">
        <w:tc>
          <w:tcPr>
            <w:tcW w:w="2973" w:type="dxa"/>
          </w:tcPr>
          <w:p w14:paraId="3AC63195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6068FBF1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36962C1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3A26122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6193F514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042DEAF8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51BD35BA" w14:textId="77777777" w:rsidTr="00731509">
        <w:tc>
          <w:tcPr>
            <w:tcW w:w="2973" w:type="dxa"/>
          </w:tcPr>
          <w:p w14:paraId="24E2CC79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2BCB13E7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28C7458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7FC255BA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5D5FC80A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3E8A110F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2CEBCFAD" w14:textId="77777777" w:rsidTr="00731509">
        <w:tc>
          <w:tcPr>
            <w:tcW w:w="2973" w:type="dxa"/>
          </w:tcPr>
          <w:p w14:paraId="62C31322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70C1F52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5BE62E3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28888AA4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93B7D10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1A398D3B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261AF930" w14:textId="77777777" w:rsidTr="00731509">
        <w:tc>
          <w:tcPr>
            <w:tcW w:w="2973" w:type="dxa"/>
          </w:tcPr>
          <w:p w14:paraId="6D8ADF02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039A54A7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52AE472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02EBD399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2C214BCE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1465F2A9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7CC6BB29" w14:textId="77777777" w:rsidTr="00731509">
        <w:tc>
          <w:tcPr>
            <w:tcW w:w="2973" w:type="dxa"/>
          </w:tcPr>
          <w:p w14:paraId="73D67E53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06B938D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0AC5EE77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665A0FB7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2819BA1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7E040F2A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610112FE" w14:textId="77777777" w:rsidTr="00731509">
        <w:tc>
          <w:tcPr>
            <w:tcW w:w="2973" w:type="dxa"/>
          </w:tcPr>
          <w:p w14:paraId="6F070C4D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7C6FE24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6B48A4D1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5CE7DCD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460FE1C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6A552F36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74AF074D" w14:textId="77777777" w:rsidTr="00731509">
        <w:tc>
          <w:tcPr>
            <w:tcW w:w="2973" w:type="dxa"/>
          </w:tcPr>
          <w:p w14:paraId="01427517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6D92AC8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2EF18139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01F74658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0652614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2169D8CD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77428F2C" w14:textId="77777777" w:rsidTr="00731509">
        <w:tc>
          <w:tcPr>
            <w:tcW w:w="2973" w:type="dxa"/>
          </w:tcPr>
          <w:p w14:paraId="79B819EE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26C7B8E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570DFA2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4E423110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5C610190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1085C77C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655F73DB" w14:textId="77777777" w:rsidTr="00731509">
        <w:tc>
          <w:tcPr>
            <w:tcW w:w="2973" w:type="dxa"/>
          </w:tcPr>
          <w:p w14:paraId="4F7B94DA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530A516D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4DE2A17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0A58DDB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0E3DC77D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731AC75F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131A27FA" w14:textId="77777777" w:rsidTr="00731509">
        <w:tc>
          <w:tcPr>
            <w:tcW w:w="2973" w:type="dxa"/>
          </w:tcPr>
          <w:p w14:paraId="19EC8B93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22B3594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5574A839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77666BB8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2F3F69F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2ED09613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7EF6D27D" w14:textId="77777777" w:rsidTr="00731509">
        <w:tc>
          <w:tcPr>
            <w:tcW w:w="2973" w:type="dxa"/>
          </w:tcPr>
          <w:p w14:paraId="6D7C69D3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58F4B2D8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3E7DF79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01901DA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0CE08DA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4B3658BB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</w:tbl>
    <w:p w14:paraId="5DF5F1C1" w14:textId="77777777" w:rsidR="00D469EE" w:rsidRDefault="00D469EE" w:rsidP="00D469EE">
      <w:pPr>
        <w:pStyle w:val="Geenafstand"/>
      </w:pPr>
    </w:p>
    <w:p w14:paraId="0DAE303B" w14:textId="77777777" w:rsidR="00D469EE" w:rsidRDefault="00D469EE" w:rsidP="0038411C">
      <w:pPr>
        <w:pStyle w:val="Geenafstand"/>
      </w:pPr>
    </w:p>
    <w:sectPr w:rsidR="00D469EE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66CB43D-EE61-4B64-9D7B-C2A1C4598F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DFF8D5C-1CEB-4BFC-B3A1-0355C7B9AF8C}"/>
    <w:embedBold r:id="rId3" w:fontKey="{BA1B7D51-512D-4680-8129-CFAE340F88F2}"/>
    <w:embedItalic r:id="rId4" w:fontKey="{E1491F2C-1D19-4B98-A835-59917015BC3C}"/>
    <w:embedBoldItalic r:id="rId5" w:fontKey="{1215809B-066A-49F2-9A15-76F50C1762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A9FE28A-D108-4248-8610-F4320F96354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8E2D433-4383-4F96-A3DE-8ADC80A99F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CFC144D-35B0-48A3-BC7D-EED2C4A9CB4B}"/>
    <w:embedBold r:id="rId9" w:fontKey="{C362D440-0626-4E74-AF4C-64586DB61AAB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8EDA72F-FD49-4BA2-9F88-FA89CEC1FB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967A028-AF6C-4D38-99B0-E2DD7B5465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C6E07"/>
    <w:multiLevelType w:val="hybridMultilevel"/>
    <w:tmpl w:val="98E8A9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5EC9"/>
    <w:multiLevelType w:val="hybridMultilevel"/>
    <w:tmpl w:val="1DA24A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66F63"/>
    <w:multiLevelType w:val="hybridMultilevel"/>
    <w:tmpl w:val="CFFA20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10D7D"/>
    <w:multiLevelType w:val="hybridMultilevel"/>
    <w:tmpl w:val="417218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F4A51"/>
    <w:multiLevelType w:val="hybridMultilevel"/>
    <w:tmpl w:val="AC1AD3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105F9"/>
    <w:multiLevelType w:val="multilevel"/>
    <w:tmpl w:val="B024E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ED34CF"/>
    <w:multiLevelType w:val="multilevel"/>
    <w:tmpl w:val="5186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10"/>
  </w:num>
  <w:num w:numId="6">
    <w:abstractNumId w:val="5"/>
  </w:num>
  <w:num w:numId="7">
    <w:abstractNumId w:val="1"/>
  </w:num>
  <w:num w:numId="8">
    <w:abstractNumId w:val="3"/>
  </w:num>
  <w:num w:numId="9">
    <w:abstractNumId w:val="8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165A6"/>
    <w:rsid w:val="00092AB4"/>
    <w:rsid w:val="00120D90"/>
    <w:rsid w:val="0014115C"/>
    <w:rsid w:val="00145CE7"/>
    <w:rsid w:val="001824C8"/>
    <w:rsid w:val="002127B8"/>
    <w:rsid w:val="00222E36"/>
    <w:rsid w:val="0024301D"/>
    <w:rsid w:val="00245036"/>
    <w:rsid w:val="00256568"/>
    <w:rsid w:val="00291DCD"/>
    <w:rsid w:val="002952CE"/>
    <w:rsid w:val="002D1552"/>
    <w:rsid w:val="002E246F"/>
    <w:rsid w:val="00325532"/>
    <w:rsid w:val="003476B3"/>
    <w:rsid w:val="00371C82"/>
    <w:rsid w:val="00382E99"/>
    <w:rsid w:val="0038411C"/>
    <w:rsid w:val="00384C90"/>
    <w:rsid w:val="00390D8B"/>
    <w:rsid w:val="003A1FD0"/>
    <w:rsid w:val="003A5421"/>
    <w:rsid w:val="003B017D"/>
    <w:rsid w:val="003C4F7A"/>
    <w:rsid w:val="003D7C57"/>
    <w:rsid w:val="004B3E53"/>
    <w:rsid w:val="004D792F"/>
    <w:rsid w:val="004E1B20"/>
    <w:rsid w:val="005563E3"/>
    <w:rsid w:val="00567B61"/>
    <w:rsid w:val="005923BC"/>
    <w:rsid w:val="005C2C6A"/>
    <w:rsid w:val="00600815"/>
    <w:rsid w:val="006025D7"/>
    <w:rsid w:val="006278A9"/>
    <w:rsid w:val="00642499"/>
    <w:rsid w:val="00660ABB"/>
    <w:rsid w:val="00670AA8"/>
    <w:rsid w:val="00695896"/>
    <w:rsid w:val="006C4A56"/>
    <w:rsid w:val="006C717E"/>
    <w:rsid w:val="00717AEA"/>
    <w:rsid w:val="00723416"/>
    <w:rsid w:val="0072760D"/>
    <w:rsid w:val="007464FB"/>
    <w:rsid w:val="00766B51"/>
    <w:rsid w:val="00774779"/>
    <w:rsid w:val="00784FAB"/>
    <w:rsid w:val="007C0D2D"/>
    <w:rsid w:val="007D19B8"/>
    <w:rsid w:val="008202C7"/>
    <w:rsid w:val="00852B69"/>
    <w:rsid w:val="00854B37"/>
    <w:rsid w:val="008709D2"/>
    <w:rsid w:val="008975BB"/>
    <w:rsid w:val="008F4D7B"/>
    <w:rsid w:val="008F5877"/>
    <w:rsid w:val="009015D8"/>
    <w:rsid w:val="00923D9E"/>
    <w:rsid w:val="009347C4"/>
    <w:rsid w:val="00976562"/>
    <w:rsid w:val="009C1BF2"/>
    <w:rsid w:val="00A17E3A"/>
    <w:rsid w:val="00A82530"/>
    <w:rsid w:val="00A93FB4"/>
    <w:rsid w:val="00AA02E2"/>
    <w:rsid w:val="00AB081D"/>
    <w:rsid w:val="00AD19DA"/>
    <w:rsid w:val="00AF69F9"/>
    <w:rsid w:val="00B42F70"/>
    <w:rsid w:val="00BA7B65"/>
    <w:rsid w:val="00BB1398"/>
    <w:rsid w:val="00BF31AD"/>
    <w:rsid w:val="00C1421A"/>
    <w:rsid w:val="00C2029E"/>
    <w:rsid w:val="00CE595D"/>
    <w:rsid w:val="00D11AA2"/>
    <w:rsid w:val="00D469EE"/>
    <w:rsid w:val="00D65CA5"/>
    <w:rsid w:val="00DA6B77"/>
    <w:rsid w:val="00DA7794"/>
    <w:rsid w:val="00DE2D77"/>
    <w:rsid w:val="00DE46B1"/>
    <w:rsid w:val="00E27113"/>
    <w:rsid w:val="00E85E96"/>
    <w:rsid w:val="00F22473"/>
    <w:rsid w:val="00F6437C"/>
    <w:rsid w:val="00F64F43"/>
    <w:rsid w:val="00F8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952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3</TotalTime>
  <Pages>1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8</cp:revision>
  <cp:lastPrinted>2016-02-23T14:59:00Z</cp:lastPrinted>
  <dcterms:created xsi:type="dcterms:W3CDTF">2022-07-22T08:38:00Z</dcterms:created>
  <dcterms:modified xsi:type="dcterms:W3CDTF">2022-07-22T08:43:00Z</dcterms:modified>
</cp:coreProperties>
</file>