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06"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496"/>
        <w:gridCol w:w="1914"/>
        <w:gridCol w:w="567"/>
        <w:gridCol w:w="708"/>
        <w:gridCol w:w="449"/>
        <w:gridCol w:w="260"/>
        <w:gridCol w:w="425"/>
        <w:gridCol w:w="284"/>
        <w:gridCol w:w="847"/>
        <w:gridCol w:w="429"/>
        <w:gridCol w:w="1701"/>
      </w:tblGrid>
      <w:tr w:rsidR="00766B51" w:rsidRPr="00A873B7" w14:paraId="1B6C9441" w14:textId="77777777" w:rsidTr="00976562">
        <w:trPr>
          <w:gridAfter w:val="1"/>
          <w:wAfter w:w="1701" w:type="dxa"/>
          <w:trHeight w:val="80"/>
        </w:trPr>
        <w:tc>
          <w:tcPr>
            <w:tcW w:w="1526" w:type="dxa"/>
            <w:vMerge w:val="restart"/>
            <w:tcBorders>
              <w:top w:val="nil"/>
              <w:left w:val="nil"/>
              <w:bottom w:val="nil"/>
              <w:right w:val="nil"/>
            </w:tcBorders>
            <w:vAlign w:val="bottom"/>
          </w:tcPr>
          <w:p w14:paraId="6D7CEE45" w14:textId="77777777" w:rsidR="00766B51" w:rsidRPr="00F64F43" w:rsidRDefault="00766B51" w:rsidP="003C4F7A">
            <w:pPr>
              <w:spacing w:after="120"/>
              <w:jc w:val="center"/>
              <w:rPr>
                <w:b/>
                <w:color w:val="D92525"/>
              </w:rPr>
            </w:pPr>
            <w:r w:rsidRPr="003C4F7A">
              <w:rPr>
                <w:b/>
                <w:noProof/>
                <w:lang w:eastAsia="nl-NL"/>
              </w:rPr>
              <w:drawing>
                <wp:anchor distT="0" distB="0" distL="114300" distR="114300" simplePos="0" relativeHeight="251659264" behindDoc="1" locked="0" layoutInCell="1" allowOverlap="1" wp14:anchorId="7714FA0A" wp14:editId="7AC9508F">
                  <wp:simplePos x="0" y="0"/>
                  <wp:positionH relativeFrom="column">
                    <wp:posOffset>3810</wp:posOffset>
                  </wp:positionH>
                  <wp:positionV relativeFrom="paragraph">
                    <wp:posOffset>-919480</wp:posOffset>
                  </wp:positionV>
                  <wp:extent cx="831850" cy="8375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831850" cy="837565"/>
                          </a:xfrm>
                          <a:prstGeom prst="rect">
                            <a:avLst/>
                          </a:prstGeom>
                        </pic:spPr>
                      </pic:pic>
                    </a:graphicData>
                  </a:graphic>
                  <wp14:sizeRelH relativeFrom="page">
                    <wp14:pctWidth>0</wp14:pctWidth>
                  </wp14:sizeRelH>
                  <wp14:sizeRelV relativeFrom="page">
                    <wp14:pctHeight>0</wp14:pctHeight>
                  </wp14:sizeRelV>
                </wp:anchor>
              </w:drawing>
            </w:r>
            <w:r w:rsidRPr="003C4F7A">
              <w:rPr>
                <w:b/>
              </w:rPr>
              <w:t>DON BOSCO</w:t>
            </w:r>
            <w:r>
              <w:rPr>
                <w:b/>
              </w:rPr>
              <w:br/>
            </w:r>
            <w:r w:rsidRPr="003C4F7A">
              <w:rPr>
                <w:b/>
              </w:rPr>
              <w:t>GENK</w:t>
            </w:r>
          </w:p>
        </w:tc>
        <w:tc>
          <w:tcPr>
            <w:tcW w:w="2977" w:type="dxa"/>
            <w:gridSpan w:val="3"/>
            <w:tcBorders>
              <w:top w:val="nil"/>
              <w:left w:val="nil"/>
              <w:bottom w:val="nil"/>
              <w:right w:val="nil"/>
            </w:tcBorders>
            <w:vAlign w:val="center"/>
          </w:tcPr>
          <w:p w14:paraId="6CCDB5C7" w14:textId="708BAD6C" w:rsidR="00766B51" w:rsidRPr="00784FAB" w:rsidRDefault="00766B51" w:rsidP="00DE2D77">
            <w:pPr>
              <w:autoSpaceDE w:val="0"/>
              <w:autoSpaceDN w:val="0"/>
              <w:adjustRightInd w:val="0"/>
              <w:spacing w:before="100" w:beforeAutospacing="1" w:after="100" w:afterAutospacing="1"/>
              <w:rPr>
                <w:b/>
                <w:sz w:val="24"/>
                <w:szCs w:val="24"/>
              </w:rPr>
            </w:pPr>
          </w:p>
        </w:tc>
        <w:tc>
          <w:tcPr>
            <w:tcW w:w="1842" w:type="dxa"/>
            <w:gridSpan w:val="4"/>
            <w:tcBorders>
              <w:top w:val="nil"/>
              <w:left w:val="nil"/>
              <w:bottom w:val="nil"/>
              <w:right w:val="dashed" w:sz="4" w:space="0" w:color="auto"/>
            </w:tcBorders>
            <w:vAlign w:val="center"/>
          </w:tcPr>
          <w:p w14:paraId="2AC39166" w14:textId="77777777" w:rsidR="00766B51" w:rsidRPr="00784FAB" w:rsidRDefault="00766B51" w:rsidP="00DE2D77">
            <w:pPr>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2BADC482" w14:textId="77777777" w:rsidR="00766B51" w:rsidRPr="00784FAB" w:rsidRDefault="00766B51" w:rsidP="00DE2D77">
            <w:pPr>
              <w:spacing w:before="100" w:beforeAutospacing="1" w:after="100" w:afterAutospacing="1"/>
              <w:rPr>
                <w:b/>
                <w:sz w:val="20"/>
                <w:szCs w:val="24"/>
              </w:rPr>
            </w:pPr>
          </w:p>
        </w:tc>
        <w:tc>
          <w:tcPr>
            <w:tcW w:w="1276" w:type="dxa"/>
            <w:gridSpan w:val="2"/>
            <w:tcBorders>
              <w:top w:val="nil"/>
              <w:left w:val="nil"/>
              <w:bottom w:val="nil"/>
              <w:right w:val="nil"/>
            </w:tcBorders>
            <w:vAlign w:val="center"/>
          </w:tcPr>
          <w:p w14:paraId="44586985" w14:textId="77777777" w:rsidR="00766B51" w:rsidRPr="00784FAB" w:rsidRDefault="00766B51" w:rsidP="00DE2D77">
            <w:pPr>
              <w:autoSpaceDE w:val="0"/>
              <w:autoSpaceDN w:val="0"/>
              <w:adjustRightInd w:val="0"/>
              <w:spacing w:before="60" w:after="60"/>
              <w:rPr>
                <w:b/>
                <w:sz w:val="20"/>
                <w:szCs w:val="24"/>
              </w:rPr>
            </w:pPr>
          </w:p>
        </w:tc>
      </w:tr>
      <w:tr w:rsidR="00784FAB" w:rsidRPr="00A873B7" w14:paraId="1FBF15D5" w14:textId="77777777" w:rsidTr="008F4D7B">
        <w:trPr>
          <w:trHeight w:val="539"/>
        </w:trPr>
        <w:tc>
          <w:tcPr>
            <w:tcW w:w="1526" w:type="dxa"/>
            <w:vMerge/>
            <w:tcBorders>
              <w:top w:val="nil"/>
              <w:left w:val="nil"/>
              <w:bottom w:val="nil"/>
              <w:right w:val="nil"/>
            </w:tcBorders>
            <w:vAlign w:val="center"/>
          </w:tcPr>
          <w:p w14:paraId="2F804B92"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67DFDE3A" w14:textId="33B00713" w:rsidR="00784FAB" w:rsidRPr="00784FAB" w:rsidRDefault="008F4D7B" w:rsidP="00F64F43">
            <w:pPr>
              <w:spacing w:before="100" w:beforeAutospacing="1" w:after="100" w:afterAutospacing="1"/>
              <w:rPr>
                <w:b/>
                <w:sz w:val="24"/>
                <w:szCs w:val="24"/>
              </w:rPr>
            </w:pPr>
            <w:r>
              <w:rPr>
                <w:b/>
                <w:sz w:val="24"/>
                <w:szCs w:val="24"/>
              </w:rPr>
              <w:t>Graad: 2</w:t>
            </w:r>
            <w:r w:rsidRPr="008F4D7B">
              <w:rPr>
                <w:b/>
                <w:sz w:val="24"/>
                <w:szCs w:val="24"/>
                <w:vertAlign w:val="superscript"/>
              </w:rPr>
              <w:t>de</w:t>
            </w:r>
            <w:r>
              <w:rPr>
                <w:b/>
                <w:sz w:val="24"/>
                <w:szCs w:val="24"/>
              </w:rPr>
              <w:t xml:space="preserve"> graad BSO</w:t>
            </w:r>
            <w:r w:rsidR="00766B51">
              <w:rPr>
                <w:b/>
                <w:sz w:val="24"/>
                <w:szCs w:val="24"/>
              </w:rPr>
              <w:t xml:space="preserve"> </w:t>
            </w:r>
          </w:p>
        </w:tc>
        <w:tc>
          <w:tcPr>
            <w:tcW w:w="1417" w:type="dxa"/>
            <w:gridSpan w:val="3"/>
            <w:tcBorders>
              <w:top w:val="nil"/>
              <w:left w:val="nil"/>
              <w:bottom w:val="nil"/>
              <w:right w:val="nil"/>
            </w:tcBorders>
            <w:vAlign w:val="center"/>
          </w:tcPr>
          <w:p w14:paraId="125D4E22" w14:textId="3988FE52" w:rsidR="00784FAB" w:rsidRPr="00784FAB" w:rsidRDefault="00784FAB" w:rsidP="00390D8B">
            <w:pPr>
              <w:autoSpaceDE w:val="0"/>
              <w:autoSpaceDN w:val="0"/>
              <w:adjustRightInd w:val="0"/>
              <w:spacing w:before="100" w:beforeAutospacing="1" w:after="100" w:afterAutospacing="1"/>
              <w:jc w:val="right"/>
              <w:rPr>
                <w:b/>
                <w:sz w:val="24"/>
                <w:szCs w:val="24"/>
              </w:rPr>
            </w:pPr>
          </w:p>
        </w:tc>
        <w:tc>
          <w:tcPr>
            <w:tcW w:w="425" w:type="dxa"/>
            <w:tcBorders>
              <w:top w:val="nil"/>
              <w:left w:val="nil"/>
              <w:bottom w:val="nil"/>
              <w:right w:val="dashed" w:sz="4" w:space="0" w:color="auto"/>
            </w:tcBorders>
            <w:vAlign w:val="center"/>
          </w:tcPr>
          <w:p w14:paraId="208B39E2" w14:textId="77777777" w:rsidR="00784FAB" w:rsidRPr="00784FAB" w:rsidRDefault="00784FAB" w:rsidP="00DE2D77">
            <w:pPr>
              <w:autoSpaceDE w:val="0"/>
              <w:autoSpaceDN w:val="0"/>
              <w:adjustRightInd w:val="0"/>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18384A2D" w14:textId="77777777" w:rsidR="00784FAB" w:rsidRPr="00784FAB" w:rsidRDefault="00784FAB" w:rsidP="00DE2D77">
            <w:pPr>
              <w:autoSpaceDE w:val="0"/>
              <w:autoSpaceDN w:val="0"/>
              <w:adjustRightInd w:val="0"/>
              <w:spacing w:before="100" w:beforeAutospacing="1" w:after="100" w:afterAutospacing="1"/>
              <w:rPr>
                <w:b/>
                <w:sz w:val="20"/>
                <w:szCs w:val="24"/>
              </w:rPr>
            </w:pPr>
          </w:p>
        </w:tc>
        <w:tc>
          <w:tcPr>
            <w:tcW w:w="2977" w:type="dxa"/>
            <w:gridSpan w:val="3"/>
            <w:tcBorders>
              <w:top w:val="nil"/>
              <w:left w:val="nil"/>
              <w:bottom w:val="nil"/>
              <w:right w:val="nil"/>
            </w:tcBorders>
            <w:vAlign w:val="center"/>
          </w:tcPr>
          <w:p w14:paraId="4282673B" w14:textId="2CBC2474" w:rsidR="00784FAB" w:rsidRPr="00784FAB" w:rsidRDefault="00784FAB" w:rsidP="00DE2D77">
            <w:pPr>
              <w:autoSpaceDE w:val="0"/>
              <w:autoSpaceDN w:val="0"/>
              <w:adjustRightInd w:val="0"/>
              <w:spacing w:before="60" w:after="60"/>
              <w:rPr>
                <w:sz w:val="20"/>
                <w:szCs w:val="24"/>
              </w:rPr>
            </w:pPr>
            <w:r w:rsidRPr="00784FAB">
              <w:rPr>
                <w:b/>
                <w:sz w:val="20"/>
                <w:szCs w:val="24"/>
              </w:rPr>
              <w:t xml:space="preserve">Datum: </w:t>
            </w:r>
          </w:p>
        </w:tc>
      </w:tr>
      <w:tr w:rsidR="00784FAB" w:rsidRPr="00A873B7" w14:paraId="13F06726" w14:textId="77777777" w:rsidTr="008F4D7B">
        <w:trPr>
          <w:trHeight w:val="539"/>
        </w:trPr>
        <w:tc>
          <w:tcPr>
            <w:tcW w:w="1526" w:type="dxa"/>
            <w:vMerge/>
            <w:tcBorders>
              <w:top w:val="nil"/>
              <w:left w:val="nil"/>
              <w:bottom w:val="nil"/>
              <w:right w:val="nil"/>
            </w:tcBorders>
            <w:vAlign w:val="center"/>
          </w:tcPr>
          <w:p w14:paraId="00B5463A"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4553DB3D" w14:textId="559C8448" w:rsidR="00784FAB" w:rsidRPr="00784FAB" w:rsidRDefault="00784FAB" w:rsidP="00DE2D77">
            <w:pPr>
              <w:spacing w:before="100" w:beforeAutospacing="1" w:after="100" w:afterAutospacing="1"/>
              <w:rPr>
                <w:b/>
                <w:sz w:val="24"/>
                <w:szCs w:val="24"/>
              </w:rPr>
            </w:pPr>
            <w:r w:rsidRPr="00784FAB">
              <w:rPr>
                <w:b/>
                <w:sz w:val="24"/>
                <w:szCs w:val="24"/>
              </w:rPr>
              <w:t>Vak:</w:t>
            </w:r>
            <w:r w:rsidR="00766B51">
              <w:rPr>
                <w:b/>
                <w:sz w:val="24"/>
                <w:szCs w:val="24"/>
              </w:rPr>
              <w:t xml:space="preserve"> LO</w:t>
            </w:r>
          </w:p>
        </w:tc>
        <w:tc>
          <w:tcPr>
            <w:tcW w:w="1842" w:type="dxa"/>
            <w:gridSpan w:val="4"/>
            <w:tcBorders>
              <w:top w:val="nil"/>
              <w:left w:val="nil"/>
              <w:bottom w:val="nil"/>
              <w:right w:val="dashed" w:sz="4" w:space="0" w:color="auto"/>
            </w:tcBorders>
            <w:vAlign w:val="center"/>
          </w:tcPr>
          <w:p w14:paraId="3D0E8788" w14:textId="77777777" w:rsidR="00784FAB" w:rsidRPr="00784FAB" w:rsidRDefault="00784FAB" w:rsidP="00DE2D77">
            <w:pPr>
              <w:autoSpaceDE w:val="0"/>
              <w:autoSpaceDN w:val="0"/>
              <w:adjustRightInd w:val="0"/>
              <w:spacing w:before="100" w:beforeAutospacing="1" w:after="100" w:afterAutospacing="1"/>
              <w:rPr>
                <w:sz w:val="24"/>
                <w:szCs w:val="24"/>
              </w:rPr>
            </w:pPr>
          </w:p>
        </w:tc>
        <w:tc>
          <w:tcPr>
            <w:tcW w:w="284" w:type="dxa"/>
            <w:tcBorders>
              <w:top w:val="nil"/>
              <w:left w:val="dashed" w:sz="4" w:space="0" w:color="auto"/>
              <w:bottom w:val="nil"/>
              <w:right w:val="nil"/>
            </w:tcBorders>
            <w:vAlign w:val="center"/>
          </w:tcPr>
          <w:p w14:paraId="71723F93" w14:textId="77777777" w:rsidR="00784FAB" w:rsidRPr="00784FAB" w:rsidRDefault="00784FAB" w:rsidP="00DE2D77">
            <w:pPr>
              <w:autoSpaceDE w:val="0"/>
              <w:autoSpaceDN w:val="0"/>
              <w:adjustRightInd w:val="0"/>
              <w:spacing w:before="100" w:beforeAutospacing="1" w:after="100" w:afterAutospacing="1"/>
              <w:rPr>
                <w:sz w:val="20"/>
                <w:szCs w:val="24"/>
              </w:rPr>
            </w:pPr>
          </w:p>
        </w:tc>
        <w:tc>
          <w:tcPr>
            <w:tcW w:w="2977" w:type="dxa"/>
            <w:gridSpan w:val="3"/>
            <w:tcBorders>
              <w:top w:val="nil"/>
              <w:left w:val="nil"/>
              <w:bottom w:val="nil"/>
              <w:right w:val="nil"/>
            </w:tcBorders>
            <w:vAlign w:val="center"/>
          </w:tcPr>
          <w:p w14:paraId="46FDDC12" w14:textId="4CB48047" w:rsidR="00784FAB" w:rsidRPr="00784FAB" w:rsidRDefault="00245036" w:rsidP="002127B8">
            <w:pPr>
              <w:autoSpaceDE w:val="0"/>
              <w:autoSpaceDN w:val="0"/>
              <w:adjustRightInd w:val="0"/>
              <w:spacing w:before="60" w:after="60"/>
              <w:rPr>
                <w:sz w:val="20"/>
                <w:szCs w:val="24"/>
              </w:rPr>
            </w:pPr>
            <w:r>
              <w:rPr>
                <w:b/>
                <w:sz w:val="20"/>
                <w:szCs w:val="24"/>
              </w:rPr>
              <w:t>Thema</w:t>
            </w:r>
            <w:r w:rsidR="00784FAB" w:rsidRPr="00784FAB">
              <w:rPr>
                <w:b/>
                <w:sz w:val="20"/>
                <w:szCs w:val="24"/>
              </w:rPr>
              <w:t>:</w:t>
            </w:r>
            <w:r w:rsidR="0038411C">
              <w:rPr>
                <w:b/>
                <w:sz w:val="20"/>
                <w:szCs w:val="24"/>
              </w:rPr>
              <w:t xml:space="preserve"> </w:t>
            </w:r>
            <w:r w:rsidR="00382E99">
              <w:rPr>
                <w:b/>
                <w:sz w:val="20"/>
                <w:szCs w:val="24"/>
              </w:rPr>
              <w:t>B</w:t>
            </w:r>
            <w:r w:rsidR="0038411C">
              <w:rPr>
                <w:b/>
                <w:sz w:val="20"/>
                <w:szCs w:val="24"/>
              </w:rPr>
              <w:t>asketbal</w:t>
            </w:r>
            <w:r w:rsidR="00382E99">
              <w:rPr>
                <w:b/>
                <w:sz w:val="20"/>
                <w:szCs w:val="24"/>
              </w:rPr>
              <w:t xml:space="preserve">: </w:t>
            </w:r>
            <w:r w:rsidR="006156C6">
              <w:rPr>
                <w:b/>
                <w:sz w:val="20"/>
                <w:szCs w:val="24"/>
              </w:rPr>
              <w:t>set- en jumpshot</w:t>
            </w:r>
            <w:r w:rsidR="0038411C">
              <w:rPr>
                <w:b/>
                <w:sz w:val="20"/>
                <w:szCs w:val="24"/>
              </w:rPr>
              <w:t xml:space="preserve"> </w:t>
            </w:r>
          </w:p>
        </w:tc>
      </w:tr>
      <w:tr w:rsidR="00784FAB" w:rsidRPr="00A873B7" w14:paraId="41DDF631" w14:textId="77777777" w:rsidTr="008202C7">
        <w:trPr>
          <w:trHeight w:val="539"/>
        </w:trPr>
        <w:tc>
          <w:tcPr>
            <w:tcW w:w="1526" w:type="dxa"/>
            <w:vMerge/>
            <w:tcBorders>
              <w:top w:val="nil"/>
              <w:left w:val="nil"/>
              <w:bottom w:val="nil"/>
              <w:right w:val="nil"/>
            </w:tcBorders>
            <w:vAlign w:val="center"/>
          </w:tcPr>
          <w:p w14:paraId="08B1D0A9" w14:textId="77777777" w:rsidR="00784FAB" w:rsidRPr="00A873B7" w:rsidRDefault="00784FAB" w:rsidP="00C012B3">
            <w:pPr>
              <w:spacing w:beforeLines="40" w:before="96" w:afterLines="40" w:after="96"/>
              <w:rPr>
                <w:noProof/>
                <w:lang w:eastAsia="nl-NL"/>
              </w:rPr>
            </w:pPr>
          </w:p>
        </w:tc>
        <w:tc>
          <w:tcPr>
            <w:tcW w:w="3685" w:type="dxa"/>
            <w:gridSpan w:val="4"/>
            <w:tcBorders>
              <w:top w:val="nil"/>
              <w:left w:val="nil"/>
              <w:bottom w:val="nil"/>
              <w:right w:val="nil"/>
            </w:tcBorders>
            <w:vAlign w:val="center"/>
          </w:tcPr>
          <w:p w14:paraId="289E8B2F" w14:textId="1A40F25A" w:rsidR="00784FAB" w:rsidRPr="00784FAB" w:rsidRDefault="00784FAB" w:rsidP="00C012B3">
            <w:pPr>
              <w:spacing w:before="60"/>
              <w:rPr>
                <w:b/>
                <w:sz w:val="24"/>
                <w:szCs w:val="24"/>
              </w:rPr>
            </w:pPr>
            <w:r w:rsidRPr="00784FAB">
              <w:rPr>
                <w:b/>
                <w:sz w:val="24"/>
                <w:szCs w:val="24"/>
              </w:rPr>
              <w:t>Leerkracht:</w:t>
            </w:r>
            <w:r w:rsidR="008202C7">
              <w:rPr>
                <w:b/>
                <w:sz w:val="24"/>
                <w:szCs w:val="24"/>
              </w:rPr>
              <w:t xml:space="preserve"> K. Van Genechten</w:t>
            </w:r>
          </w:p>
        </w:tc>
        <w:tc>
          <w:tcPr>
            <w:tcW w:w="1134" w:type="dxa"/>
            <w:gridSpan w:val="3"/>
            <w:tcBorders>
              <w:top w:val="nil"/>
              <w:left w:val="nil"/>
              <w:bottom w:val="nil"/>
              <w:right w:val="dashed" w:sz="4" w:space="0" w:color="auto"/>
            </w:tcBorders>
            <w:vAlign w:val="center"/>
          </w:tcPr>
          <w:p w14:paraId="654E4EDB" w14:textId="77777777" w:rsidR="00784FAB" w:rsidRPr="00784FAB" w:rsidRDefault="00784FAB" w:rsidP="00C012B3">
            <w:pPr>
              <w:autoSpaceDE w:val="0"/>
              <w:autoSpaceDN w:val="0"/>
              <w:adjustRightInd w:val="0"/>
              <w:spacing w:before="60" w:after="60"/>
              <w:rPr>
                <w:sz w:val="24"/>
                <w:szCs w:val="24"/>
              </w:rPr>
            </w:pPr>
          </w:p>
        </w:tc>
        <w:tc>
          <w:tcPr>
            <w:tcW w:w="284" w:type="dxa"/>
            <w:tcBorders>
              <w:top w:val="nil"/>
              <w:left w:val="dashed" w:sz="4" w:space="0" w:color="auto"/>
              <w:bottom w:val="nil"/>
              <w:right w:val="nil"/>
            </w:tcBorders>
            <w:vAlign w:val="center"/>
          </w:tcPr>
          <w:p w14:paraId="08341E06" w14:textId="77777777" w:rsidR="00784FAB" w:rsidRPr="00784FAB" w:rsidRDefault="00784FAB" w:rsidP="00C012B3">
            <w:pPr>
              <w:autoSpaceDE w:val="0"/>
              <w:autoSpaceDN w:val="0"/>
              <w:adjustRightInd w:val="0"/>
              <w:spacing w:before="60" w:after="60"/>
              <w:rPr>
                <w:sz w:val="20"/>
                <w:szCs w:val="24"/>
              </w:rPr>
            </w:pPr>
          </w:p>
        </w:tc>
        <w:tc>
          <w:tcPr>
            <w:tcW w:w="2977" w:type="dxa"/>
            <w:gridSpan w:val="3"/>
            <w:tcBorders>
              <w:top w:val="nil"/>
              <w:left w:val="nil"/>
              <w:bottom w:val="nil"/>
              <w:right w:val="nil"/>
            </w:tcBorders>
            <w:vAlign w:val="center"/>
          </w:tcPr>
          <w:p w14:paraId="52708653" w14:textId="0FAC9650" w:rsidR="00784FAB" w:rsidRPr="00BA7B65" w:rsidRDefault="003A5421" w:rsidP="002127B8">
            <w:pPr>
              <w:autoSpaceDE w:val="0"/>
              <w:autoSpaceDN w:val="0"/>
              <w:adjustRightInd w:val="0"/>
              <w:spacing w:before="60" w:after="60"/>
              <w:rPr>
                <w:b/>
                <w:sz w:val="23"/>
                <w:szCs w:val="23"/>
              </w:rPr>
            </w:pPr>
            <w:r>
              <w:rPr>
                <w:b/>
                <w:sz w:val="23"/>
                <w:szCs w:val="23"/>
              </w:rPr>
              <w:t>lesvoorb</w:t>
            </w:r>
            <w:r w:rsidR="00766B51">
              <w:rPr>
                <w:b/>
                <w:sz w:val="23"/>
                <w:szCs w:val="23"/>
              </w:rPr>
              <w:t>ereiding</w:t>
            </w:r>
          </w:p>
        </w:tc>
      </w:tr>
      <w:tr w:rsidR="002127B8" w:rsidRPr="000760C3" w14:paraId="2C4EEC8C" w14:textId="77777777" w:rsidTr="00784FAB">
        <w:trPr>
          <w:trHeight w:hRule="exact" w:val="57"/>
        </w:trPr>
        <w:tc>
          <w:tcPr>
            <w:tcW w:w="2022" w:type="dxa"/>
            <w:gridSpan w:val="2"/>
            <w:tcBorders>
              <w:top w:val="nil"/>
              <w:left w:val="single" w:sz="4" w:space="0" w:color="auto"/>
            </w:tcBorders>
            <w:shd w:val="clear" w:color="auto" w:fill="0E3D59"/>
          </w:tcPr>
          <w:p w14:paraId="7B3AA00C" w14:textId="77777777" w:rsidR="002127B8" w:rsidRPr="000760C3" w:rsidRDefault="002127B8" w:rsidP="00C012B3">
            <w:pPr>
              <w:rPr>
                <w:sz w:val="16"/>
                <w:szCs w:val="16"/>
              </w:rPr>
            </w:pPr>
          </w:p>
        </w:tc>
        <w:tc>
          <w:tcPr>
            <w:tcW w:w="1914" w:type="dxa"/>
            <w:tcBorders>
              <w:top w:val="nil"/>
            </w:tcBorders>
            <w:shd w:val="clear" w:color="auto" w:fill="88A61B"/>
          </w:tcPr>
          <w:p w14:paraId="131ADBEE" w14:textId="77777777" w:rsidR="002127B8" w:rsidRPr="000760C3" w:rsidRDefault="002127B8" w:rsidP="00C012B3"/>
        </w:tc>
        <w:tc>
          <w:tcPr>
            <w:tcW w:w="1724" w:type="dxa"/>
            <w:gridSpan w:val="3"/>
            <w:tcBorders>
              <w:top w:val="nil"/>
            </w:tcBorders>
            <w:shd w:val="clear" w:color="auto" w:fill="F29F05"/>
          </w:tcPr>
          <w:p w14:paraId="0873FEC6" w14:textId="77777777" w:rsidR="002127B8" w:rsidRPr="000760C3" w:rsidRDefault="002127B8" w:rsidP="00C012B3"/>
        </w:tc>
        <w:tc>
          <w:tcPr>
            <w:tcW w:w="1816" w:type="dxa"/>
            <w:gridSpan w:val="4"/>
            <w:tcBorders>
              <w:top w:val="nil"/>
            </w:tcBorders>
            <w:shd w:val="clear" w:color="auto" w:fill="F25C05"/>
          </w:tcPr>
          <w:p w14:paraId="6501A614" w14:textId="77777777" w:rsidR="002127B8" w:rsidRPr="000760C3" w:rsidRDefault="002127B8" w:rsidP="00C012B3"/>
        </w:tc>
        <w:tc>
          <w:tcPr>
            <w:tcW w:w="2130" w:type="dxa"/>
            <w:gridSpan w:val="2"/>
            <w:tcBorders>
              <w:top w:val="nil"/>
              <w:right w:val="nil"/>
            </w:tcBorders>
            <w:shd w:val="clear" w:color="auto" w:fill="D92525"/>
          </w:tcPr>
          <w:p w14:paraId="0B4D374B" w14:textId="77777777" w:rsidR="002127B8" w:rsidRPr="000760C3" w:rsidRDefault="002127B8" w:rsidP="00C012B3"/>
        </w:tc>
      </w:tr>
    </w:tbl>
    <w:p w14:paraId="645A4BA6" w14:textId="38AFC6EF" w:rsidR="00723416" w:rsidRDefault="008202C7" w:rsidP="00245036">
      <w:pPr>
        <w:pStyle w:val="Kop1"/>
      </w:pPr>
      <w:r>
        <w:t>Lesvoorbereiding</w:t>
      </w:r>
      <w:r w:rsidR="006156C6">
        <w:t>: Basketbal – set- en jumpshot</w:t>
      </w:r>
      <w:r w:rsidR="00781373">
        <w:t xml:space="preserve"> (50 min)</w:t>
      </w:r>
    </w:p>
    <w:p w14:paraId="775F6BD6" w14:textId="2C740DF4" w:rsidR="0038411C" w:rsidRDefault="0038411C" w:rsidP="0038411C">
      <w:pPr>
        <w:pStyle w:val="Geenafstand"/>
      </w:pPr>
    </w:p>
    <w:p w14:paraId="4B96F04F" w14:textId="4B5BA364" w:rsidR="00382E99" w:rsidRDefault="00382E99" w:rsidP="00382E99">
      <w:pPr>
        <w:pStyle w:val="Geenafstand"/>
        <w:rPr>
          <w:b/>
          <w:bCs/>
          <w:color w:val="FF0000"/>
        </w:rPr>
      </w:pPr>
      <w:r w:rsidRPr="00854B37">
        <w:rPr>
          <w:b/>
          <w:bCs/>
          <w:color w:val="FF0000"/>
        </w:rPr>
        <w:t>Omkleden (5 min)</w:t>
      </w:r>
    </w:p>
    <w:p w14:paraId="566E16BB" w14:textId="586AE74A" w:rsidR="00855AFD" w:rsidRDefault="00855AFD" w:rsidP="00382E99">
      <w:pPr>
        <w:pStyle w:val="Geenafstand"/>
        <w:rPr>
          <w:b/>
          <w:bCs/>
          <w:color w:val="FF0000"/>
        </w:rPr>
      </w:pPr>
    </w:p>
    <w:p w14:paraId="31206373" w14:textId="77777777" w:rsidR="00855AFD" w:rsidRPr="00781373" w:rsidRDefault="00855AFD" w:rsidP="00855AFD">
      <w:pPr>
        <w:pStyle w:val="Geenafstand"/>
        <w:rPr>
          <w:b/>
          <w:bCs/>
          <w:color w:val="FF0000"/>
        </w:rPr>
      </w:pPr>
      <w:r w:rsidRPr="00781373">
        <w:rPr>
          <w:b/>
          <w:bCs/>
          <w:color w:val="FF0000"/>
        </w:rPr>
        <w:t>Opwarming: schaduwdribbelen (7,5 min)</w:t>
      </w:r>
    </w:p>
    <w:p w14:paraId="42940A38" w14:textId="7B481EAE" w:rsidR="00855AFD" w:rsidRDefault="005C4027" w:rsidP="00855AFD">
      <w:pPr>
        <w:pStyle w:val="Geenafstand"/>
      </w:pPr>
      <w:r>
        <w:rPr>
          <w:noProof/>
        </w:rPr>
        <w:object w:dxaOrig="78" w:dyaOrig="75" w14:anchorId="68B53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3.95pt;margin-top:3.5pt;width:76.5pt;height:45.9pt;z-index:-251655168;mso-position-horizontal-relative:text;mso-position-vertical-relative:text;mso-width-relative:page;mso-height-relative:page">
            <v:imagedata r:id="rId6" o:title=""/>
          </v:shape>
          <o:OLEObject Type="Embed" ProgID="PBrush" ShapeID="_x0000_s1026" DrawAspect="Content" ObjectID="_1718710665" r:id="rId7"/>
        </w:object>
      </w:r>
    </w:p>
    <w:p w14:paraId="4458DF35" w14:textId="77777777" w:rsidR="00855AFD" w:rsidRDefault="00855AFD" w:rsidP="00855AFD">
      <w:pPr>
        <w:pStyle w:val="Geenafstand"/>
      </w:pPr>
      <w:r>
        <w:t>De lln worden per 2 geplaatst.</w:t>
      </w:r>
    </w:p>
    <w:p w14:paraId="406FBF16" w14:textId="77777777" w:rsidR="00AC632E" w:rsidRDefault="00855AFD" w:rsidP="00855AFD">
      <w:pPr>
        <w:pStyle w:val="Geenafstand"/>
      </w:pPr>
      <w:r>
        <w:t xml:space="preserve">Ll 1 volgt ll2 en doet hem exact na. Ll 1 probeert alle facetten aan bod te laten komen. </w:t>
      </w:r>
    </w:p>
    <w:p w14:paraId="6A6394A5" w14:textId="77777777" w:rsidR="00AC632E" w:rsidRDefault="00855AFD" w:rsidP="00855AFD">
      <w:pPr>
        <w:pStyle w:val="Geenafstand"/>
      </w:pPr>
      <w:r>
        <w:t xml:space="preserve">(versnellen, laag dribbelen, aw dribbelen, met slechte hand dribbelen, jumpstop, pas </w:t>
      </w:r>
    </w:p>
    <w:p w14:paraId="1837D62E" w14:textId="5873687A" w:rsidR="00855AFD" w:rsidRPr="00781373" w:rsidRDefault="00855AFD" w:rsidP="00382E99">
      <w:pPr>
        <w:pStyle w:val="Geenafstand"/>
      </w:pPr>
      <w:r>
        <w:t>tegen muur,…)</w:t>
      </w:r>
    </w:p>
    <w:p w14:paraId="6F7037BA" w14:textId="48D6046F" w:rsidR="00AC632E" w:rsidRDefault="00AC632E" w:rsidP="00382E99">
      <w:pPr>
        <w:pStyle w:val="Geenafstand"/>
        <w:rPr>
          <w:b/>
          <w:bCs/>
          <w:color w:val="FF0000"/>
        </w:rPr>
      </w:pPr>
    </w:p>
    <w:p w14:paraId="4291F0D4" w14:textId="5574F389" w:rsidR="001D4111" w:rsidRPr="001D4111" w:rsidRDefault="005C4027" w:rsidP="001D4111">
      <w:pPr>
        <w:pStyle w:val="Geenafstand"/>
        <w:rPr>
          <w:b/>
          <w:bCs/>
          <w:color w:val="FF0000"/>
        </w:rPr>
      </w:pPr>
      <w:r>
        <w:rPr>
          <w:noProof/>
        </w:rPr>
        <w:object w:dxaOrig="78" w:dyaOrig="75" w14:anchorId="14545BF1">
          <v:shape id="_x0000_s1027" type="#_x0000_t75" style="position:absolute;margin-left:369.1pt;margin-top:8.7pt;width:54.95pt;height:79.55pt;z-index:-251653120;mso-position-horizontal-relative:text;mso-position-vertical-relative:text;mso-width-relative:page;mso-height-relative:page">
            <v:imagedata r:id="rId8" o:title=""/>
          </v:shape>
          <o:OLEObject Type="Embed" ProgID="PBrush" ShapeID="_x0000_s1027" DrawAspect="Content" ObjectID="_1718710666" r:id="rId9"/>
        </w:object>
      </w:r>
      <w:r w:rsidR="001D4111" w:rsidRPr="001D4111">
        <w:rPr>
          <w:b/>
          <w:bCs/>
          <w:color w:val="FF0000"/>
        </w:rPr>
        <w:t>Kern: Set-shot en jumpshot (</w:t>
      </w:r>
      <w:r w:rsidR="007D26F0">
        <w:rPr>
          <w:b/>
          <w:bCs/>
          <w:color w:val="FF0000"/>
        </w:rPr>
        <w:t>10</w:t>
      </w:r>
      <w:r w:rsidR="001D4111" w:rsidRPr="001D4111">
        <w:rPr>
          <w:b/>
          <w:bCs/>
          <w:color w:val="FF0000"/>
        </w:rPr>
        <w:t xml:space="preserve"> min)</w:t>
      </w:r>
    </w:p>
    <w:p w14:paraId="73D0D78B" w14:textId="46608C10" w:rsidR="001D4111" w:rsidRDefault="001D4111" w:rsidP="001D4111">
      <w:pPr>
        <w:pStyle w:val="Geenafstand"/>
      </w:pPr>
    </w:p>
    <w:p w14:paraId="2DE9EA3B" w14:textId="5DA999BC" w:rsidR="001D4111" w:rsidRPr="00086266" w:rsidRDefault="001D4111" w:rsidP="001D4111">
      <w:pPr>
        <w:pStyle w:val="Geenafstand"/>
      </w:pPr>
      <w:r w:rsidRPr="00B72811">
        <w:rPr>
          <w:b/>
          <w:bCs/>
        </w:rPr>
        <w:t>Oefenvorm 1</w:t>
      </w:r>
      <w:r w:rsidRPr="00705A27">
        <w:rPr>
          <w:b/>
          <w:bCs/>
          <w:color w:val="0070C0"/>
        </w:rPr>
        <w:t>–</w:t>
      </w:r>
      <w:r w:rsidRPr="00705A27">
        <w:rPr>
          <w:color w:val="0070C0"/>
        </w:rPr>
        <w:t xml:space="preserve"> </w:t>
      </w:r>
      <w:r w:rsidRPr="00086266">
        <w:t>dribbel met de bal vanaf de middellijn naar de vrij</w:t>
      </w:r>
      <w:r>
        <w:t>-</w:t>
      </w:r>
      <w:r w:rsidRPr="00086266">
        <w:t xml:space="preserve">worplijn </w:t>
      </w:r>
      <w:r w:rsidR="004B33F7">
        <w:br/>
      </w:r>
      <w:r w:rsidRPr="00086266">
        <w:t xml:space="preserve">– jumpstop en voer een set-shot uit. </w:t>
      </w:r>
    </w:p>
    <w:p w14:paraId="01CBA14B" w14:textId="77777777" w:rsidR="001D4111" w:rsidRDefault="001D4111" w:rsidP="001D4111">
      <w:pPr>
        <w:pStyle w:val="Geenafstand"/>
        <w:rPr>
          <w:b/>
          <w:bCs/>
        </w:rPr>
      </w:pPr>
    </w:p>
    <w:p w14:paraId="7BF77523" w14:textId="59802E39" w:rsidR="001D4111" w:rsidRDefault="005C4027" w:rsidP="001D4111">
      <w:pPr>
        <w:pStyle w:val="Geenafstand"/>
      </w:pPr>
      <w:r>
        <w:rPr>
          <w:noProof/>
        </w:rPr>
        <w:object w:dxaOrig="78" w:dyaOrig="75" w14:anchorId="094A186C">
          <v:shape id="_x0000_s1028" type="#_x0000_t75" style="position:absolute;margin-left:447.4pt;margin-top:6.1pt;width:56.45pt;height:75.25pt;z-index:-251651072;mso-position-horizontal-relative:text;mso-position-vertical-relative:text;mso-width-relative:page;mso-height-relative:page">
            <v:imagedata r:id="rId10" o:title=""/>
          </v:shape>
          <o:OLEObject Type="Embed" ProgID="PBrush" ShapeID="_x0000_s1028" DrawAspect="Content" ObjectID="_1718710667" r:id="rId11"/>
        </w:object>
      </w:r>
      <w:r w:rsidR="001D4111" w:rsidRPr="00B72811">
        <w:rPr>
          <w:b/>
          <w:bCs/>
        </w:rPr>
        <w:t>Oefenvorm 2-</w:t>
      </w:r>
      <w:r w:rsidR="001D4111" w:rsidRPr="00B72811">
        <w:t xml:space="preserve"> </w:t>
      </w:r>
      <w:r w:rsidR="001D4111" w:rsidRPr="00086266">
        <w:t>Idem maar met jumpshot</w:t>
      </w:r>
    </w:p>
    <w:p w14:paraId="5F55B714" w14:textId="42A1EFFA" w:rsidR="001D4111" w:rsidRDefault="001D4111" w:rsidP="001D4111">
      <w:pPr>
        <w:pStyle w:val="Geenafstand"/>
        <w:rPr>
          <w:b/>
          <w:bCs/>
        </w:rPr>
      </w:pPr>
    </w:p>
    <w:p w14:paraId="7F8AEC18" w14:textId="77777777" w:rsidR="00F04963" w:rsidRDefault="001D4111" w:rsidP="001D4111">
      <w:pPr>
        <w:pStyle w:val="Geenafstand"/>
      </w:pPr>
      <w:r w:rsidRPr="00B72811">
        <w:rPr>
          <w:b/>
          <w:bCs/>
        </w:rPr>
        <w:t xml:space="preserve">Spelvorm 1 – </w:t>
      </w:r>
      <w:r w:rsidRPr="0090200B">
        <w:t xml:space="preserve">Onderneem 3 doelpogingen vanuit 3 verschillende posities en tel </w:t>
      </w:r>
      <w:r w:rsidR="00B72811">
        <w:br/>
      </w:r>
      <w:r w:rsidRPr="0090200B">
        <w:t>je punten o</w:t>
      </w:r>
      <w:r>
        <w:t>p.</w:t>
      </w:r>
      <w:r w:rsidRPr="0090200B">
        <w:t xml:space="preserve"> </w:t>
      </w:r>
      <w:r w:rsidR="00B72811">
        <w:t xml:space="preserve"> </w:t>
      </w:r>
    </w:p>
    <w:p w14:paraId="765D524E" w14:textId="37ACE99D" w:rsidR="001D4111" w:rsidRPr="0090200B" w:rsidRDefault="001D4111" w:rsidP="001D4111">
      <w:pPr>
        <w:pStyle w:val="Geenafstand"/>
      </w:pPr>
      <w:r>
        <w:t>W</w:t>
      </w:r>
      <w:r w:rsidRPr="0090200B">
        <w:t>ie heeft de meeste punten gescoord?</w:t>
      </w:r>
    </w:p>
    <w:p w14:paraId="50AC59B8" w14:textId="67EA6AB7" w:rsidR="00AC632E" w:rsidRDefault="00AC632E" w:rsidP="00382E99">
      <w:pPr>
        <w:pStyle w:val="Geenafstand"/>
        <w:rPr>
          <w:b/>
          <w:bCs/>
          <w:color w:val="FF0000"/>
        </w:rPr>
      </w:pPr>
    </w:p>
    <w:p w14:paraId="2EB86DF3" w14:textId="270CC9E5" w:rsidR="00781373" w:rsidRPr="00781373" w:rsidRDefault="005C4027" w:rsidP="00781373">
      <w:pPr>
        <w:pStyle w:val="Geenafstand"/>
        <w:rPr>
          <w:b/>
          <w:bCs/>
          <w:color w:val="FF0000"/>
        </w:rPr>
      </w:pPr>
      <w:r>
        <w:rPr>
          <w:noProof/>
        </w:rPr>
        <w:object w:dxaOrig="78" w:dyaOrig="75" w14:anchorId="5076F00D">
          <v:shape id="_x0000_s1029" type="#_x0000_t75" style="position:absolute;margin-left:370.05pt;margin-top:7.65pt;width:51.75pt;height:67.2pt;z-index:-251649024;mso-position-horizontal-relative:text;mso-position-vertical-relative:text;mso-width-relative:page;mso-height-relative:page">
            <v:imagedata r:id="rId12" o:title=""/>
          </v:shape>
          <o:OLEObject Type="Embed" ProgID="PBrush" ShapeID="_x0000_s1029" DrawAspect="Content" ObjectID="_1718710668" r:id="rId13"/>
        </w:object>
      </w:r>
      <w:r w:rsidR="00781373" w:rsidRPr="00781373">
        <w:rPr>
          <w:b/>
          <w:bCs/>
          <w:color w:val="FF0000"/>
        </w:rPr>
        <w:t>Kern: Set-shot na passenspel</w:t>
      </w:r>
      <w:r w:rsidR="007D26F0">
        <w:rPr>
          <w:b/>
          <w:bCs/>
          <w:color w:val="FF0000"/>
        </w:rPr>
        <w:t xml:space="preserve"> (15 min)</w:t>
      </w:r>
    </w:p>
    <w:p w14:paraId="745ED52C" w14:textId="595DEE45" w:rsidR="00781373" w:rsidRDefault="00781373" w:rsidP="00781373">
      <w:pPr>
        <w:pStyle w:val="Geenafstand"/>
        <w:rPr>
          <w:b/>
          <w:bCs/>
        </w:rPr>
      </w:pPr>
    </w:p>
    <w:p w14:paraId="7524E747" w14:textId="4C10F2E7" w:rsidR="00781373" w:rsidRPr="0090200B" w:rsidRDefault="00781373" w:rsidP="00781373">
      <w:pPr>
        <w:pStyle w:val="Geenafstand"/>
      </w:pPr>
      <w:r w:rsidRPr="00B72811">
        <w:rPr>
          <w:b/>
          <w:bCs/>
        </w:rPr>
        <w:t>Oefenvorm 3-</w:t>
      </w:r>
      <w:r w:rsidRPr="00B72811">
        <w:t xml:space="preserve"> </w:t>
      </w:r>
      <w:r w:rsidRPr="0090200B">
        <w:t xml:space="preserve">Dribbel per 2 naar de ring en geef op zijn minst 3 passen naar </w:t>
      </w:r>
      <w:r w:rsidR="00E043F5">
        <w:br/>
      </w:r>
      <w:r w:rsidRPr="0090200B">
        <w:t>elkaar en probeer te scoren.</w:t>
      </w:r>
    </w:p>
    <w:p w14:paraId="23C97705" w14:textId="76BFA190" w:rsidR="00781373" w:rsidRDefault="005C4027" w:rsidP="00781373">
      <w:pPr>
        <w:pStyle w:val="Geenafstand"/>
        <w:rPr>
          <w:b/>
          <w:bCs/>
        </w:rPr>
      </w:pPr>
      <w:r>
        <w:rPr>
          <w:noProof/>
        </w:rPr>
        <w:object w:dxaOrig="78" w:dyaOrig="75" w14:anchorId="3A0B9141">
          <v:shape id="_x0000_s1030" type="#_x0000_t75" style="position:absolute;margin-left:439.75pt;margin-top:3.6pt;width:47.8pt;height:80.75pt;z-index:-251646976;mso-position-horizontal-relative:text;mso-position-vertical-relative:text;mso-width-relative:page;mso-height-relative:page">
            <v:imagedata r:id="rId14" o:title=""/>
          </v:shape>
          <o:OLEObject Type="Embed" ProgID="PBrush" ShapeID="_x0000_s1030" DrawAspect="Content" ObjectID="_1718710669" r:id="rId15"/>
        </w:object>
      </w:r>
    </w:p>
    <w:p w14:paraId="02E7C7C6" w14:textId="360EF451" w:rsidR="00781373" w:rsidRPr="007973FC" w:rsidRDefault="00781373" w:rsidP="00781373">
      <w:pPr>
        <w:pStyle w:val="Geenafstand"/>
        <w:rPr>
          <w:b/>
          <w:bCs/>
          <w:color w:val="0070C0"/>
        </w:rPr>
      </w:pPr>
      <w:r w:rsidRPr="00B72811">
        <w:rPr>
          <w:b/>
          <w:bCs/>
        </w:rPr>
        <w:t xml:space="preserve">Oefenvorm 4- </w:t>
      </w:r>
      <w:r w:rsidRPr="007973FC">
        <w:t xml:space="preserve">Ll 1 slalomt tussen kegels al dribbelend met de bal en geeft de bal </w:t>
      </w:r>
      <w:r w:rsidR="007E4CE5">
        <w:br/>
      </w:r>
      <w:r w:rsidRPr="007973FC">
        <w:t xml:space="preserve">door aan ll 2 die ook slalomt, jumpstop en setshot </w:t>
      </w:r>
    </w:p>
    <w:p w14:paraId="77B5B472" w14:textId="74F1E594" w:rsidR="001D4111" w:rsidRDefault="001D4111" w:rsidP="00382E99">
      <w:pPr>
        <w:pStyle w:val="Geenafstand"/>
        <w:rPr>
          <w:b/>
          <w:bCs/>
          <w:color w:val="FF0000"/>
        </w:rPr>
      </w:pPr>
    </w:p>
    <w:p w14:paraId="6ED0EE03" w14:textId="4790D7FE" w:rsidR="006F37D8" w:rsidRPr="00610D68" w:rsidRDefault="00610D68" w:rsidP="006F37D8">
      <w:pPr>
        <w:pStyle w:val="Geenafstand"/>
        <w:rPr>
          <w:b/>
          <w:bCs/>
          <w:color w:val="FF0000"/>
        </w:rPr>
      </w:pPr>
      <w:r>
        <w:rPr>
          <w:b/>
          <w:bCs/>
          <w:color w:val="FF0000"/>
        </w:rPr>
        <w:t xml:space="preserve">Slot: </w:t>
      </w:r>
      <w:r w:rsidR="006F37D8" w:rsidRPr="00610D68">
        <w:rPr>
          <w:b/>
          <w:bCs/>
          <w:color w:val="FF0000"/>
        </w:rPr>
        <w:t>Coca cola Cup (7,5 min)</w:t>
      </w:r>
    </w:p>
    <w:p w14:paraId="6047E8B1" w14:textId="77777777" w:rsidR="006F37D8" w:rsidRDefault="006F37D8" w:rsidP="006F37D8">
      <w:pPr>
        <w:pStyle w:val="Geenafstand"/>
        <w:rPr>
          <w:b/>
          <w:bCs/>
        </w:rPr>
      </w:pPr>
    </w:p>
    <w:p w14:paraId="41B6B507" w14:textId="77777777" w:rsidR="006F37D8" w:rsidRDefault="006F37D8" w:rsidP="006F37D8">
      <w:pPr>
        <w:pStyle w:val="Geenafstand"/>
      </w:pPr>
      <w:r w:rsidRPr="00086266">
        <w:rPr>
          <w:b/>
          <w:bCs/>
          <w:color w:val="0070C0"/>
        </w:rPr>
        <w:t>Spelvorm –</w:t>
      </w:r>
      <w:r>
        <w:t>Verdeel de lln over de basketringen en plaats ze in een rij aan de vrij-worplijn.</w:t>
      </w:r>
    </w:p>
    <w:p w14:paraId="194BA882" w14:textId="22AD5558" w:rsidR="006F37D8" w:rsidRDefault="005C4027" w:rsidP="006F37D8">
      <w:pPr>
        <w:pStyle w:val="Geenafstand"/>
      </w:pPr>
      <w:r>
        <w:rPr>
          <w:noProof/>
        </w:rPr>
        <w:object w:dxaOrig="78" w:dyaOrig="75" w14:anchorId="4D55DBDB">
          <v:shape id="_x0000_s1031" type="#_x0000_t75" style="position:absolute;margin-left:367.35pt;margin-top:22.75pt;width:52pt;height:82.65pt;z-index:-251644928;mso-position-horizontal-relative:text;mso-position-vertical-relative:text;mso-width-relative:page;mso-height-relative:page">
            <v:imagedata r:id="rId16" o:title=""/>
          </v:shape>
          <o:OLEObject Type="Embed" ProgID="PBrush" ShapeID="_x0000_s1031" DrawAspect="Content" ObjectID="_1718710670" r:id="rId17"/>
        </w:object>
      </w:r>
      <w:r w:rsidR="006F37D8">
        <w:t>De eerste 2 lln hebben een bal. Wanneer de eerste heeft gegooid mag de 2</w:t>
      </w:r>
      <w:r w:rsidR="006F37D8" w:rsidRPr="00086266">
        <w:rPr>
          <w:vertAlign w:val="superscript"/>
        </w:rPr>
        <w:t>de</w:t>
      </w:r>
      <w:r w:rsidR="006F37D8">
        <w:t xml:space="preserve"> ook gooien. Rebounds blijven genomen worden tot de bal er in gaat.</w:t>
      </w:r>
    </w:p>
    <w:p w14:paraId="068C4A56" w14:textId="30FADAEC" w:rsidR="006F37D8" w:rsidRDefault="006F37D8" w:rsidP="006F37D8">
      <w:pPr>
        <w:pStyle w:val="Geenafstand"/>
      </w:pPr>
      <w:r>
        <w:t>Wanneer ll 2 scoort voor ll 1 dan ligt ll1 eruit en start het spel opnieuw.</w:t>
      </w:r>
      <w:r w:rsidR="00D71E85" w:rsidRPr="00D71E85">
        <w:t xml:space="preserve"> </w:t>
      </w:r>
    </w:p>
    <w:p w14:paraId="4F0C872E" w14:textId="77777777" w:rsidR="006F37D8" w:rsidRDefault="006F37D8" w:rsidP="006F37D8">
      <w:pPr>
        <w:pStyle w:val="Geenafstand"/>
      </w:pPr>
      <w:r>
        <w:t>Als ll 1 eerst scoort dan geeft die de bal door aan de volgende.</w:t>
      </w:r>
    </w:p>
    <w:p w14:paraId="2EAAC38F" w14:textId="77777777" w:rsidR="006F37D8" w:rsidRDefault="006F37D8" w:rsidP="006F37D8">
      <w:pPr>
        <w:pStyle w:val="Geenafstand"/>
      </w:pPr>
    </w:p>
    <w:p w14:paraId="681D023D" w14:textId="77777777" w:rsidR="006F37D8" w:rsidRPr="00105356" w:rsidRDefault="006F37D8" w:rsidP="006F37D8">
      <w:pPr>
        <w:pStyle w:val="Geenafstand"/>
        <w:rPr>
          <w:b/>
          <w:bCs/>
        </w:rPr>
      </w:pPr>
      <w:r w:rsidRPr="00105356">
        <w:rPr>
          <w:b/>
          <w:bCs/>
        </w:rPr>
        <w:t>Omkleden (5 min)</w:t>
      </w:r>
    </w:p>
    <w:p w14:paraId="7F01456A" w14:textId="11BF5EAB" w:rsidR="006F37D8" w:rsidRDefault="006F37D8" w:rsidP="00382E99">
      <w:pPr>
        <w:pStyle w:val="Geenafstand"/>
        <w:rPr>
          <w:b/>
          <w:bCs/>
          <w:color w:val="FF0000"/>
        </w:rPr>
      </w:pPr>
    </w:p>
    <w:p w14:paraId="759F93E5" w14:textId="05F9A6DD" w:rsidR="006F37D8" w:rsidRDefault="006F37D8" w:rsidP="00382E99">
      <w:pPr>
        <w:pStyle w:val="Geenafstand"/>
        <w:rPr>
          <w:b/>
          <w:bCs/>
          <w:color w:val="FF0000"/>
        </w:rPr>
      </w:pPr>
    </w:p>
    <w:p w14:paraId="55832AB3" w14:textId="6EAFE0FD" w:rsidR="006F37D8" w:rsidRDefault="006F37D8" w:rsidP="00382E99">
      <w:pPr>
        <w:pStyle w:val="Geenafstand"/>
        <w:rPr>
          <w:b/>
          <w:bCs/>
          <w:color w:val="FF0000"/>
        </w:rPr>
      </w:pPr>
    </w:p>
    <w:p w14:paraId="7BA15F06" w14:textId="77777777" w:rsidR="00420CF6" w:rsidRDefault="00420CF6" w:rsidP="00382E99">
      <w:pPr>
        <w:pStyle w:val="Geenafstand"/>
        <w:rPr>
          <w:b/>
          <w:bCs/>
          <w:color w:val="FF0000"/>
        </w:rPr>
      </w:pPr>
    </w:p>
    <w:p w14:paraId="2DE0D804" w14:textId="02E2AC2A" w:rsidR="006F37D8" w:rsidRDefault="00EF6513" w:rsidP="00382E99">
      <w:pPr>
        <w:pStyle w:val="Geenafstand"/>
        <w:rPr>
          <w:b/>
          <w:bCs/>
          <w:color w:val="FF0000"/>
        </w:rPr>
      </w:pPr>
      <w:r>
        <w:rPr>
          <w:b/>
          <w:bCs/>
          <w:color w:val="FF0000"/>
        </w:rPr>
        <w:lastRenderedPageBreak/>
        <w:t>Aandachtspunten les</w:t>
      </w:r>
    </w:p>
    <w:p w14:paraId="74B831EB" w14:textId="18905791" w:rsidR="005C4027" w:rsidRPr="005C4027" w:rsidRDefault="005C4027" w:rsidP="005C4027">
      <w:pPr>
        <w:pStyle w:val="Geenafstand"/>
        <w:rPr>
          <w:b/>
          <w:bCs/>
        </w:rPr>
      </w:pPr>
    </w:p>
    <w:p w14:paraId="5D2E0C25" w14:textId="77777777" w:rsidR="005C4027" w:rsidRPr="009708D6" w:rsidRDefault="005C4027" w:rsidP="005C4027">
      <w:pPr>
        <w:pStyle w:val="Geenafstand"/>
      </w:pPr>
      <w:r w:rsidRPr="009708D6">
        <w:rPr>
          <w:b/>
          <w:bCs/>
        </w:rPr>
        <w:t>Set shot</w:t>
      </w:r>
    </w:p>
    <w:p w14:paraId="4A94C361" w14:textId="77777777" w:rsidR="005C4027" w:rsidRDefault="005C4027" w:rsidP="005C4027">
      <w:pPr>
        <w:pStyle w:val="Geenafstand"/>
        <w:numPr>
          <w:ilvl w:val="0"/>
          <w:numId w:val="7"/>
        </w:numPr>
      </w:pPr>
      <w:r w:rsidRPr="009708D6">
        <w:t>Één hand achter de bal (duwhand), één hand naast de bal (stuurhand) en kijk naar de ring.</w:t>
      </w:r>
    </w:p>
    <w:p w14:paraId="48183535" w14:textId="77777777" w:rsidR="005C4027" w:rsidRPr="009708D6" w:rsidRDefault="005C4027" w:rsidP="005C4027">
      <w:pPr>
        <w:pStyle w:val="Geenafstand"/>
        <w:numPr>
          <w:ilvl w:val="0"/>
          <w:numId w:val="7"/>
        </w:numPr>
      </w:pPr>
      <w:r w:rsidRPr="009708D6">
        <w:t>Schiet vanuit het strekken van je knieën. Strek de arm waarmee je schiet. Klap de pols na om de bal effect te geven. Mik hierbij op de achterzijde van het ophangpunt van de basketbalring.</w:t>
      </w:r>
    </w:p>
    <w:p w14:paraId="512F6915" w14:textId="22DF32C8" w:rsidR="005C4027" w:rsidRDefault="005C4027" w:rsidP="005C4027">
      <w:pPr>
        <w:pStyle w:val="Geenafstand"/>
      </w:pPr>
    </w:p>
    <w:p w14:paraId="1BC385C6" w14:textId="10625994" w:rsidR="006F37D8" w:rsidRPr="00610D68" w:rsidRDefault="00EF6513" w:rsidP="00382E99">
      <w:pPr>
        <w:pStyle w:val="Geenafstand"/>
        <w:rPr>
          <w:b/>
          <w:bCs/>
        </w:rPr>
      </w:pPr>
      <w:r w:rsidRPr="00610D68">
        <w:rPr>
          <w:b/>
          <w:bCs/>
        </w:rPr>
        <w:t>Jumpshot</w:t>
      </w:r>
    </w:p>
    <w:p w14:paraId="759A00E2" w14:textId="6D3C37EF" w:rsidR="00EF6513" w:rsidRPr="00610D68" w:rsidRDefault="00EF6513" w:rsidP="00610D68">
      <w:pPr>
        <w:pStyle w:val="Geenafstand"/>
        <w:numPr>
          <w:ilvl w:val="0"/>
          <w:numId w:val="6"/>
        </w:numPr>
      </w:pPr>
      <w:r w:rsidRPr="00610D68">
        <w:t>Idem setshot</w:t>
      </w:r>
      <w:r w:rsidR="00610D68" w:rsidRPr="00610D68">
        <w:t xml:space="preserve"> maar met sprong</w:t>
      </w:r>
    </w:p>
    <w:p w14:paraId="3A3AB0E7" w14:textId="0A7CA02A" w:rsidR="00610D68" w:rsidRDefault="00610D68" w:rsidP="00610D68">
      <w:pPr>
        <w:pStyle w:val="Geenafstand"/>
        <w:numPr>
          <w:ilvl w:val="0"/>
          <w:numId w:val="6"/>
        </w:numPr>
      </w:pPr>
      <w:r w:rsidRPr="00610D68">
        <w:t>Laat de bal op het hoogste punt van je sprong los</w:t>
      </w:r>
    </w:p>
    <w:p w14:paraId="6A191E48" w14:textId="60ABA4BE" w:rsidR="006C6222" w:rsidRDefault="006C6222" w:rsidP="006C6222">
      <w:pPr>
        <w:pStyle w:val="Geenafstand"/>
      </w:pPr>
    </w:p>
    <w:p w14:paraId="33DBFF24" w14:textId="358DCF9C" w:rsidR="006C6222" w:rsidRDefault="006C6222" w:rsidP="006C6222">
      <w:pPr>
        <w:pStyle w:val="Geenafstand"/>
        <w:rPr>
          <w:b/>
          <w:bCs/>
          <w:color w:val="FF0000"/>
        </w:rPr>
      </w:pPr>
      <w:r w:rsidRPr="006C6222">
        <w:rPr>
          <w:b/>
          <w:bCs/>
          <w:color w:val="FF0000"/>
        </w:rPr>
        <w:t>Leerplandoelstellingen</w:t>
      </w:r>
    </w:p>
    <w:p w14:paraId="1C6267AB" w14:textId="062FD65A" w:rsidR="006C6222" w:rsidRDefault="006C6222" w:rsidP="006C6222">
      <w:pPr>
        <w:pStyle w:val="Geenafstand"/>
        <w:rPr>
          <w:b/>
          <w:bCs/>
          <w:color w:val="FF0000"/>
        </w:rPr>
      </w:pPr>
    </w:p>
    <w:p w14:paraId="20E8CE73" w14:textId="77777777" w:rsidR="00B3721F" w:rsidRPr="00F43DBA" w:rsidRDefault="00B3721F" w:rsidP="00B3721F">
      <w:pPr>
        <w:pStyle w:val="Geenafstand"/>
      </w:pPr>
      <w:r w:rsidRPr="00775B8F">
        <w:rPr>
          <w:b/>
          <w:bCs/>
          <w:color w:val="FF0000"/>
        </w:rPr>
        <w:t>LPD 1</w:t>
      </w:r>
      <w:r w:rsidRPr="00775B8F">
        <w:rPr>
          <w:color w:val="FF0000"/>
        </w:rPr>
        <w:t xml:space="preserve"> </w:t>
      </w:r>
      <w:r>
        <w:t>De leerlingen voeren, rekening houdend met hun fysieke capaciteiten, motorische basisvaardigheden uit zoals lopen, springen, werpen, vangen, terugslaan, hangen, steunen, zwaaien, draaien, rollen, balanceren, klimmen, ritmisch bewegen, vallen en mee- en tegengaan in beweging.</w:t>
      </w:r>
    </w:p>
    <w:p w14:paraId="743EFC41" w14:textId="146F6B71" w:rsidR="006C6222" w:rsidRDefault="006C6222" w:rsidP="006C6222">
      <w:pPr>
        <w:pStyle w:val="Geenafstand"/>
        <w:rPr>
          <w:b/>
          <w:bCs/>
          <w:color w:val="FF0000"/>
        </w:rPr>
      </w:pPr>
    </w:p>
    <w:p w14:paraId="30769F0A" w14:textId="77777777" w:rsidR="00F934AB" w:rsidRPr="00775B8F" w:rsidRDefault="00F934AB" w:rsidP="00F934AB">
      <w:pPr>
        <w:pStyle w:val="Geenafstand"/>
      </w:pPr>
      <w:r w:rsidRPr="00775B8F">
        <w:rPr>
          <w:b/>
          <w:bCs/>
          <w:color w:val="FF0000"/>
        </w:rPr>
        <w:t>LPD 2</w:t>
      </w:r>
      <w:r w:rsidRPr="00775B8F">
        <w:rPr>
          <w:color w:val="FF0000"/>
        </w:rPr>
        <w:t xml:space="preserve"> </w:t>
      </w:r>
      <w:r>
        <w:t>De leerlingen passen, rekening houdend met hun fysieke capaciteiten, technieken en geleerde vaardigheden toe om eenvoudige, samengestelde en complexe bewegingen uit te voeren.</w:t>
      </w:r>
    </w:p>
    <w:p w14:paraId="11799A55" w14:textId="771C4A26" w:rsidR="00B3721F" w:rsidRDefault="00B3721F" w:rsidP="006C6222">
      <w:pPr>
        <w:pStyle w:val="Geenafstand"/>
        <w:rPr>
          <w:b/>
          <w:bCs/>
          <w:color w:val="FF0000"/>
        </w:rPr>
      </w:pPr>
    </w:p>
    <w:p w14:paraId="518CC279" w14:textId="77777777" w:rsidR="001A7B4B" w:rsidRDefault="001A7B4B" w:rsidP="001A7B4B">
      <w:pPr>
        <w:pStyle w:val="Geenafstand"/>
      </w:pPr>
      <w:r w:rsidRPr="00775B8F">
        <w:rPr>
          <w:b/>
          <w:bCs/>
          <w:color w:val="FF0000"/>
        </w:rPr>
        <w:t>LPD 12</w:t>
      </w:r>
      <w:r>
        <w:t xml:space="preserve"> De leerlingen oefenen zelfstandig eenvoudige bewegingsopdrachten (individueel en in groep).</w:t>
      </w:r>
    </w:p>
    <w:p w14:paraId="13557C43" w14:textId="2FD2FF0C" w:rsidR="001A7B4B" w:rsidRDefault="001A7B4B" w:rsidP="006C6222">
      <w:pPr>
        <w:pStyle w:val="Geenafstand"/>
        <w:rPr>
          <w:b/>
          <w:bCs/>
          <w:color w:val="FF0000"/>
        </w:rPr>
      </w:pPr>
    </w:p>
    <w:p w14:paraId="49F87F1B" w14:textId="77777777" w:rsidR="003F587C" w:rsidRDefault="003F587C" w:rsidP="003F587C">
      <w:pPr>
        <w:pStyle w:val="Geenafstand"/>
      </w:pPr>
      <w:r w:rsidRPr="000419A1">
        <w:rPr>
          <w:b/>
          <w:bCs/>
          <w:color w:val="FF0000"/>
        </w:rPr>
        <w:t>LPD 20</w:t>
      </w:r>
      <w:r w:rsidRPr="000419A1">
        <w:rPr>
          <w:color w:val="FF0000"/>
        </w:rPr>
        <w:t xml:space="preserve"> </w:t>
      </w:r>
      <w:r>
        <w:t>De leerlingen ervaren voldoening of beleven plezier in bewegen.</w:t>
      </w:r>
    </w:p>
    <w:p w14:paraId="4C8F368A" w14:textId="77777777" w:rsidR="003F587C" w:rsidRPr="006C6222" w:rsidRDefault="003F587C" w:rsidP="006C6222">
      <w:pPr>
        <w:pStyle w:val="Geenafstand"/>
        <w:rPr>
          <w:b/>
          <w:bCs/>
          <w:color w:val="FF0000"/>
        </w:rPr>
      </w:pPr>
    </w:p>
    <w:sectPr w:rsidR="003F587C" w:rsidRPr="006C6222" w:rsidSect="002127B8">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5E7C095-1CB6-4E7E-B04D-9505F53EB1A0}"/>
  </w:font>
  <w:font w:name="Times New Roman">
    <w:panose1 w:val="02020603050405020304"/>
    <w:charset w:val="00"/>
    <w:family w:val="roman"/>
    <w:pitch w:val="variable"/>
    <w:sig w:usb0="E0002EFF" w:usb1="C000785B" w:usb2="00000009" w:usb3="00000000" w:csb0="000001FF" w:csb1="00000000"/>
    <w:embedRegular r:id="rId2" w:fontKey="{F72A31AB-3E1D-4746-9185-CD2598F27CAF}"/>
    <w:embedBold r:id="rId3" w:fontKey="{51948866-534E-42F8-8822-CA84ECE0334C}"/>
    <w:embedItalic r:id="rId4" w:fontKey="{990FCC04-51F9-4D9D-9D8B-B143B0205213}"/>
    <w:embedBoldItalic r:id="rId5" w:fontKey="{103E5B74-3348-4D36-B6F2-F0FF22DD9E3A}"/>
  </w:font>
  <w:font w:name="Courier New">
    <w:panose1 w:val="02070309020205020404"/>
    <w:charset w:val="00"/>
    <w:family w:val="modern"/>
    <w:pitch w:val="fixed"/>
    <w:sig w:usb0="E0002EFF" w:usb1="C0007843" w:usb2="00000009" w:usb3="00000000" w:csb0="000001FF" w:csb1="00000000"/>
    <w:embedRegular r:id="rId6" w:fontKey="{1DB8EEFE-160B-4C2B-9B0E-E100052F2492}"/>
  </w:font>
  <w:font w:name="Wingdings">
    <w:panose1 w:val="05000000000000000000"/>
    <w:charset w:val="02"/>
    <w:family w:val="auto"/>
    <w:pitch w:val="variable"/>
    <w:sig w:usb0="00000000" w:usb1="10000000" w:usb2="00000000" w:usb3="00000000" w:csb0="80000000" w:csb1="00000000"/>
    <w:embedRegular r:id="rId7" w:fontKey="{880D28AE-6152-4DB3-BD65-17961993ABD6}"/>
  </w:font>
  <w:font w:name="Calibri">
    <w:panose1 w:val="020F0502020204030204"/>
    <w:charset w:val="00"/>
    <w:family w:val="swiss"/>
    <w:pitch w:val="variable"/>
    <w:sig w:usb0="E4002EFF" w:usb1="C000247B" w:usb2="00000009" w:usb3="00000000" w:csb0="000001FF" w:csb1="00000000"/>
    <w:embedRegular r:id="rId8" w:fontKey="{9201A6C7-3AB0-45F1-BE8B-05F4137BA44C}"/>
    <w:embedBold r:id="rId9" w:fontKey="{BDA8DC4E-57DF-4962-8B83-2AE5AD9A3A7A}"/>
  </w:font>
  <w:font w:name="Ubuntu Light">
    <w:altName w:val="Calibri"/>
    <w:charset w:val="00"/>
    <w:family w:val="swiss"/>
    <w:pitch w:val="variable"/>
    <w:sig w:usb0="E00002FF" w:usb1="5000205B" w:usb2="00000000" w:usb3="00000000" w:csb0="0000009F" w:csb1="00000000"/>
  </w:font>
  <w:font w:name="Tahoma">
    <w:panose1 w:val="020B0604030504040204"/>
    <w:charset w:val="00"/>
    <w:family w:val="swiss"/>
    <w:pitch w:val="variable"/>
    <w:sig w:usb0="E1002EFF" w:usb1="C000605B" w:usb2="00000029" w:usb3="00000000" w:csb0="000101FF" w:csb1="00000000"/>
    <w:embedRegular r:id="rId10" w:fontKey="{758E85BA-0CF1-4783-9B00-294C90D95E68}"/>
  </w:font>
  <w:font w:name="Cambria">
    <w:panose1 w:val="02040503050406030204"/>
    <w:charset w:val="00"/>
    <w:family w:val="roman"/>
    <w:pitch w:val="variable"/>
    <w:sig w:usb0="E00006FF" w:usb1="420024FF" w:usb2="02000000" w:usb3="00000000" w:csb0="0000019F" w:csb1="00000000"/>
    <w:embedRegular r:id="rId11" w:fontKey="{AEBD4459-3200-433F-AC7F-967F1A0053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196"/>
    <w:multiLevelType w:val="hybridMultilevel"/>
    <w:tmpl w:val="82463B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D10B98"/>
    <w:multiLevelType w:val="hybridMultilevel"/>
    <w:tmpl w:val="FC026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C05B25"/>
    <w:multiLevelType w:val="hybridMultilevel"/>
    <w:tmpl w:val="BF2A55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0A961A8"/>
    <w:multiLevelType w:val="hybridMultilevel"/>
    <w:tmpl w:val="873EEF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04C56DA"/>
    <w:multiLevelType w:val="hybridMultilevel"/>
    <w:tmpl w:val="51D85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6015BC2"/>
    <w:multiLevelType w:val="hybridMultilevel"/>
    <w:tmpl w:val="D9DEB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8177140"/>
    <w:multiLevelType w:val="hybridMultilevel"/>
    <w:tmpl w:val="08C850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attachedTemplate r:id="rId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84C90"/>
    <w:rsid w:val="00127416"/>
    <w:rsid w:val="00141138"/>
    <w:rsid w:val="001A7B4B"/>
    <w:rsid w:val="001D4111"/>
    <w:rsid w:val="002127B8"/>
    <w:rsid w:val="0024301D"/>
    <w:rsid w:val="00245036"/>
    <w:rsid w:val="00325532"/>
    <w:rsid w:val="00371C82"/>
    <w:rsid w:val="00382E99"/>
    <w:rsid w:val="0038411C"/>
    <w:rsid w:val="00384C90"/>
    <w:rsid w:val="00390D8B"/>
    <w:rsid w:val="003A5421"/>
    <w:rsid w:val="003C4F7A"/>
    <w:rsid w:val="003F587C"/>
    <w:rsid w:val="00420CF6"/>
    <w:rsid w:val="004B33F7"/>
    <w:rsid w:val="004B3E53"/>
    <w:rsid w:val="005563E3"/>
    <w:rsid w:val="005849D9"/>
    <w:rsid w:val="005C4027"/>
    <w:rsid w:val="00610D68"/>
    <w:rsid w:val="006156C6"/>
    <w:rsid w:val="006278A9"/>
    <w:rsid w:val="00642499"/>
    <w:rsid w:val="006C24F0"/>
    <w:rsid w:val="006C6222"/>
    <w:rsid w:val="006F37D8"/>
    <w:rsid w:val="00723416"/>
    <w:rsid w:val="00766B51"/>
    <w:rsid w:val="00781373"/>
    <w:rsid w:val="00784FAB"/>
    <w:rsid w:val="007D26F0"/>
    <w:rsid w:val="007E4CE5"/>
    <w:rsid w:val="008202C7"/>
    <w:rsid w:val="00854B37"/>
    <w:rsid w:val="00855AFD"/>
    <w:rsid w:val="008F4D7B"/>
    <w:rsid w:val="00923D9E"/>
    <w:rsid w:val="00976562"/>
    <w:rsid w:val="00AC632E"/>
    <w:rsid w:val="00B3721F"/>
    <w:rsid w:val="00B72811"/>
    <w:rsid w:val="00BA7B65"/>
    <w:rsid w:val="00D40DAA"/>
    <w:rsid w:val="00D71E85"/>
    <w:rsid w:val="00DE2D77"/>
    <w:rsid w:val="00E043F5"/>
    <w:rsid w:val="00E31956"/>
    <w:rsid w:val="00EF6513"/>
    <w:rsid w:val="00F04963"/>
    <w:rsid w:val="00F64F43"/>
    <w:rsid w:val="00F934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9538392"/>
  <w15:docId w15:val="{C648B8A0-BA5F-4503-9907-45429114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F7A"/>
    <w:pPr>
      <w:spacing w:after="0"/>
    </w:pPr>
    <w:rPr>
      <w:rFonts w:ascii="Ubuntu Light" w:hAnsi="Ubuntu Light"/>
    </w:rPr>
  </w:style>
  <w:style w:type="paragraph" w:styleId="Kop1">
    <w:name w:val="heading 1"/>
    <w:basedOn w:val="Standaard"/>
    <w:next w:val="Standaard"/>
    <w:link w:val="Kop1Char"/>
    <w:uiPriority w:val="9"/>
    <w:qFormat/>
    <w:rsid w:val="002127B8"/>
    <w:pPr>
      <w:keepNext/>
      <w:keepLines/>
      <w:spacing w:before="360" w:after="12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127B8"/>
    <w:pPr>
      <w:keepNext/>
      <w:keepLines/>
      <w:spacing w:before="200"/>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2127B8"/>
    <w:pPr>
      <w:keepNext/>
      <w:keepLines/>
      <w:spacing w:before="200"/>
      <w:outlineLvl w:val="2"/>
    </w:pPr>
    <w:rPr>
      <w:rFonts w:eastAsiaTheme="majorEastAsia"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27B8"/>
    <w:pPr>
      <w:spacing w:after="0" w:line="240" w:lineRule="auto"/>
    </w:pPr>
  </w:style>
  <w:style w:type="character" w:customStyle="1" w:styleId="Kop1Char">
    <w:name w:val="Kop 1 Char"/>
    <w:basedOn w:val="Standaardalinea-lettertype"/>
    <w:link w:val="Kop1"/>
    <w:uiPriority w:val="9"/>
    <w:rsid w:val="002127B8"/>
    <w:rPr>
      <w:rFonts w:ascii="Ubuntu Light" w:eastAsiaTheme="majorEastAsia" w:hAnsi="Ubuntu Light" w:cstheme="majorBidi"/>
      <w:b/>
      <w:bCs/>
      <w:sz w:val="28"/>
      <w:szCs w:val="28"/>
    </w:rPr>
  </w:style>
  <w:style w:type="character" w:customStyle="1" w:styleId="Kop2Char">
    <w:name w:val="Kop 2 Char"/>
    <w:basedOn w:val="Standaardalinea-lettertype"/>
    <w:link w:val="Kop2"/>
    <w:uiPriority w:val="9"/>
    <w:rsid w:val="002127B8"/>
    <w:rPr>
      <w:rFonts w:ascii="Ubuntu Light" w:eastAsiaTheme="majorEastAsia" w:hAnsi="Ubuntu Light" w:cstheme="majorBidi"/>
      <w:b/>
      <w:bCs/>
      <w:i/>
      <w:sz w:val="24"/>
      <w:szCs w:val="26"/>
    </w:rPr>
  </w:style>
  <w:style w:type="character" w:customStyle="1" w:styleId="Kop3Char">
    <w:name w:val="Kop 3 Char"/>
    <w:basedOn w:val="Standaardalinea-lettertype"/>
    <w:link w:val="Kop3"/>
    <w:uiPriority w:val="9"/>
    <w:rsid w:val="002127B8"/>
    <w:rPr>
      <w:rFonts w:ascii="Ubuntu Light" w:eastAsiaTheme="majorEastAsia" w:hAnsi="Ubuntu Light" w:cstheme="majorBidi"/>
      <w:bCs/>
      <w:i/>
    </w:rPr>
  </w:style>
  <w:style w:type="paragraph" w:styleId="Voettekst">
    <w:name w:val="footer"/>
    <w:basedOn w:val="Standaard"/>
    <w:link w:val="Voettekst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rsid w:val="00DE2D77"/>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E2D7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wmf"/><Relationship Id="rId15" Type="http://schemas.openxmlformats.org/officeDocument/2006/relationships/oleObject" Target="embeddings/oleObject5.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genechten\Downloads\Sjabloon%20Examen%20voorbeel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Sjabloon Examen voorbeeld.dotx</Template>
  <TotalTime>88</TotalTime>
  <Pages>2</Pages>
  <Words>398</Words>
  <Characters>2194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Van Genechten</dc:creator>
  <cp:lastModifiedBy>Kevin Van Genechten</cp:lastModifiedBy>
  <cp:revision>42</cp:revision>
  <cp:lastPrinted>2016-02-23T14:59:00Z</cp:lastPrinted>
  <dcterms:created xsi:type="dcterms:W3CDTF">2022-07-07T06:23:00Z</dcterms:created>
  <dcterms:modified xsi:type="dcterms:W3CDTF">2022-07-07T12:43:00Z</dcterms:modified>
</cp:coreProperties>
</file>