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2CBC2474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33B8F757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E163F1">
              <w:rPr>
                <w:b/>
                <w:sz w:val="20"/>
                <w:szCs w:val="24"/>
              </w:rPr>
              <w:t>Hand</w:t>
            </w:r>
            <w:r w:rsidR="0038411C">
              <w:rPr>
                <w:b/>
                <w:sz w:val="20"/>
                <w:szCs w:val="24"/>
              </w:rPr>
              <w:t>bal</w:t>
            </w:r>
            <w:r w:rsidR="00BB0BEB">
              <w:rPr>
                <w:b/>
                <w:sz w:val="20"/>
                <w:szCs w:val="24"/>
              </w:rPr>
              <w:t xml:space="preserve">: </w:t>
            </w:r>
            <w:r w:rsidR="00403392">
              <w:rPr>
                <w:b/>
                <w:sz w:val="20"/>
                <w:szCs w:val="24"/>
              </w:rPr>
              <w:t>Test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6A45075A" w:rsidR="00784FAB" w:rsidRPr="00BA7B65" w:rsidRDefault="00B4754D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Test</w:t>
            </w:r>
            <w:r w:rsidR="007D3CD6">
              <w:rPr>
                <w:b/>
                <w:sz w:val="23"/>
                <w:szCs w:val="23"/>
              </w:rPr>
              <w:t xml:space="preserve">: </w:t>
            </w:r>
            <w:r w:rsidR="00E163F1">
              <w:rPr>
                <w:b/>
                <w:sz w:val="23"/>
                <w:szCs w:val="23"/>
              </w:rPr>
              <w:t>De Sprongworp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468B62C8" w:rsidR="00723416" w:rsidRDefault="00B4754D" w:rsidP="00245036">
      <w:pPr>
        <w:pStyle w:val="Kop1"/>
      </w:pPr>
      <w:r>
        <w:t>Test</w:t>
      </w:r>
      <w:r w:rsidR="006156C6">
        <w:t xml:space="preserve">: </w:t>
      </w:r>
      <w:r w:rsidR="00E163F1">
        <w:t>Handbal – de Sprongworp</w:t>
      </w:r>
      <w:r w:rsidR="006A00E0">
        <w:t xml:space="preserve"> na boogvormige </w:t>
      </w:r>
      <w:proofErr w:type="spellStart"/>
      <w:r w:rsidR="006A00E0">
        <w:t>loopweg</w:t>
      </w:r>
      <w:proofErr w:type="spellEnd"/>
    </w:p>
    <w:p w14:paraId="6C5C9B7A" w14:textId="2C0D7168" w:rsidR="00944B99" w:rsidRDefault="00944B99" w:rsidP="00944B99">
      <w:pPr>
        <w:pStyle w:val="Geenafstand"/>
        <w:numPr>
          <w:ilvl w:val="0"/>
          <w:numId w:val="9"/>
        </w:numPr>
      </w:pPr>
      <w:r>
        <w:t>Per 2</w:t>
      </w:r>
    </w:p>
    <w:p w14:paraId="46146181" w14:textId="1A935F9B" w:rsidR="007D3CD6" w:rsidRDefault="00944B99" w:rsidP="007D3CD6">
      <w:pPr>
        <w:pStyle w:val="Geenafstand"/>
        <w:numPr>
          <w:ilvl w:val="0"/>
          <w:numId w:val="9"/>
        </w:numPr>
      </w:pPr>
      <w:r>
        <w:t>Tracht te scoren met een sprongworp na pass van een medespeler, de aanloop is boogvorming</w:t>
      </w:r>
    </w:p>
    <w:p w14:paraId="16ED6E54" w14:textId="77777777" w:rsidR="007D3CD6" w:rsidRPr="007C5F09" w:rsidRDefault="007D3CD6" w:rsidP="007D3CD6">
      <w:pPr>
        <w:pStyle w:val="Geenafstand"/>
        <w:rPr>
          <w:b/>
          <w:bCs/>
        </w:rPr>
      </w:pPr>
      <w:r w:rsidRPr="007C5F09">
        <w:rPr>
          <w:b/>
          <w:bCs/>
        </w:rPr>
        <w:t xml:space="preserve">Klas:               </w:t>
      </w:r>
    </w:p>
    <w:p w14:paraId="2DAE458A" w14:textId="77777777" w:rsidR="007D3CD6" w:rsidRDefault="007D3CD6" w:rsidP="007D3CD6">
      <w:pPr>
        <w:pStyle w:val="Geenafstand"/>
      </w:pPr>
    </w:p>
    <w:tbl>
      <w:tblPr>
        <w:tblStyle w:val="Tabelraster"/>
        <w:tblW w:w="10988" w:type="dxa"/>
        <w:tblInd w:w="-968" w:type="dxa"/>
        <w:tblLook w:val="04A0" w:firstRow="1" w:lastRow="0" w:firstColumn="1" w:lastColumn="0" w:noHBand="0" w:noVBand="1"/>
      </w:tblPr>
      <w:tblGrid>
        <w:gridCol w:w="2411"/>
        <w:gridCol w:w="1490"/>
        <w:gridCol w:w="1559"/>
        <w:gridCol w:w="1417"/>
        <w:gridCol w:w="1418"/>
        <w:gridCol w:w="1276"/>
        <w:gridCol w:w="1417"/>
      </w:tblGrid>
      <w:tr w:rsidR="00B86907" w:rsidRPr="007C5F09" w14:paraId="6B60F36C" w14:textId="77777777" w:rsidTr="00B86907">
        <w:tc>
          <w:tcPr>
            <w:tcW w:w="2411" w:type="dxa"/>
          </w:tcPr>
          <w:p w14:paraId="43F44F1C" w14:textId="77777777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Naam</w:t>
            </w:r>
          </w:p>
        </w:tc>
        <w:tc>
          <w:tcPr>
            <w:tcW w:w="1490" w:type="dxa"/>
          </w:tcPr>
          <w:p w14:paraId="0E8BAFE1" w14:textId="5FD8F6A6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vooractie</w:t>
            </w:r>
          </w:p>
        </w:tc>
        <w:tc>
          <w:tcPr>
            <w:tcW w:w="1559" w:type="dxa"/>
          </w:tcPr>
          <w:p w14:paraId="1EBEB06F" w14:textId="77777777" w:rsidR="00B86907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3 passen </w:t>
            </w:r>
          </w:p>
          <w:p w14:paraId="1FE701E3" w14:textId="65202F2D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coördinatie</w:t>
            </w:r>
          </w:p>
        </w:tc>
        <w:tc>
          <w:tcPr>
            <w:tcW w:w="1417" w:type="dxa"/>
          </w:tcPr>
          <w:p w14:paraId="7C402F50" w14:textId="56BC411A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sprong</w:t>
            </w:r>
          </w:p>
        </w:tc>
        <w:tc>
          <w:tcPr>
            <w:tcW w:w="1418" w:type="dxa"/>
          </w:tcPr>
          <w:p w14:paraId="456405B3" w14:textId="3A44F92A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balwapening</w:t>
            </w:r>
          </w:p>
        </w:tc>
        <w:tc>
          <w:tcPr>
            <w:tcW w:w="1276" w:type="dxa"/>
          </w:tcPr>
          <w:p w14:paraId="2804921E" w14:textId="518BBB53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Bal gooien</w:t>
            </w:r>
          </w:p>
        </w:tc>
        <w:tc>
          <w:tcPr>
            <w:tcW w:w="1417" w:type="dxa"/>
          </w:tcPr>
          <w:p w14:paraId="293B84C3" w14:textId="75570FC3" w:rsidR="00B86907" w:rsidRPr="007C5F09" w:rsidRDefault="00B86907" w:rsidP="004C568A">
            <w:pPr>
              <w:pStyle w:val="Geenafstand"/>
              <w:rPr>
                <w:b/>
                <w:bCs/>
              </w:rPr>
            </w:pPr>
            <w:r w:rsidRPr="007C5F09">
              <w:rPr>
                <w:b/>
                <w:bCs/>
              </w:rPr>
              <w:t>Totaal</w:t>
            </w:r>
          </w:p>
        </w:tc>
      </w:tr>
      <w:tr w:rsidR="00B86907" w14:paraId="38875493" w14:textId="77777777" w:rsidTr="00B86907">
        <w:tc>
          <w:tcPr>
            <w:tcW w:w="2411" w:type="dxa"/>
          </w:tcPr>
          <w:p w14:paraId="379ACE0C" w14:textId="77777777" w:rsidR="00B86907" w:rsidRDefault="00B86907" w:rsidP="004C568A">
            <w:pPr>
              <w:pStyle w:val="Geenafstand"/>
              <w:jc w:val="center"/>
            </w:pPr>
          </w:p>
          <w:p w14:paraId="01675420" w14:textId="4E8AA2F7" w:rsidR="00B86907" w:rsidRDefault="00B86907" w:rsidP="004C568A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412F3AA" w14:textId="67878AC1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61AA8C3" w14:textId="02640E35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7C9045A" w14:textId="30674652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5B8BD6D" w14:textId="24FDE48A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4A266B35" w14:textId="7940D87F" w:rsidR="00B86907" w:rsidRDefault="00B86907" w:rsidP="004C568A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6B47B212" w14:textId="0EE0338D" w:rsidR="00B86907" w:rsidRDefault="00B86907" w:rsidP="004C568A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1A23F7DB" w14:textId="77777777" w:rsidTr="0097353D">
        <w:tc>
          <w:tcPr>
            <w:tcW w:w="2411" w:type="dxa"/>
          </w:tcPr>
          <w:p w14:paraId="64A05A75" w14:textId="77777777" w:rsidR="00076F5C" w:rsidRDefault="00076F5C" w:rsidP="0097353D">
            <w:pPr>
              <w:pStyle w:val="Geenafstand"/>
              <w:jc w:val="center"/>
            </w:pPr>
          </w:p>
          <w:p w14:paraId="76BB3934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078E860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01B800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AF144D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4EA0FD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026FB7D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2EC9BDC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ADFC34D" w14:textId="77777777" w:rsidTr="0097353D">
        <w:tc>
          <w:tcPr>
            <w:tcW w:w="2411" w:type="dxa"/>
          </w:tcPr>
          <w:p w14:paraId="70E84820" w14:textId="77777777" w:rsidR="00076F5C" w:rsidRDefault="00076F5C" w:rsidP="0097353D">
            <w:pPr>
              <w:pStyle w:val="Geenafstand"/>
              <w:jc w:val="center"/>
            </w:pPr>
          </w:p>
          <w:p w14:paraId="1A23DCFA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CE1254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460196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5BBE4D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446736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DC52C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0424F10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5AD58936" w14:textId="77777777" w:rsidTr="0097353D">
        <w:tc>
          <w:tcPr>
            <w:tcW w:w="2411" w:type="dxa"/>
          </w:tcPr>
          <w:p w14:paraId="45541413" w14:textId="77777777" w:rsidR="00076F5C" w:rsidRDefault="00076F5C" w:rsidP="0097353D">
            <w:pPr>
              <w:pStyle w:val="Geenafstand"/>
              <w:jc w:val="center"/>
            </w:pPr>
          </w:p>
          <w:p w14:paraId="45930079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3385FBD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361C72A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C6745E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0F2D6C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1F26CBB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2E6103A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19CBA35A" w14:textId="77777777" w:rsidTr="0097353D">
        <w:tc>
          <w:tcPr>
            <w:tcW w:w="2411" w:type="dxa"/>
          </w:tcPr>
          <w:p w14:paraId="4CFDC644" w14:textId="77777777" w:rsidR="00076F5C" w:rsidRDefault="00076F5C" w:rsidP="0097353D">
            <w:pPr>
              <w:pStyle w:val="Geenafstand"/>
              <w:jc w:val="center"/>
            </w:pPr>
          </w:p>
          <w:p w14:paraId="3EABFCE3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71176A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24024EA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790DA1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B0AF09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4DBC4A4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B79C6C7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FA0E5A0" w14:textId="77777777" w:rsidTr="0097353D">
        <w:tc>
          <w:tcPr>
            <w:tcW w:w="2411" w:type="dxa"/>
          </w:tcPr>
          <w:p w14:paraId="34466C1E" w14:textId="77777777" w:rsidR="00076F5C" w:rsidRDefault="00076F5C" w:rsidP="0097353D">
            <w:pPr>
              <w:pStyle w:val="Geenafstand"/>
              <w:jc w:val="center"/>
            </w:pPr>
          </w:p>
          <w:p w14:paraId="0CAE8C20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F42573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F184CD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248C3F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C93089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5FBC65B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997CD0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78FC0ABC" w14:textId="77777777" w:rsidTr="0097353D">
        <w:tc>
          <w:tcPr>
            <w:tcW w:w="2411" w:type="dxa"/>
          </w:tcPr>
          <w:p w14:paraId="1D4D67A3" w14:textId="77777777" w:rsidR="00076F5C" w:rsidRDefault="00076F5C" w:rsidP="0097353D">
            <w:pPr>
              <w:pStyle w:val="Geenafstand"/>
              <w:jc w:val="center"/>
            </w:pPr>
          </w:p>
          <w:p w14:paraId="3D8DA7B7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E67E69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73069AF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F7369F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9B5152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2F94CA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0FDF065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0A79978" w14:textId="77777777" w:rsidTr="0097353D">
        <w:tc>
          <w:tcPr>
            <w:tcW w:w="2411" w:type="dxa"/>
          </w:tcPr>
          <w:p w14:paraId="5977944C" w14:textId="77777777" w:rsidR="00076F5C" w:rsidRDefault="00076F5C" w:rsidP="0097353D">
            <w:pPr>
              <w:pStyle w:val="Geenafstand"/>
              <w:jc w:val="center"/>
            </w:pPr>
          </w:p>
          <w:p w14:paraId="5B811F0B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0390D7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66A2F9F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55CDAF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648115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35CDFC8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A5D197D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D7F8B83" w14:textId="77777777" w:rsidTr="0097353D">
        <w:tc>
          <w:tcPr>
            <w:tcW w:w="2411" w:type="dxa"/>
          </w:tcPr>
          <w:p w14:paraId="58B747E4" w14:textId="77777777" w:rsidR="00076F5C" w:rsidRDefault="00076F5C" w:rsidP="0097353D">
            <w:pPr>
              <w:pStyle w:val="Geenafstand"/>
              <w:jc w:val="center"/>
            </w:pPr>
          </w:p>
          <w:p w14:paraId="0A4DD19E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666F616E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59F99A4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7A1073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579E85E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778395E1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E19C3F7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030C1B78" w14:textId="77777777" w:rsidTr="0097353D">
        <w:tc>
          <w:tcPr>
            <w:tcW w:w="2411" w:type="dxa"/>
          </w:tcPr>
          <w:p w14:paraId="7117DD94" w14:textId="77777777" w:rsidR="00076F5C" w:rsidRDefault="00076F5C" w:rsidP="0097353D">
            <w:pPr>
              <w:pStyle w:val="Geenafstand"/>
              <w:jc w:val="center"/>
            </w:pPr>
          </w:p>
          <w:p w14:paraId="3B9C716D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BB8236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6233518D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65CC895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72BD461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235B8E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202DE04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30D4DCC3" w14:textId="77777777" w:rsidTr="0097353D">
        <w:tc>
          <w:tcPr>
            <w:tcW w:w="2411" w:type="dxa"/>
          </w:tcPr>
          <w:p w14:paraId="0286802C" w14:textId="77777777" w:rsidR="00076F5C" w:rsidRDefault="00076F5C" w:rsidP="0097353D">
            <w:pPr>
              <w:pStyle w:val="Geenafstand"/>
              <w:jc w:val="center"/>
            </w:pPr>
          </w:p>
          <w:p w14:paraId="7CEFC697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5A27EF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15ECD21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943D34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7A0E3E3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0F75868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2AB65B2F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332C8F08" w14:textId="77777777" w:rsidTr="0097353D">
        <w:tc>
          <w:tcPr>
            <w:tcW w:w="2411" w:type="dxa"/>
          </w:tcPr>
          <w:p w14:paraId="7125F1A3" w14:textId="77777777" w:rsidR="00076F5C" w:rsidRDefault="00076F5C" w:rsidP="0097353D">
            <w:pPr>
              <w:pStyle w:val="Geenafstand"/>
              <w:jc w:val="center"/>
            </w:pPr>
          </w:p>
          <w:p w14:paraId="57B40162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2FA60084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0E6EA1B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53EDA8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7530A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7C1AC5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BFE3B10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43BCB398" w14:textId="77777777" w:rsidTr="0097353D">
        <w:tc>
          <w:tcPr>
            <w:tcW w:w="2411" w:type="dxa"/>
          </w:tcPr>
          <w:p w14:paraId="4F7804EA" w14:textId="77777777" w:rsidR="00076F5C" w:rsidRDefault="00076F5C" w:rsidP="0097353D">
            <w:pPr>
              <w:pStyle w:val="Geenafstand"/>
              <w:jc w:val="center"/>
            </w:pPr>
          </w:p>
          <w:p w14:paraId="4A616B22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1657E74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551105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1EBFF1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65A6055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D28FC8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186DB4C5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629DF625" w14:textId="77777777" w:rsidTr="0097353D">
        <w:tc>
          <w:tcPr>
            <w:tcW w:w="2411" w:type="dxa"/>
          </w:tcPr>
          <w:p w14:paraId="3942B9BE" w14:textId="77777777" w:rsidR="00076F5C" w:rsidRDefault="00076F5C" w:rsidP="0097353D">
            <w:pPr>
              <w:pStyle w:val="Geenafstand"/>
              <w:jc w:val="center"/>
            </w:pPr>
          </w:p>
          <w:p w14:paraId="4FDC7A99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585831D9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A7D2BBF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F04170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1AF43CD0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26CDC62A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F38017D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74606976" w14:textId="77777777" w:rsidTr="0097353D">
        <w:tc>
          <w:tcPr>
            <w:tcW w:w="2411" w:type="dxa"/>
          </w:tcPr>
          <w:p w14:paraId="43BE8370" w14:textId="77777777" w:rsidR="00076F5C" w:rsidRDefault="00076F5C" w:rsidP="0097353D">
            <w:pPr>
              <w:pStyle w:val="Geenafstand"/>
              <w:jc w:val="center"/>
            </w:pPr>
          </w:p>
          <w:p w14:paraId="7EC54164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706A942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43C1D177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7D8D987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3C1F366B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1477866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486C0DF6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6F95B3C4" w14:textId="77777777" w:rsidTr="0097353D">
        <w:tc>
          <w:tcPr>
            <w:tcW w:w="2411" w:type="dxa"/>
          </w:tcPr>
          <w:p w14:paraId="31BABE91" w14:textId="77777777" w:rsidR="00076F5C" w:rsidRDefault="00076F5C" w:rsidP="0097353D">
            <w:pPr>
              <w:pStyle w:val="Geenafstand"/>
              <w:jc w:val="center"/>
            </w:pPr>
          </w:p>
          <w:p w14:paraId="642D8D53" w14:textId="77777777" w:rsidR="00076F5C" w:rsidRDefault="00076F5C" w:rsidP="0097353D">
            <w:pPr>
              <w:pStyle w:val="Geenafstand"/>
              <w:jc w:val="center"/>
            </w:pPr>
          </w:p>
        </w:tc>
        <w:tc>
          <w:tcPr>
            <w:tcW w:w="1490" w:type="dxa"/>
          </w:tcPr>
          <w:p w14:paraId="4293A26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34C985C2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321D3C7E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26A67F8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5C76F1AC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A2243F3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  <w:tr w:rsidR="00076F5C" w14:paraId="2F4156B7" w14:textId="77777777" w:rsidTr="0097353D">
        <w:tc>
          <w:tcPr>
            <w:tcW w:w="2411" w:type="dxa"/>
          </w:tcPr>
          <w:p w14:paraId="4282BBAF" w14:textId="78A88896" w:rsidR="00076F5C" w:rsidRDefault="00076F5C" w:rsidP="0097353D">
            <w:pPr>
              <w:pStyle w:val="Geenafstand"/>
              <w:jc w:val="center"/>
            </w:pPr>
          </w:p>
          <w:p w14:paraId="2C66FEE5" w14:textId="77777777" w:rsidR="00076F5C" w:rsidRDefault="00076F5C" w:rsidP="00076F5C">
            <w:pPr>
              <w:pStyle w:val="Geenafstand"/>
            </w:pPr>
          </w:p>
        </w:tc>
        <w:tc>
          <w:tcPr>
            <w:tcW w:w="1490" w:type="dxa"/>
          </w:tcPr>
          <w:p w14:paraId="064D5443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559" w:type="dxa"/>
          </w:tcPr>
          <w:p w14:paraId="5FA6433D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086E5E25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8" w:type="dxa"/>
          </w:tcPr>
          <w:p w14:paraId="0D1E62E6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276" w:type="dxa"/>
          </w:tcPr>
          <w:p w14:paraId="61C4C088" w14:textId="77777777" w:rsidR="00076F5C" w:rsidRDefault="00076F5C" w:rsidP="0097353D">
            <w:pPr>
              <w:pStyle w:val="Geenafstand"/>
              <w:jc w:val="right"/>
            </w:pPr>
            <w:r>
              <w:t>/2P</w:t>
            </w:r>
          </w:p>
        </w:tc>
        <w:tc>
          <w:tcPr>
            <w:tcW w:w="1417" w:type="dxa"/>
          </w:tcPr>
          <w:p w14:paraId="541B1D56" w14:textId="77777777" w:rsidR="00076F5C" w:rsidRDefault="00076F5C" w:rsidP="0097353D">
            <w:pPr>
              <w:pStyle w:val="Geenafstand"/>
              <w:jc w:val="right"/>
            </w:pPr>
            <w:r>
              <w:t>/10P</w:t>
            </w:r>
          </w:p>
        </w:tc>
      </w:tr>
    </w:tbl>
    <w:p w14:paraId="0AFEA4AE" w14:textId="77777777" w:rsidR="007D3CD6" w:rsidRPr="006C6222" w:rsidRDefault="007D3CD6" w:rsidP="00EC5968">
      <w:pPr>
        <w:pStyle w:val="Geenafstand"/>
        <w:rPr>
          <w:b/>
          <w:bCs/>
          <w:color w:val="FF0000"/>
        </w:rPr>
      </w:pPr>
    </w:p>
    <w:sectPr w:rsidR="007D3CD6" w:rsidRPr="006C6222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E0B92D6-2EEA-4C5A-A3FD-6AF6E3B39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F92811-95A9-41CA-9610-1341F44E8BA6}"/>
    <w:embedBold r:id="rId3" w:fontKey="{67BCF7A6-CAD5-4C96-93AA-9408335EE108}"/>
    <w:embedItalic r:id="rId4" w:fontKey="{038CCBCF-E0CC-405C-B026-12C537D918E3}"/>
    <w:embedBoldItalic r:id="rId5" w:fontKey="{D3075708-7997-4564-B43F-48B17F0E8B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47130BD-0422-490E-A976-B3A840B1D1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EE242D0-2D4B-4846-8DF1-AC1E34DE5D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56FCBF3-8AD5-4B3E-957A-557B52B1FF92}"/>
    <w:embedBold r:id="rId9" w:fontKey="{2474D4AA-9B57-4CF7-9C05-061A40FFD9AD}"/>
  </w:font>
  <w:font w:name="Ubuntu Light">
    <w:altName w:val="Ubuntu Light"/>
    <w:charset w:val="00"/>
    <w:family w:val="swiss"/>
    <w:pitch w:val="variable"/>
    <w:sig w:usb0="E00002FF" w:usb1="5000205B" w:usb2="00000000" w:usb3="00000000" w:csb0="0000009F" w:csb1="00000000"/>
    <w:embedRegular r:id="rId10" w:fontKey="{D34ACD73-85CF-41B9-9BBA-971F424AE472}"/>
    <w:embedBold r:id="rId11" w:fontKey="{3256EFC8-B8C0-4929-84CC-542FB7084C69}"/>
    <w:embedItalic r:id="rId12" w:fontKey="{AB9AB09B-1DDF-47DE-B626-366DE10A4E90}"/>
    <w:embedBoldItalic r:id="rId13" w:fontKey="{664AD715-0B7D-4EFA-AA5C-CDBF7DAA9A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D984CC0-CE64-4015-9444-9D3DA7D28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6D9E829-071F-4A94-B282-83A4469D22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196"/>
    <w:multiLevelType w:val="hybridMultilevel"/>
    <w:tmpl w:val="82463B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B25"/>
    <w:multiLevelType w:val="hybridMultilevel"/>
    <w:tmpl w:val="BF2A55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1A8"/>
    <w:multiLevelType w:val="hybridMultilevel"/>
    <w:tmpl w:val="873EE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35A4A"/>
    <w:multiLevelType w:val="hybridMultilevel"/>
    <w:tmpl w:val="28E66A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C74F7"/>
    <w:multiLevelType w:val="hybridMultilevel"/>
    <w:tmpl w:val="F0EC3B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43866"/>
    <w:rsid w:val="00072540"/>
    <w:rsid w:val="00076F5C"/>
    <w:rsid w:val="00127416"/>
    <w:rsid w:val="00141138"/>
    <w:rsid w:val="001A7B4B"/>
    <w:rsid w:val="001D0420"/>
    <w:rsid w:val="001D4111"/>
    <w:rsid w:val="0020279F"/>
    <w:rsid w:val="002127B8"/>
    <w:rsid w:val="0024301D"/>
    <w:rsid w:val="00245036"/>
    <w:rsid w:val="00246551"/>
    <w:rsid w:val="00271019"/>
    <w:rsid w:val="00316877"/>
    <w:rsid w:val="00325532"/>
    <w:rsid w:val="003471C8"/>
    <w:rsid w:val="00371C82"/>
    <w:rsid w:val="00382E99"/>
    <w:rsid w:val="0038411C"/>
    <w:rsid w:val="00384C90"/>
    <w:rsid w:val="00390D8B"/>
    <w:rsid w:val="003A5421"/>
    <w:rsid w:val="003B7F62"/>
    <w:rsid w:val="003C4F7A"/>
    <w:rsid w:val="003F3900"/>
    <w:rsid w:val="003F587C"/>
    <w:rsid w:val="00403392"/>
    <w:rsid w:val="00420CF6"/>
    <w:rsid w:val="004B33F7"/>
    <w:rsid w:val="004B3E53"/>
    <w:rsid w:val="004F0AEB"/>
    <w:rsid w:val="005400B7"/>
    <w:rsid w:val="005563E3"/>
    <w:rsid w:val="00582BF0"/>
    <w:rsid w:val="005849D9"/>
    <w:rsid w:val="005973E2"/>
    <w:rsid w:val="005C4027"/>
    <w:rsid w:val="005F1E32"/>
    <w:rsid w:val="00610D68"/>
    <w:rsid w:val="006156C6"/>
    <w:rsid w:val="006278A9"/>
    <w:rsid w:val="00633071"/>
    <w:rsid w:val="00642499"/>
    <w:rsid w:val="006A00E0"/>
    <w:rsid w:val="006B3B92"/>
    <w:rsid w:val="006C24F0"/>
    <w:rsid w:val="006C6222"/>
    <w:rsid w:val="006F37D8"/>
    <w:rsid w:val="00723416"/>
    <w:rsid w:val="00766B51"/>
    <w:rsid w:val="00772108"/>
    <w:rsid w:val="00781373"/>
    <w:rsid w:val="007849F6"/>
    <w:rsid w:val="00784FAB"/>
    <w:rsid w:val="007D26F0"/>
    <w:rsid w:val="007D3CD6"/>
    <w:rsid w:val="007E4CE5"/>
    <w:rsid w:val="00802586"/>
    <w:rsid w:val="008202C7"/>
    <w:rsid w:val="0085282A"/>
    <w:rsid w:val="00854B37"/>
    <w:rsid w:val="00855AFD"/>
    <w:rsid w:val="008F4D7B"/>
    <w:rsid w:val="00923D9E"/>
    <w:rsid w:val="00944B99"/>
    <w:rsid w:val="009558DD"/>
    <w:rsid w:val="00964879"/>
    <w:rsid w:val="00976562"/>
    <w:rsid w:val="009D2663"/>
    <w:rsid w:val="00A60A8F"/>
    <w:rsid w:val="00A97280"/>
    <w:rsid w:val="00AC1034"/>
    <w:rsid w:val="00AC3CC1"/>
    <w:rsid w:val="00AC632E"/>
    <w:rsid w:val="00B3721F"/>
    <w:rsid w:val="00B4754D"/>
    <w:rsid w:val="00B51997"/>
    <w:rsid w:val="00B72811"/>
    <w:rsid w:val="00B86907"/>
    <w:rsid w:val="00B93EB6"/>
    <w:rsid w:val="00BA7B65"/>
    <w:rsid w:val="00BB0396"/>
    <w:rsid w:val="00BB0BEB"/>
    <w:rsid w:val="00BC16E1"/>
    <w:rsid w:val="00BF05AD"/>
    <w:rsid w:val="00D40DAA"/>
    <w:rsid w:val="00D71E85"/>
    <w:rsid w:val="00DA22EA"/>
    <w:rsid w:val="00DD35EC"/>
    <w:rsid w:val="00DE2D77"/>
    <w:rsid w:val="00E043F5"/>
    <w:rsid w:val="00E163F1"/>
    <w:rsid w:val="00E24F08"/>
    <w:rsid w:val="00E31956"/>
    <w:rsid w:val="00EB1779"/>
    <w:rsid w:val="00EC5968"/>
    <w:rsid w:val="00EF6513"/>
    <w:rsid w:val="00F04963"/>
    <w:rsid w:val="00F05EB3"/>
    <w:rsid w:val="00F64F43"/>
    <w:rsid w:val="00F934AB"/>
    <w:rsid w:val="00FE1130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AC3CC1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AC3CC1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5</TotalTime>
  <Pages>2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11</cp:revision>
  <cp:lastPrinted>2016-02-23T14:59:00Z</cp:lastPrinted>
  <dcterms:created xsi:type="dcterms:W3CDTF">2022-07-26T09:50:00Z</dcterms:created>
  <dcterms:modified xsi:type="dcterms:W3CDTF">2022-07-26T09:58:00Z</dcterms:modified>
</cp:coreProperties>
</file>