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4FCF251E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1ED42361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0B431A">
              <w:rPr>
                <w:b/>
                <w:sz w:val="20"/>
                <w:szCs w:val="24"/>
              </w:rPr>
              <w:t xml:space="preserve">: </w:t>
            </w:r>
            <w:r w:rsidR="00BB2551">
              <w:rPr>
                <w:b/>
                <w:sz w:val="20"/>
                <w:szCs w:val="24"/>
              </w:rPr>
              <w:t>Handbal</w:t>
            </w:r>
            <w:r w:rsidR="009C041A">
              <w:rPr>
                <w:b/>
                <w:sz w:val="20"/>
                <w:szCs w:val="24"/>
              </w:rPr>
              <w:t xml:space="preserve">: </w:t>
            </w:r>
            <w:r w:rsidR="00E9628C">
              <w:rPr>
                <w:b/>
                <w:sz w:val="20"/>
                <w:szCs w:val="24"/>
              </w:rPr>
              <w:t xml:space="preserve">Afwerken op doel + </w:t>
            </w:r>
            <w:r w:rsidR="00D7214A">
              <w:rPr>
                <w:b/>
                <w:sz w:val="20"/>
                <w:szCs w:val="24"/>
              </w:rPr>
              <w:t>‘</w:t>
            </w:r>
            <w:proofErr w:type="spellStart"/>
            <w:r w:rsidR="00E9628C">
              <w:rPr>
                <w:b/>
                <w:sz w:val="20"/>
                <w:szCs w:val="24"/>
              </w:rPr>
              <w:t>Give</w:t>
            </w:r>
            <w:proofErr w:type="spellEnd"/>
            <w:r w:rsidR="00E9628C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="00E9628C">
              <w:rPr>
                <w:b/>
                <w:sz w:val="20"/>
                <w:szCs w:val="24"/>
              </w:rPr>
              <w:t>and</w:t>
            </w:r>
            <w:proofErr w:type="spellEnd"/>
            <w:r w:rsidR="00E9628C">
              <w:rPr>
                <w:b/>
                <w:sz w:val="20"/>
                <w:szCs w:val="24"/>
              </w:rPr>
              <w:t xml:space="preserve"> Go</w:t>
            </w:r>
            <w:r w:rsidR="00D7214A">
              <w:rPr>
                <w:b/>
                <w:sz w:val="20"/>
                <w:szCs w:val="24"/>
              </w:rPr>
              <w:t>’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0516C89C" w:rsidR="00723416" w:rsidRDefault="008202C7" w:rsidP="00245036">
      <w:pPr>
        <w:pStyle w:val="Kop1"/>
      </w:pPr>
      <w:r>
        <w:t>Lesvoorbereiding</w:t>
      </w:r>
      <w:r w:rsidR="009015D8">
        <w:t xml:space="preserve">: </w:t>
      </w:r>
      <w:r w:rsidR="00BB2551">
        <w:t>Handbal</w:t>
      </w:r>
      <w:r w:rsidR="009C041A">
        <w:t xml:space="preserve"> – </w:t>
      </w:r>
      <w:r w:rsidR="00E9628C">
        <w:t xml:space="preserve">Afwerken op doel onder druk van verdediger + </w:t>
      </w:r>
      <w:r w:rsidR="00D7214A">
        <w:t>‘</w:t>
      </w:r>
      <w:proofErr w:type="spellStart"/>
      <w:r w:rsidR="00E9628C">
        <w:t>Give</w:t>
      </w:r>
      <w:proofErr w:type="spellEnd"/>
      <w:r w:rsidR="00E9628C">
        <w:t xml:space="preserve"> </w:t>
      </w:r>
      <w:proofErr w:type="spellStart"/>
      <w:r w:rsidR="00E9628C">
        <w:t>and</w:t>
      </w:r>
      <w:proofErr w:type="spellEnd"/>
      <w:r w:rsidR="00E9628C">
        <w:t xml:space="preserve"> Go</w:t>
      </w:r>
      <w:r w:rsidR="00D7214A">
        <w:t>’</w:t>
      </w:r>
      <w:r w:rsidR="00BB2551">
        <w:t xml:space="preserve"> </w:t>
      </w:r>
      <w:r w:rsidR="0005620F">
        <w:t>(50 min)</w:t>
      </w:r>
    </w:p>
    <w:p w14:paraId="775F6BD6" w14:textId="77DA1000" w:rsidR="0038411C" w:rsidRDefault="0038411C" w:rsidP="0038411C">
      <w:pPr>
        <w:pStyle w:val="Geenafstand"/>
      </w:pPr>
    </w:p>
    <w:p w14:paraId="4DC212BB" w14:textId="03A4C4AB" w:rsidR="00382E99" w:rsidRPr="00854B37" w:rsidRDefault="004E73E4" w:rsidP="00382E99">
      <w:pPr>
        <w:pStyle w:val="Geenafstand"/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01C3E" wp14:editId="5A2B13A4">
            <wp:simplePos x="0" y="0"/>
            <wp:positionH relativeFrom="column">
              <wp:posOffset>2923235</wp:posOffset>
            </wp:positionH>
            <wp:positionV relativeFrom="paragraph">
              <wp:posOffset>16138</wp:posOffset>
            </wp:positionV>
            <wp:extent cx="2710067" cy="1460665"/>
            <wp:effectExtent l="0" t="0" r="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9" t="42374" r="24569" b="45963"/>
                    <a:stretch/>
                  </pic:blipFill>
                  <pic:spPr bwMode="auto">
                    <a:xfrm>
                      <a:off x="0" y="0"/>
                      <a:ext cx="2710067" cy="146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E99" w:rsidRPr="00854B37">
        <w:rPr>
          <w:b/>
          <w:bCs/>
          <w:color w:val="FF0000"/>
        </w:rPr>
        <w:t>Omkleden (5 min)</w:t>
      </w:r>
    </w:p>
    <w:p w14:paraId="24FD91AE" w14:textId="607541E6" w:rsidR="00145CE7" w:rsidRDefault="00145CE7" w:rsidP="0038411C">
      <w:pPr>
        <w:pStyle w:val="Geenafstand"/>
      </w:pPr>
    </w:p>
    <w:p w14:paraId="090DD558" w14:textId="3128120E" w:rsidR="007C2C1D" w:rsidRDefault="007A1FAC" w:rsidP="000F61E0">
      <w:pPr>
        <w:pStyle w:val="Geenafstand"/>
        <w:rPr>
          <w:b/>
          <w:bCs/>
          <w:color w:val="FF0000"/>
        </w:rPr>
      </w:pPr>
      <w:r w:rsidRPr="007A1FAC">
        <w:rPr>
          <w:b/>
          <w:bCs/>
          <w:color w:val="FF0000"/>
        </w:rPr>
        <w:t>Opwarming</w:t>
      </w:r>
      <w:r w:rsidR="003E60C7">
        <w:rPr>
          <w:b/>
          <w:bCs/>
          <w:color w:val="FF0000"/>
        </w:rPr>
        <w:t>:</w:t>
      </w:r>
      <w:r w:rsidR="007C2C1D">
        <w:rPr>
          <w:b/>
          <w:bCs/>
          <w:color w:val="FF0000"/>
        </w:rPr>
        <w:t xml:space="preserve"> Mat</w:t>
      </w:r>
      <w:r w:rsidR="00B252A8">
        <w:rPr>
          <w:b/>
          <w:bCs/>
          <w:color w:val="FF0000"/>
        </w:rPr>
        <w:t>-</w:t>
      </w:r>
      <w:r w:rsidR="007C2C1D">
        <w:rPr>
          <w:b/>
          <w:bCs/>
          <w:color w:val="FF0000"/>
        </w:rPr>
        <w:t>trefbal (10 min)</w:t>
      </w:r>
    </w:p>
    <w:p w14:paraId="444F55FC" w14:textId="7D6D6017" w:rsidR="007C2C1D" w:rsidRDefault="007C2C1D" w:rsidP="000F61E0">
      <w:pPr>
        <w:pStyle w:val="Geenafstand"/>
        <w:rPr>
          <w:b/>
          <w:bCs/>
          <w:color w:val="FF0000"/>
        </w:rPr>
      </w:pPr>
    </w:p>
    <w:p w14:paraId="366A7DB2" w14:textId="2CD68785" w:rsidR="007C2C1D" w:rsidRDefault="007C2C1D" w:rsidP="000F61E0">
      <w:pPr>
        <w:pStyle w:val="Geenafstand"/>
      </w:pPr>
      <w:r>
        <w:t xml:space="preserve">2 matjes (turnmatjes) </w:t>
      </w:r>
    </w:p>
    <w:p w14:paraId="6EF4D42C" w14:textId="03662546" w:rsidR="007C2C1D" w:rsidRDefault="007C2C1D" w:rsidP="000F61E0">
      <w:pPr>
        <w:pStyle w:val="Geenafstand"/>
      </w:pPr>
      <w:r>
        <w:t xml:space="preserve">2-tal zachte ballen </w:t>
      </w:r>
    </w:p>
    <w:p w14:paraId="1D7B9D4A" w14:textId="2E64E012" w:rsidR="007C2C1D" w:rsidRDefault="007C2C1D" w:rsidP="000F61E0">
      <w:pPr>
        <w:pStyle w:val="Geenafstand"/>
        <w:rPr>
          <w:b/>
          <w:bCs/>
          <w:color w:val="FF0000"/>
        </w:rPr>
      </w:pPr>
      <w:r>
        <w:t>16-tal kegeltjes om het terrein af te bakenen</w:t>
      </w:r>
    </w:p>
    <w:p w14:paraId="5B794291" w14:textId="3971FF11" w:rsidR="006820A7" w:rsidRDefault="006820A7" w:rsidP="000F61E0">
      <w:pPr>
        <w:pStyle w:val="Geenafstand"/>
        <w:rPr>
          <w:b/>
          <w:bCs/>
          <w:color w:val="FF0000"/>
        </w:rPr>
      </w:pPr>
    </w:p>
    <w:p w14:paraId="0490906A" w14:textId="77777777" w:rsidR="004E275A" w:rsidRDefault="004E275A" w:rsidP="00563B8D">
      <w:pPr>
        <w:pStyle w:val="Geenafstand"/>
      </w:pPr>
      <w:r>
        <w:t>2 teams spelen tegen elkaar</w:t>
      </w:r>
    </w:p>
    <w:p w14:paraId="08DEE9E1" w14:textId="77777777" w:rsidR="004E275A" w:rsidRDefault="004E275A" w:rsidP="00563B8D">
      <w:pPr>
        <w:pStyle w:val="Geenafstand"/>
      </w:pPr>
      <w:r>
        <w:t xml:space="preserve">Het terrein wordt in 2 verdeeld </w:t>
      </w:r>
    </w:p>
    <w:p w14:paraId="2B6D7385" w14:textId="77777777" w:rsidR="004E275A" w:rsidRDefault="004E275A" w:rsidP="00563B8D">
      <w:pPr>
        <w:pStyle w:val="Geenafstand"/>
      </w:pPr>
      <w:r>
        <w:t>Op elke helft 1 matje, door de teamleden vastgehouden.</w:t>
      </w:r>
    </w:p>
    <w:p w14:paraId="35449740" w14:textId="20F58D83" w:rsidR="00893645" w:rsidRDefault="004E275A" w:rsidP="00563B8D">
      <w:pPr>
        <w:pStyle w:val="Geenafstand"/>
      </w:pPr>
      <w:r>
        <w:t>1 koning per team (stelt zich op achter de achterlijn van het andere team bij start van het spel)</w:t>
      </w:r>
    </w:p>
    <w:p w14:paraId="07429470" w14:textId="204548DB" w:rsidR="004E275A" w:rsidRDefault="004E275A" w:rsidP="00563B8D">
      <w:pPr>
        <w:pStyle w:val="Geenafstand"/>
      </w:pPr>
    </w:p>
    <w:p w14:paraId="045B1474" w14:textId="77777777" w:rsidR="008C61EB" w:rsidRPr="008C61EB" w:rsidRDefault="008C61EB" w:rsidP="008176A2">
      <w:pPr>
        <w:pStyle w:val="Geenafstand"/>
        <w:numPr>
          <w:ilvl w:val="0"/>
          <w:numId w:val="1"/>
        </w:numPr>
      </w:pPr>
      <w:r w:rsidRPr="008C61EB">
        <w:t>Gooi de tegenstrevers aan en laat door treffers het matje van het andere team vallen, hou zo lang mogelijk het eigen matje rechtop</w:t>
      </w:r>
    </w:p>
    <w:p w14:paraId="2B8DB97A" w14:textId="77777777" w:rsidR="008C61EB" w:rsidRPr="008C61EB" w:rsidRDefault="008C61EB" w:rsidP="008176A2">
      <w:pPr>
        <w:pStyle w:val="Geenafstand"/>
        <w:numPr>
          <w:ilvl w:val="0"/>
          <w:numId w:val="1"/>
        </w:numPr>
      </w:pPr>
      <w:r w:rsidRPr="008C61EB">
        <w:t xml:space="preserve">Indien je geraakt wordt (alleen rechtstreeks treffers tellen) steek je over en neem je plaats achter de achterlijn van de tegenstrever (bij de koning) </w:t>
      </w:r>
    </w:p>
    <w:p w14:paraId="6E530B16" w14:textId="77777777" w:rsidR="008C61EB" w:rsidRPr="008C61EB" w:rsidRDefault="008C61EB" w:rsidP="008176A2">
      <w:pPr>
        <w:pStyle w:val="Geenafstand"/>
        <w:numPr>
          <w:ilvl w:val="0"/>
          <w:numId w:val="1"/>
        </w:numPr>
      </w:pPr>
      <w:r w:rsidRPr="008C61EB">
        <w:t>Als je van achteraan iemand kan aangooien, ben je terug “levend” en mag je terug oversteken</w:t>
      </w:r>
    </w:p>
    <w:p w14:paraId="757452D7" w14:textId="77777777" w:rsidR="008C61EB" w:rsidRPr="008C61EB" w:rsidRDefault="008C61EB" w:rsidP="008176A2">
      <w:pPr>
        <w:pStyle w:val="Geenafstand"/>
        <w:numPr>
          <w:ilvl w:val="0"/>
          <w:numId w:val="1"/>
        </w:numPr>
      </w:pPr>
      <w:r w:rsidRPr="008C61EB">
        <w:t>Het volledige lichaam geldt als raakvlak (hoofd telt niet)</w:t>
      </w:r>
    </w:p>
    <w:p w14:paraId="53A3847F" w14:textId="77777777" w:rsidR="008C61EB" w:rsidRPr="008C61EB" w:rsidRDefault="008C61EB" w:rsidP="008176A2">
      <w:pPr>
        <w:pStyle w:val="Geenafstand"/>
        <w:numPr>
          <w:ilvl w:val="0"/>
          <w:numId w:val="1"/>
        </w:numPr>
      </w:pPr>
      <w:r w:rsidRPr="008C61EB">
        <w:t xml:space="preserve">Elke team heeft een matje waarachter je je kan verschuilen, dit dient wel recht gehouden te worden door je team </w:t>
      </w:r>
    </w:p>
    <w:p w14:paraId="6259255D" w14:textId="77777777" w:rsidR="008C61EB" w:rsidRPr="008C61EB" w:rsidRDefault="008C61EB" w:rsidP="008176A2">
      <w:pPr>
        <w:pStyle w:val="Geenafstand"/>
        <w:numPr>
          <w:ilvl w:val="0"/>
          <w:numId w:val="1"/>
        </w:numPr>
      </w:pPr>
      <w:r w:rsidRPr="008C61EB">
        <w:t>Het spel eindigt wanneer een matje valt</w:t>
      </w:r>
    </w:p>
    <w:p w14:paraId="775C2B4E" w14:textId="694972CF" w:rsidR="008C61EB" w:rsidRPr="008C61EB" w:rsidRDefault="008C61EB" w:rsidP="008176A2">
      <w:pPr>
        <w:pStyle w:val="Geenafstand"/>
        <w:numPr>
          <w:ilvl w:val="0"/>
          <w:numId w:val="1"/>
        </w:numPr>
      </w:pPr>
      <w:r w:rsidRPr="008C61EB">
        <w:t xml:space="preserve">Wanneer er nog maar 2 spelers in het </w:t>
      </w:r>
      <w:proofErr w:type="spellStart"/>
      <w:r w:rsidRPr="008C61EB">
        <w:t>speelvak</w:t>
      </w:r>
      <w:proofErr w:type="spellEnd"/>
      <w:r w:rsidRPr="008C61EB">
        <w:t xml:space="preserve"> staan, mag de koning oversteken (naar het </w:t>
      </w:r>
      <w:proofErr w:type="spellStart"/>
      <w:r w:rsidRPr="008C61EB">
        <w:t>speelvak</w:t>
      </w:r>
      <w:proofErr w:type="spellEnd"/>
      <w:r w:rsidRPr="008C61EB">
        <w:t>), hij/zij heeft 3 levens</w:t>
      </w:r>
      <w:r w:rsidR="00B252A8">
        <w:t>.</w:t>
      </w:r>
      <w:r w:rsidRPr="008C61EB">
        <w:t xml:space="preserve"> </w:t>
      </w:r>
    </w:p>
    <w:p w14:paraId="3D5E40D4" w14:textId="77777777" w:rsidR="008C61EB" w:rsidRPr="008C61EB" w:rsidRDefault="008C61EB" w:rsidP="008176A2">
      <w:pPr>
        <w:pStyle w:val="Geenafstand"/>
        <w:numPr>
          <w:ilvl w:val="0"/>
          <w:numId w:val="1"/>
        </w:numPr>
      </w:pPr>
      <w:r w:rsidRPr="008C61EB">
        <w:t xml:space="preserve">Variaties: </w:t>
      </w:r>
    </w:p>
    <w:p w14:paraId="34F129D7" w14:textId="77777777" w:rsidR="008C61EB" w:rsidRPr="008C61EB" w:rsidRDefault="008C61EB" w:rsidP="008176A2">
      <w:pPr>
        <w:pStyle w:val="Geenafstand"/>
        <w:numPr>
          <w:ilvl w:val="1"/>
          <w:numId w:val="1"/>
        </w:numPr>
      </w:pPr>
      <w:r w:rsidRPr="008C61EB">
        <w:t xml:space="preserve">je mag een geworpen bal opvangen (= niet afgegooid) </w:t>
      </w:r>
    </w:p>
    <w:p w14:paraId="0501E4D6" w14:textId="77777777" w:rsidR="008C61EB" w:rsidRPr="008C61EB" w:rsidRDefault="008C61EB" w:rsidP="008176A2">
      <w:pPr>
        <w:pStyle w:val="Geenafstand"/>
        <w:numPr>
          <w:ilvl w:val="1"/>
          <w:numId w:val="1"/>
        </w:numPr>
      </w:pPr>
      <w:r w:rsidRPr="008C61EB">
        <w:t xml:space="preserve">we spelen met 2 ballen tegelijkertijd </w:t>
      </w:r>
    </w:p>
    <w:p w14:paraId="1D08CDEE" w14:textId="1C4B04BF" w:rsidR="004E275A" w:rsidRPr="008C61EB" w:rsidRDefault="008C61EB" w:rsidP="008176A2">
      <w:pPr>
        <w:pStyle w:val="Geenafstand"/>
        <w:numPr>
          <w:ilvl w:val="1"/>
          <w:numId w:val="1"/>
        </w:numPr>
        <w:rPr>
          <w:b/>
          <w:bCs/>
        </w:rPr>
      </w:pPr>
      <w:r w:rsidRPr="008C61EB">
        <w:t>er staan 2 kegels (in een hoepel) op het speelveld, als een kegel wordt omgegooid, zijn er 2 spelers terug levend</w:t>
      </w:r>
    </w:p>
    <w:p w14:paraId="625C2DAD" w14:textId="05514288" w:rsidR="00893645" w:rsidRDefault="00893645" w:rsidP="00563B8D">
      <w:pPr>
        <w:pStyle w:val="Geenafstand"/>
        <w:rPr>
          <w:b/>
          <w:bCs/>
          <w:color w:val="FF0000"/>
        </w:rPr>
      </w:pPr>
    </w:p>
    <w:p w14:paraId="1972187A" w14:textId="4921B538" w:rsidR="00893645" w:rsidRDefault="00893645" w:rsidP="00563B8D">
      <w:pPr>
        <w:pStyle w:val="Geenafstand"/>
        <w:rPr>
          <w:b/>
          <w:bCs/>
          <w:color w:val="FF0000"/>
        </w:rPr>
      </w:pPr>
    </w:p>
    <w:p w14:paraId="2D320853" w14:textId="73762FF7" w:rsidR="00893645" w:rsidRDefault="00893645" w:rsidP="00563B8D">
      <w:pPr>
        <w:pStyle w:val="Geenafstand"/>
        <w:rPr>
          <w:b/>
          <w:bCs/>
          <w:color w:val="FF0000"/>
        </w:rPr>
      </w:pPr>
    </w:p>
    <w:p w14:paraId="181B1271" w14:textId="619F2854" w:rsidR="00893645" w:rsidRDefault="00893645" w:rsidP="00563B8D">
      <w:pPr>
        <w:pStyle w:val="Geenafstand"/>
        <w:rPr>
          <w:b/>
          <w:bCs/>
          <w:color w:val="FF0000"/>
        </w:rPr>
      </w:pPr>
    </w:p>
    <w:p w14:paraId="31DB0FF5" w14:textId="3C0003FE" w:rsidR="00893645" w:rsidRDefault="00893645" w:rsidP="00563B8D">
      <w:pPr>
        <w:pStyle w:val="Geenafstand"/>
        <w:rPr>
          <w:b/>
          <w:bCs/>
          <w:color w:val="FF0000"/>
        </w:rPr>
      </w:pPr>
    </w:p>
    <w:p w14:paraId="67A606E1" w14:textId="6762DD3F" w:rsidR="00893645" w:rsidRDefault="00893645" w:rsidP="00563B8D">
      <w:pPr>
        <w:pStyle w:val="Geenafstand"/>
        <w:rPr>
          <w:b/>
          <w:bCs/>
          <w:color w:val="FF0000"/>
        </w:rPr>
      </w:pPr>
    </w:p>
    <w:p w14:paraId="56CEAF39" w14:textId="522508C7" w:rsidR="00893645" w:rsidRDefault="00893645" w:rsidP="00563B8D">
      <w:pPr>
        <w:pStyle w:val="Geenafstand"/>
        <w:rPr>
          <w:b/>
          <w:bCs/>
          <w:color w:val="FF0000"/>
        </w:rPr>
      </w:pPr>
    </w:p>
    <w:p w14:paraId="71CEA9C9" w14:textId="205468A7" w:rsidR="00893645" w:rsidRDefault="00893645" w:rsidP="00563B8D">
      <w:pPr>
        <w:pStyle w:val="Geenafstand"/>
        <w:rPr>
          <w:b/>
          <w:bCs/>
          <w:color w:val="FF0000"/>
        </w:rPr>
      </w:pPr>
    </w:p>
    <w:p w14:paraId="3FD0C34D" w14:textId="46E12695" w:rsidR="00893645" w:rsidRDefault="00893645" w:rsidP="00563B8D">
      <w:pPr>
        <w:pStyle w:val="Geenafstand"/>
        <w:rPr>
          <w:b/>
          <w:bCs/>
          <w:color w:val="FF0000"/>
        </w:rPr>
      </w:pPr>
    </w:p>
    <w:p w14:paraId="5780FF8C" w14:textId="5885F7F8" w:rsidR="00563B8D" w:rsidRDefault="00563B8D" w:rsidP="00563B8D">
      <w:pPr>
        <w:pStyle w:val="Geenafstand"/>
        <w:rPr>
          <w:b/>
          <w:bCs/>
          <w:color w:val="FF0000"/>
        </w:rPr>
      </w:pPr>
      <w:r w:rsidRPr="0082746E">
        <w:rPr>
          <w:b/>
          <w:bCs/>
          <w:color w:val="FF0000"/>
        </w:rPr>
        <w:lastRenderedPageBreak/>
        <w:t xml:space="preserve">Kern: </w:t>
      </w:r>
      <w:r w:rsidR="00751A35">
        <w:rPr>
          <w:b/>
          <w:bCs/>
          <w:color w:val="FF0000"/>
        </w:rPr>
        <w:t>(30 min)</w:t>
      </w:r>
    </w:p>
    <w:p w14:paraId="50724D96" w14:textId="1A1BC84D" w:rsidR="00872F15" w:rsidRDefault="00872F15" w:rsidP="008F5877">
      <w:pPr>
        <w:pStyle w:val="Geenafstand"/>
        <w:rPr>
          <w:b/>
          <w:bCs/>
        </w:rPr>
      </w:pPr>
    </w:p>
    <w:p w14:paraId="329143BA" w14:textId="641E1EAB" w:rsidR="001F2498" w:rsidRPr="008176A2" w:rsidRDefault="008176A2" w:rsidP="00724910">
      <w:pPr>
        <w:pStyle w:val="Geenafstand"/>
        <w:rPr>
          <w:b/>
          <w:bCs/>
          <w:color w:val="0070C0"/>
        </w:rPr>
      </w:pPr>
      <w:r w:rsidRPr="008176A2">
        <w:rPr>
          <w:b/>
          <w:bCs/>
          <w:noProof/>
          <w:color w:val="0070C0"/>
        </w:rPr>
        <w:drawing>
          <wp:anchor distT="0" distB="0" distL="114300" distR="114300" simplePos="0" relativeHeight="251661312" behindDoc="0" locked="0" layoutInCell="1" allowOverlap="1" wp14:anchorId="6A808C0F" wp14:editId="69C469DD">
            <wp:simplePos x="0" y="0"/>
            <wp:positionH relativeFrom="column">
              <wp:posOffset>3516754</wp:posOffset>
            </wp:positionH>
            <wp:positionV relativeFrom="paragraph">
              <wp:posOffset>6985</wp:posOffset>
            </wp:positionV>
            <wp:extent cx="2559685" cy="1234440"/>
            <wp:effectExtent l="0" t="0" r="0" b="381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4" t="48755" r="24506" b="40695"/>
                    <a:stretch/>
                  </pic:blipFill>
                  <pic:spPr bwMode="auto">
                    <a:xfrm>
                      <a:off x="0" y="0"/>
                      <a:ext cx="2559685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BE" w:rsidRPr="008176A2">
        <w:rPr>
          <w:b/>
          <w:bCs/>
          <w:color w:val="0070C0"/>
        </w:rPr>
        <w:t>2 tegen 1 met achtervolgende verdediger</w:t>
      </w:r>
      <w:r w:rsidR="00213CBE" w:rsidRPr="008176A2">
        <w:rPr>
          <w:b/>
          <w:bCs/>
          <w:color w:val="0070C0"/>
        </w:rPr>
        <w:t xml:space="preserve"> (10 min)</w:t>
      </w:r>
    </w:p>
    <w:p w14:paraId="227FBE95" w14:textId="10CE4D54" w:rsidR="00213CBE" w:rsidRDefault="00213CBE" w:rsidP="00724910">
      <w:pPr>
        <w:pStyle w:val="Geenafstand"/>
      </w:pPr>
    </w:p>
    <w:p w14:paraId="766D6CFC" w14:textId="77F4B767" w:rsidR="00EA30AB" w:rsidRDefault="00EA30AB" w:rsidP="00724910">
      <w:pPr>
        <w:pStyle w:val="Geenafstand"/>
      </w:pPr>
      <w:r>
        <w:t xml:space="preserve">1 bal per 2 spelers </w:t>
      </w:r>
    </w:p>
    <w:p w14:paraId="0E991051" w14:textId="4CA8003E" w:rsidR="00EA30AB" w:rsidRDefault="00EA30AB" w:rsidP="00724910">
      <w:pPr>
        <w:pStyle w:val="Geenafstand"/>
      </w:pPr>
      <w:r>
        <w:t xml:space="preserve">1 </w:t>
      </w:r>
      <w:r>
        <w:t>Doel</w:t>
      </w:r>
      <w:r w:rsidR="008176A2" w:rsidRPr="008176A2">
        <w:rPr>
          <w:noProof/>
        </w:rPr>
        <w:t xml:space="preserve"> </w:t>
      </w:r>
    </w:p>
    <w:p w14:paraId="13B1A5D4" w14:textId="2133794E" w:rsidR="00EA30AB" w:rsidRDefault="00EA30AB" w:rsidP="00724910">
      <w:pPr>
        <w:pStyle w:val="Geenafstand"/>
      </w:pPr>
    </w:p>
    <w:p w14:paraId="68A9CB7B" w14:textId="77777777" w:rsidR="00EA30AB" w:rsidRDefault="00EA30AB" w:rsidP="00724910">
      <w:pPr>
        <w:pStyle w:val="Geenafstand"/>
      </w:pPr>
      <w:r>
        <w:t xml:space="preserve">Spelers starten per 2 achteraan het terrein </w:t>
      </w:r>
    </w:p>
    <w:p w14:paraId="30B21B07" w14:textId="77777777" w:rsidR="00EA30AB" w:rsidRDefault="00EA30AB" w:rsidP="00724910">
      <w:pPr>
        <w:pStyle w:val="Geenafstand"/>
      </w:pPr>
      <w:r>
        <w:t xml:space="preserve">Per 2 spelers één bal </w:t>
      </w:r>
    </w:p>
    <w:p w14:paraId="4EC15D28" w14:textId="3BC39769" w:rsidR="00EA30AB" w:rsidRDefault="00EA30AB" w:rsidP="00724910">
      <w:pPr>
        <w:pStyle w:val="Geenafstand"/>
      </w:pPr>
      <w:r>
        <w:t>Een verdediger vertrekt een 2 à 3m achter de aanvallers</w:t>
      </w:r>
    </w:p>
    <w:p w14:paraId="59947601" w14:textId="2F7FDC8E" w:rsidR="00EA30AB" w:rsidRDefault="00EA30AB" w:rsidP="00724910">
      <w:pPr>
        <w:pStyle w:val="Geenafstand"/>
      </w:pPr>
    </w:p>
    <w:p w14:paraId="44A1E894" w14:textId="77777777" w:rsidR="009633FA" w:rsidRDefault="009633FA" w:rsidP="008176A2">
      <w:pPr>
        <w:pStyle w:val="Geenafstand"/>
        <w:numPr>
          <w:ilvl w:val="0"/>
          <w:numId w:val="2"/>
        </w:numPr>
      </w:pPr>
      <w:r>
        <w:t xml:space="preserve">Per 2 het speelveld al passend overbruggen + afwerken met een sprongworp op doel </w:t>
      </w:r>
    </w:p>
    <w:p w14:paraId="14F0E966" w14:textId="77777777" w:rsidR="0073668E" w:rsidRDefault="009633FA" w:rsidP="008176A2">
      <w:pPr>
        <w:pStyle w:val="Geenafstand"/>
        <w:numPr>
          <w:ilvl w:val="0"/>
          <w:numId w:val="2"/>
        </w:numPr>
      </w:pPr>
      <w:r>
        <w:t xml:space="preserve">er is een achtervolger (verdediger) </w:t>
      </w:r>
    </w:p>
    <w:p w14:paraId="47B178A4" w14:textId="77777777" w:rsidR="0073668E" w:rsidRDefault="009633FA" w:rsidP="008176A2">
      <w:pPr>
        <w:pStyle w:val="Geenafstand"/>
        <w:numPr>
          <w:ilvl w:val="0"/>
          <w:numId w:val="2"/>
        </w:numPr>
      </w:pPr>
      <w:r>
        <w:t xml:space="preserve">Van zodra de eerste pass gegeven is door de aanvallers, mag deze de achtervolging inzetten en trachten de bal te onderscheppen </w:t>
      </w:r>
    </w:p>
    <w:p w14:paraId="782FEBB5" w14:textId="77777777" w:rsidR="0073668E" w:rsidRDefault="009633FA" w:rsidP="008176A2">
      <w:pPr>
        <w:pStyle w:val="Geenafstand"/>
        <w:numPr>
          <w:ilvl w:val="0"/>
          <w:numId w:val="2"/>
        </w:numPr>
      </w:pPr>
      <w:r>
        <w:t>Variaties:</w:t>
      </w:r>
    </w:p>
    <w:p w14:paraId="15045A6C" w14:textId="77777777" w:rsidR="0073668E" w:rsidRDefault="009633FA" w:rsidP="008176A2">
      <w:pPr>
        <w:pStyle w:val="Geenafstand"/>
        <w:numPr>
          <w:ilvl w:val="1"/>
          <w:numId w:val="2"/>
        </w:numPr>
      </w:pPr>
      <w:r>
        <w:t>balbezitter aantikken is voldoende</w:t>
      </w:r>
    </w:p>
    <w:p w14:paraId="52EA21A5" w14:textId="77777777" w:rsidR="0073668E" w:rsidRDefault="009633FA" w:rsidP="008176A2">
      <w:pPr>
        <w:pStyle w:val="Geenafstand"/>
        <w:numPr>
          <w:ilvl w:val="1"/>
          <w:numId w:val="2"/>
        </w:numPr>
      </w:pPr>
      <w:r>
        <w:t xml:space="preserve">de verdediger start </w:t>
      </w:r>
      <w:proofErr w:type="spellStart"/>
      <w:r>
        <w:t>ipv</w:t>
      </w:r>
      <w:proofErr w:type="spellEnd"/>
      <w:r>
        <w:t>. achter een 5-tal m voor de aanvallers</w:t>
      </w:r>
    </w:p>
    <w:p w14:paraId="3310F2F1" w14:textId="77777777" w:rsidR="0073668E" w:rsidRDefault="009633FA" w:rsidP="008176A2">
      <w:pPr>
        <w:pStyle w:val="Geenafstand"/>
        <w:numPr>
          <w:ilvl w:val="1"/>
          <w:numId w:val="2"/>
        </w:numPr>
      </w:pPr>
      <w:r>
        <w:t>de verdediger gaat bij aanvang van de oefening bij de niet-balbezitter staan, deze dient zich dan eerst vrij te lopen, daarna mag de verdediger op beide aanvallers verdedigen</w:t>
      </w:r>
    </w:p>
    <w:p w14:paraId="526AA641" w14:textId="77777777" w:rsidR="005A103E" w:rsidRDefault="009633FA" w:rsidP="008176A2">
      <w:pPr>
        <w:pStyle w:val="Geenafstand"/>
        <w:numPr>
          <w:ilvl w:val="1"/>
          <w:numId w:val="2"/>
        </w:numPr>
      </w:pPr>
      <w:r>
        <w:t xml:space="preserve">idem vorige, de aanvallers moeten minimum 5 passen geven alvorens ze op doel mogen werpen </w:t>
      </w:r>
    </w:p>
    <w:p w14:paraId="573D0568" w14:textId="6078FDE1" w:rsidR="00EA30AB" w:rsidRDefault="009633FA" w:rsidP="008176A2">
      <w:pPr>
        <w:pStyle w:val="Geenafstand"/>
        <w:numPr>
          <w:ilvl w:val="1"/>
          <w:numId w:val="2"/>
        </w:numPr>
      </w:pPr>
      <w:r>
        <w:t>idem, de aanvallers mogen maximum 3 passen geven alvorens op doel te werpen</w:t>
      </w:r>
    </w:p>
    <w:p w14:paraId="1CB07AA8" w14:textId="395E314F" w:rsidR="005A103E" w:rsidRDefault="005A103E" w:rsidP="005A103E">
      <w:pPr>
        <w:pStyle w:val="Geenafstand"/>
      </w:pPr>
    </w:p>
    <w:p w14:paraId="6D9678F7" w14:textId="07EE22B2" w:rsidR="005A103E" w:rsidRPr="00C264E5" w:rsidRDefault="00C264E5" w:rsidP="005A103E">
      <w:pPr>
        <w:pStyle w:val="Geenafstand"/>
        <w:rPr>
          <w:b/>
          <w:bCs/>
        </w:rPr>
      </w:pPr>
      <w:r w:rsidRPr="00C264E5">
        <w:rPr>
          <w:b/>
          <w:bCs/>
        </w:rPr>
        <w:t>Aandachtspunten</w:t>
      </w:r>
    </w:p>
    <w:p w14:paraId="55B5CDEB" w14:textId="3AA9A69C" w:rsidR="00C264E5" w:rsidRDefault="00C264E5" w:rsidP="005A103E">
      <w:pPr>
        <w:pStyle w:val="Geenafstand"/>
      </w:pPr>
    </w:p>
    <w:p w14:paraId="447928D6" w14:textId="77777777" w:rsidR="00C264E5" w:rsidRPr="00C264E5" w:rsidRDefault="00C264E5" w:rsidP="005A103E">
      <w:pPr>
        <w:pStyle w:val="Geenafstand"/>
        <w:rPr>
          <w:b/>
          <w:bCs/>
        </w:rPr>
      </w:pPr>
      <w:r w:rsidRPr="00C264E5">
        <w:rPr>
          <w:b/>
          <w:bCs/>
        </w:rPr>
        <w:t>Aanvallers</w:t>
      </w:r>
    </w:p>
    <w:p w14:paraId="332A0ADD" w14:textId="77777777" w:rsidR="00C264E5" w:rsidRDefault="00C264E5" w:rsidP="008176A2">
      <w:pPr>
        <w:pStyle w:val="Geenafstand"/>
        <w:numPr>
          <w:ilvl w:val="0"/>
          <w:numId w:val="4"/>
        </w:numPr>
      </w:pPr>
      <w:r>
        <w:t xml:space="preserve">zorgen dat ze steeds aanspeelbaar staan (nooit achter de verdediger positioneren) </w:t>
      </w:r>
    </w:p>
    <w:p w14:paraId="7566786B" w14:textId="77777777" w:rsidR="00C264E5" w:rsidRDefault="00C264E5" w:rsidP="005A103E">
      <w:pPr>
        <w:pStyle w:val="Geenafstand"/>
      </w:pPr>
    </w:p>
    <w:p w14:paraId="19FF9DB2" w14:textId="77777777" w:rsidR="00C264E5" w:rsidRPr="00C264E5" w:rsidRDefault="00C264E5" w:rsidP="005A103E">
      <w:pPr>
        <w:pStyle w:val="Geenafstand"/>
        <w:rPr>
          <w:b/>
          <w:bCs/>
        </w:rPr>
      </w:pPr>
      <w:r w:rsidRPr="00C264E5">
        <w:rPr>
          <w:b/>
          <w:bCs/>
        </w:rPr>
        <w:t>Verdediger</w:t>
      </w:r>
    </w:p>
    <w:p w14:paraId="0FB2C62B" w14:textId="77777777" w:rsidR="00C264E5" w:rsidRDefault="00C264E5" w:rsidP="008176A2">
      <w:pPr>
        <w:pStyle w:val="Geenafstand"/>
        <w:numPr>
          <w:ilvl w:val="0"/>
          <w:numId w:val="3"/>
        </w:numPr>
      </w:pPr>
      <w:r>
        <w:t>tracht de bal te onderscheppen</w:t>
      </w:r>
    </w:p>
    <w:p w14:paraId="19697A47" w14:textId="6F78FDF0" w:rsidR="00C264E5" w:rsidRDefault="00C264E5" w:rsidP="008176A2">
      <w:pPr>
        <w:pStyle w:val="Geenafstand"/>
        <w:numPr>
          <w:ilvl w:val="0"/>
          <w:numId w:val="3"/>
        </w:numPr>
      </w:pPr>
      <w:r>
        <w:t>verdedigt balgericht (geen contact maken met de aanvallers)</w:t>
      </w:r>
    </w:p>
    <w:p w14:paraId="53A48C05" w14:textId="4390092F" w:rsidR="00213CBE" w:rsidRDefault="00213CBE" w:rsidP="00724910">
      <w:pPr>
        <w:pStyle w:val="Geenafstand"/>
        <w:rPr>
          <w:b/>
          <w:bCs/>
          <w:color w:val="FF0000"/>
        </w:rPr>
      </w:pPr>
    </w:p>
    <w:p w14:paraId="07BD1A55" w14:textId="7CA7E293" w:rsidR="008176A2" w:rsidRDefault="008176A2" w:rsidP="00724910">
      <w:pPr>
        <w:pStyle w:val="Geenafstand"/>
        <w:rPr>
          <w:b/>
          <w:bCs/>
          <w:color w:val="FF0000"/>
        </w:rPr>
      </w:pPr>
    </w:p>
    <w:p w14:paraId="4FAC2E58" w14:textId="729BA57F" w:rsidR="008176A2" w:rsidRDefault="008176A2" w:rsidP="00724910">
      <w:pPr>
        <w:pStyle w:val="Geenafstand"/>
        <w:rPr>
          <w:b/>
          <w:bCs/>
          <w:color w:val="FF0000"/>
        </w:rPr>
      </w:pPr>
    </w:p>
    <w:p w14:paraId="5828F704" w14:textId="3699344A" w:rsidR="00474CAA" w:rsidRDefault="00474CAA" w:rsidP="00724910">
      <w:pPr>
        <w:pStyle w:val="Geenafstand"/>
        <w:rPr>
          <w:b/>
          <w:bCs/>
          <w:color w:val="FF0000"/>
        </w:rPr>
      </w:pPr>
    </w:p>
    <w:p w14:paraId="2E77BA93" w14:textId="423D5C04" w:rsidR="00474CAA" w:rsidRDefault="00474CAA" w:rsidP="00724910">
      <w:pPr>
        <w:pStyle w:val="Geenafstand"/>
        <w:rPr>
          <w:b/>
          <w:bCs/>
          <w:color w:val="FF0000"/>
        </w:rPr>
      </w:pPr>
    </w:p>
    <w:p w14:paraId="46FFCB49" w14:textId="5E269472" w:rsidR="00474CAA" w:rsidRDefault="00474CAA" w:rsidP="00724910">
      <w:pPr>
        <w:pStyle w:val="Geenafstand"/>
        <w:rPr>
          <w:b/>
          <w:bCs/>
          <w:color w:val="FF0000"/>
        </w:rPr>
      </w:pPr>
    </w:p>
    <w:p w14:paraId="0919CCF5" w14:textId="3DD889ED" w:rsidR="00474CAA" w:rsidRDefault="00474CAA" w:rsidP="00724910">
      <w:pPr>
        <w:pStyle w:val="Geenafstand"/>
        <w:rPr>
          <w:b/>
          <w:bCs/>
          <w:color w:val="FF0000"/>
        </w:rPr>
      </w:pPr>
    </w:p>
    <w:p w14:paraId="37302868" w14:textId="4D8AF96B" w:rsidR="00474CAA" w:rsidRDefault="00474CAA" w:rsidP="00724910">
      <w:pPr>
        <w:pStyle w:val="Geenafstand"/>
        <w:rPr>
          <w:b/>
          <w:bCs/>
          <w:color w:val="FF0000"/>
        </w:rPr>
      </w:pPr>
    </w:p>
    <w:p w14:paraId="678F5D54" w14:textId="01FC4918" w:rsidR="00474CAA" w:rsidRDefault="00474CAA" w:rsidP="00724910">
      <w:pPr>
        <w:pStyle w:val="Geenafstand"/>
        <w:rPr>
          <w:b/>
          <w:bCs/>
          <w:color w:val="FF0000"/>
        </w:rPr>
      </w:pPr>
    </w:p>
    <w:p w14:paraId="468CCE92" w14:textId="22DDA15E" w:rsidR="00474CAA" w:rsidRDefault="00474CAA" w:rsidP="00724910">
      <w:pPr>
        <w:pStyle w:val="Geenafstand"/>
        <w:rPr>
          <w:b/>
          <w:bCs/>
          <w:color w:val="FF0000"/>
        </w:rPr>
      </w:pPr>
    </w:p>
    <w:p w14:paraId="2B8453F7" w14:textId="0E95E2C8" w:rsidR="00474CAA" w:rsidRDefault="00474CAA" w:rsidP="00724910">
      <w:pPr>
        <w:pStyle w:val="Geenafstand"/>
        <w:rPr>
          <w:b/>
          <w:bCs/>
          <w:color w:val="FF0000"/>
        </w:rPr>
      </w:pPr>
    </w:p>
    <w:p w14:paraId="2729C10A" w14:textId="07DF60D2" w:rsidR="00474CAA" w:rsidRDefault="00474CAA" w:rsidP="00724910">
      <w:pPr>
        <w:pStyle w:val="Geenafstand"/>
        <w:rPr>
          <w:b/>
          <w:bCs/>
          <w:color w:val="FF0000"/>
        </w:rPr>
      </w:pPr>
    </w:p>
    <w:p w14:paraId="1F921702" w14:textId="42895C7A" w:rsidR="00474CAA" w:rsidRDefault="00474CAA" w:rsidP="00724910">
      <w:pPr>
        <w:pStyle w:val="Geenafstand"/>
        <w:rPr>
          <w:b/>
          <w:bCs/>
          <w:color w:val="FF0000"/>
        </w:rPr>
      </w:pPr>
    </w:p>
    <w:p w14:paraId="2AAD895E" w14:textId="5E7B94D7" w:rsidR="00474CAA" w:rsidRDefault="00474CAA" w:rsidP="00724910">
      <w:pPr>
        <w:pStyle w:val="Geenafstand"/>
        <w:rPr>
          <w:b/>
          <w:bCs/>
          <w:color w:val="FF0000"/>
        </w:rPr>
      </w:pPr>
    </w:p>
    <w:p w14:paraId="4609F710" w14:textId="0757FD6D" w:rsidR="00474CAA" w:rsidRDefault="00474CAA" w:rsidP="00724910">
      <w:pPr>
        <w:pStyle w:val="Geenafstand"/>
        <w:rPr>
          <w:b/>
          <w:bCs/>
          <w:color w:val="FF0000"/>
        </w:rPr>
      </w:pPr>
    </w:p>
    <w:p w14:paraId="55A2058E" w14:textId="43BBF2F3" w:rsidR="00474CAA" w:rsidRDefault="00474CAA" w:rsidP="00724910">
      <w:pPr>
        <w:pStyle w:val="Geenafstand"/>
        <w:rPr>
          <w:b/>
          <w:bCs/>
          <w:color w:val="FF0000"/>
        </w:rPr>
      </w:pPr>
    </w:p>
    <w:p w14:paraId="1C64305E" w14:textId="4AA042B1" w:rsidR="00474CAA" w:rsidRDefault="00474CAA" w:rsidP="00724910">
      <w:pPr>
        <w:pStyle w:val="Geenafstand"/>
        <w:rPr>
          <w:b/>
          <w:bCs/>
          <w:color w:val="FF0000"/>
        </w:rPr>
      </w:pPr>
    </w:p>
    <w:p w14:paraId="012B5127" w14:textId="75D4F844" w:rsidR="00474CAA" w:rsidRDefault="00474CAA" w:rsidP="00724910">
      <w:pPr>
        <w:pStyle w:val="Geenafstand"/>
        <w:rPr>
          <w:b/>
          <w:bCs/>
          <w:color w:val="FF0000"/>
        </w:rPr>
      </w:pPr>
    </w:p>
    <w:p w14:paraId="22D5F9C4" w14:textId="77777777" w:rsidR="00474CAA" w:rsidRDefault="00474CAA" w:rsidP="00724910">
      <w:pPr>
        <w:pStyle w:val="Geenafstand"/>
        <w:rPr>
          <w:b/>
          <w:bCs/>
          <w:color w:val="FF0000"/>
        </w:rPr>
      </w:pPr>
    </w:p>
    <w:p w14:paraId="4D348FDB" w14:textId="0A9E14AC" w:rsidR="008176A2" w:rsidRPr="004528CD" w:rsidRDefault="00474CAA" w:rsidP="00724910">
      <w:pPr>
        <w:pStyle w:val="Geenafstand"/>
        <w:rPr>
          <w:b/>
          <w:bCs/>
          <w:color w:val="0070C0"/>
        </w:rPr>
      </w:pPr>
      <w:proofErr w:type="spellStart"/>
      <w:r w:rsidRPr="004528CD">
        <w:rPr>
          <w:b/>
          <w:bCs/>
          <w:color w:val="0070C0"/>
        </w:rPr>
        <w:lastRenderedPageBreak/>
        <w:t>Give</w:t>
      </w:r>
      <w:proofErr w:type="spellEnd"/>
      <w:r w:rsidRPr="004528CD">
        <w:rPr>
          <w:b/>
          <w:bCs/>
          <w:color w:val="0070C0"/>
        </w:rPr>
        <w:t xml:space="preserve"> </w:t>
      </w:r>
      <w:proofErr w:type="spellStart"/>
      <w:r w:rsidRPr="004528CD">
        <w:rPr>
          <w:b/>
          <w:bCs/>
          <w:color w:val="0070C0"/>
        </w:rPr>
        <w:t>and</w:t>
      </w:r>
      <w:proofErr w:type="spellEnd"/>
      <w:r w:rsidRPr="004528CD">
        <w:rPr>
          <w:b/>
          <w:bCs/>
          <w:color w:val="0070C0"/>
        </w:rPr>
        <w:t xml:space="preserve"> Go (10 min)</w:t>
      </w:r>
    </w:p>
    <w:p w14:paraId="6D8BC141" w14:textId="0B7FA80E" w:rsidR="00474CAA" w:rsidRDefault="00203D78" w:rsidP="00724910">
      <w:pPr>
        <w:pStyle w:val="Geenafstand"/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2A863EE" wp14:editId="1E2C359C">
            <wp:simplePos x="0" y="0"/>
            <wp:positionH relativeFrom="column">
              <wp:posOffset>2911359</wp:posOffset>
            </wp:positionH>
            <wp:positionV relativeFrom="paragraph">
              <wp:posOffset>142190</wp:posOffset>
            </wp:positionV>
            <wp:extent cx="3075709" cy="1686296"/>
            <wp:effectExtent l="0" t="0" r="0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9" t="44999" r="24601" b="43188"/>
                    <a:stretch/>
                  </pic:blipFill>
                  <pic:spPr bwMode="auto">
                    <a:xfrm>
                      <a:off x="0" y="0"/>
                      <a:ext cx="3075709" cy="168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02360" w14:textId="4FECD92B" w:rsidR="00E251CC" w:rsidRDefault="00E251CC" w:rsidP="00724910">
      <w:pPr>
        <w:pStyle w:val="Geenafstand"/>
      </w:pPr>
      <w:r>
        <w:t xml:space="preserve">minstens 1 bal per 2 spelers </w:t>
      </w:r>
    </w:p>
    <w:p w14:paraId="6E827DE6" w14:textId="02689853" w:rsidR="00E251CC" w:rsidRDefault="00E251CC" w:rsidP="00724910">
      <w:pPr>
        <w:pStyle w:val="Geenafstand"/>
      </w:pPr>
      <w:r>
        <w:t xml:space="preserve">2 doeltjes </w:t>
      </w:r>
    </w:p>
    <w:p w14:paraId="6367F476" w14:textId="77777777" w:rsidR="00E251CC" w:rsidRDefault="00E251CC" w:rsidP="00724910">
      <w:pPr>
        <w:pStyle w:val="Geenafstand"/>
      </w:pPr>
      <w:r>
        <w:t xml:space="preserve">Potjes of kegels om het doelgebied af te bakenen </w:t>
      </w:r>
    </w:p>
    <w:p w14:paraId="006F845E" w14:textId="71772B8F" w:rsidR="00474CAA" w:rsidRDefault="00E251CC" w:rsidP="00724910">
      <w:pPr>
        <w:pStyle w:val="Geenafstand"/>
      </w:pPr>
      <w:r>
        <w:t>4 kegels om zone verdediger af te bakenen</w:t>
      </w:r>
    </w:p>
    <w:p w14:paraId="00BD840B" w14:textId="721E3261" w:rsidR="00E251CC" w:rsidRDefault="00E251CC" w:rsidP="00724910">
      <w:pPr>
        <w:pStyle w:val="Geenafstand"/>
        <w:rPr>
          <w:b/>
          <w:bCs/>
          <w:color w:val="FF0000"/>
        </w:rPr>
      </w:pPr>
    </w:p>
    <w:p w14:paraId="65912902" w14:textId="77777777" w:rsidR="00146488" w:rsidRDefault="00146488" w:rsidP="00724910">
      <w:pPr>
        <w:pStyle w:val="Geenafstand"/>
      </w:pPr>
      <w:r>
        <w:t>Een rij opbouwers</w:t>
      </w:r>
    </w:p>
    <w:p w14:paraId="78CFB25C" w14:textId="77777777" w:rsidR="00146488" w:rsidRDefault="00146488" w:rsidP="00724910">
      <w:pPr>
        <w:pStyle w:val="Geenafstand"/>
      </w:pPr>
      <w:r>
        <w:t>Een pasgever</w:t>
      </w:r>
    </w:p>
    <w:p w14:paraId="1AA380B3" w14:textId="06E089B7" w:rsidR="00146488" w:rsidRDefault="00146488" w:rsidP="00724910">
      <w:pPr>
        <w:pStyle w:val="Geenafstand"/>
      </w:pPr>
      <w:r>
        <w:t>Een cirkelspeler</w:t>
      </w:r>
    </w:p>
    <w:p w14:paraId="6F0FD8AA" w14:textId="5C4822ED" w:rsidR="00347C12" w:rsidRDefault="00347C12" w:rsidP="00724910">
      <w:pPr>
        <w:pStyle w:val="Geenafstand"/>
      </w:pPr>
      <w:r>
        <w:t>Een verdediger</w:t>
      </w:r>
    </w:p>
    <w:p w14:paraId="0E7754EF" w14:textId="77777777" w:rsidR="00146488" w:rsidRDefault="00146488" w:rsidP="00724910">
      <w:pPr>
        <w:pStyle w:val="Geenafstand"/>
      </w:pPr>
      <w:r>
        <w:t>Een keeper</w:t>
      </w:r>
    </w:p>
    <w:p w14:paraId="39631AC6" w14:textId="77777777" w:rsidR="00146488" w:rsidRDefault="00146488" w:rsidP="00724910">
      <w:pPr>
        <w:pStyle w:val="Geenafstand"/>
      </w:pPr>
      <w:r>
        <w:t xml:space="preserve">Dit aan beide kanten van het terrein </w:t>
      </w:r>
    </w:p>
    <w:p w14:paraId="12CA368E" w14:textId="2A06E3EA" w:rsidR="00474CAA" w:rsidRDefault="00146488" w:rsidP="00724910">
      <w:pPr>
        <w:pStyle w:val="Geenafstand"/>
      </w:pPr>
      <w:r>
        <w:t>Na elke doorgang, functiewissel</w:t>
      </w:r>
    </w:p>
    <w:p w14:paraId="65625482" w14:textId="0850EA87" w:rsidR="00146488" w:rsidRDefault="00146488" w:rsidP="00724910">
      <w:pPr>
        <w:pStyle w:val="Geenafstand"/>
      </w:pPr>
    </w:p>
    <w:p w14:paraId="11B56BDE" w14:textId="77777777" w:rsidR="00AB5F2F" w:rsidRDefault="00AB5F2F" w:rsidP="00AB5F2F">
      <w:pPr>
        <w:pStyle w:val="Geenafstand"/>
        <w:numPr>
          <w:ilvl w:val="0"/>
          <w:numId w:val="5"/>
        </w:numPr>
      </w:pPr>
      <w:r>
        <w:t>Via een “</w:t>
      </w:r>
      <w:proofErr w:type="spellStart"/>
      <w:r>
        <w:t>give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go” creëren de aanvallers een open doelkans en werken ze af op doel</w:t>
      </w:r>
    </w:p>
    <w:p w14:paraId="224786E5" w14:textId="77777777" w:rsidR="00AB5F2F" w:rsidRDefault="00AB5F2F" w:rsidP="00AB5F2F">
      <w:pPr>
        <w:pStyle w:val="Geenafstand"/>
        <w:numPr>
          <w:ilvl w:val="0"/>
          <w:numId w:val="5"/>
        </w:numPr>
      </w:pPr>
      <w:r>
        <w:t>De opbouwer p</w:t>
      </w:r>
      <w:proofErr w:type="spellStart"/>
      <w:r>
        <w:t>asst</w:t>
      </w:r>
      <w:proofErr w:type="spellEnd"/>
      <w:r>
        <w:t xml:space="preserve"> de bal naar de pasgever en ontvangt de bal terug</w:t>
      </w:r>
    </w:p>
    <w:p w14:paraId="347CDCE3" w14:textId="77777777" w:rsidR="00AB5F2F" w:rsidRDefault="00AB5F2F" w:rsidP="00AB5F2F">
      <w:pPr>
        <w:pStyle w:val="Geenafstand"/>
        <w:numPr>
          <w:ilvl w:val="0"/>
          <w:numId w:val="5"/>
        </w:numPr>
      </w:pPr>
      <w:r>
        <w:t>Op dat moment komt de cirkelspeler de bal “hoog” vragen en loopt de opbouwer “achter” door, hij/zij krijgt de bal terug van de cirkelspeler (</w:t>
      </w:r>
      <w:proofErr w:type="spellStart"/>
      <w:r>
        <w:t>give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go) en werkt af op doel</w:t>
      </w:r>
    </w:p>
    <w:p w14:paraId="23FF915F" w14:textId="77777777" w:rsidR="00AB5F2F" w:rsidRDefault="00AB5F2F" w:rsidP="00AB5F2F">
      <w:pPr>
        <w:pStyle w:val="Geenafstand"/>
        <w:numPr>
          <w:ilvl w:val="0"/>
          <w:numId w:val="5"/>
        </w:numPr>
      </w:pPr>
      <w:r>
        <w:t>De offensieve verdediger verdedigt “half actief”</w:t>
      </w:r>
    </w:p>
    <w:p w14:paraId="66B26AEB" w14:textId="77777777" w:rsidR="00AB5F2F" w:rsidRDefault="00AB5F2F" w:rsidP="00AB5F2F">
      <w:pPr>
        <w:pStyle w:val="Geenafstand"/>
        <w:numPr>
          <w:ilvl w:val="0"/>
          <w:numId w:val="5"/>
        </w:numPr>
      </w:pPr>
      <w:r>
        <w:t>Daarna wordt de verdediger actiever</w:t>
      </w:r>
    </w:p>
    <w:p w14:paraId="2341F4B7" w14:textId="25CCD218" w:rsidR="00146488" w:rsidRDefault="00AB5F2F" w:rsidP="00AB5F2F">
      <w:pPr>
        <w:pStyle w:val="Geenafstand"/>
        <w:numPr>
          <w:ilvl w:val="0"/>
          <w:numId w:val="5"/>
        </w:numPr>
      </w:pPr>
      <w:r>
        <w:t>Geen dribbels toegelaten</w:t>
      </w:r>
    </w:p>
    <w:p w14:paraId="11706D60" w14:textId="3DA4B5F7" w:rsidR="00AB5F2F" w:rsidRPr="004528CD" w:rsidRDefault="00AB5F2F" w:rsidP="00724910">
      <w:pPr>
        <w:pStyle w:val="Geenafstand"/>
        <w:rPr>
          <w:b/>
          <w:bCs/>
        </w:rPr>
      </w:pPr>
    </w:p>
    <w:p w14:paraId="72E59700" w14:textId="7FD0C711" w:rsidR="00AB5F2F" w:rsidRPr="004528CD" w:rsidRDefault="00AB5F2F" w:rsidP="00724910">
      <w:pPr>
        <w:pStyle w:val="Geenafstand"/>
        <w:rPr>
          <w:b/>
          <w:bCs/>
        </w:rPr>
      </w:pPr>
      <w:r w:rsidRPr="004528CD">
        <w:rPr>
          <w:b/>
          <w:bCs/>
        </w:rPr>
        <w:t>Aandachtspunten</w:t>
      </w:r>
    </w:p>
    <w:p w14:paraId="0771D4C2" w14:textId="34FBDA70" w:rsidR="00AB5F2F" w:rsidRDefault="00AB5F2F" w:rsidP="00724910">
      <w:pPr>
        <w:pStyle w:val="Geenafstand"/>
      </w:pPr>
    </w:p>
    <w:p w14:paraId="37E7AC44" w14:textId="77777777" w:rsidR="00E00C60" w:rsidRPr="004528CD" w:rsidRDefault="00E00C60" w:rsidP="00724910">
      <w:pPr>
        <w:pStyle w:val="Geenafstand"/>
        <w:rPr>
          <w:b/>
          <w:bCs/>
        </w:rPr>
      </w:pPr>
      <w:r w:rsidRPr="004528CD">
        <w:rPr>
          <w:b/>
          <w:bCs/>
        </w:rPr>
        <w:t>Cirkelspeler</w:t>
      </w:r>
    </w:p>
    <w:p w14:paraId="3A76D1F9" w14:textId="77777777" w:rsidR="00E00C60" w:rsidRDefault="00E00C60" w:rsidP="004528CD">
      <w:pPr>
        <w:pStyle w:val="Geenafstand"/>
        <w:numPr>
          <w:ilvl w:val="0"/>
          <w:numId w:val="8"/>
        </w:numPr>
      </w:pPr>
      <w:r>
        <w:t>stapt op het juiste moment uit (timing)</w:t>
      </w:r>
    </w:p>
    <w:p w14:paraId="7E5B0250" w14:textId="77777777" w:rsidR="00E00C60" w:rsidRDefault="00E00C60" w:rsidP="004528CD">
      <w:pPr>
        <w:pStyle w:val="Geenafstand"/>
        <w:numPr>
          <w:ilvl w:val="0"/>
          <w:numId w:val="8"/>
        </w:numPr>
      </w:pPr>
      <w:r>
        <w:t xml:space="preserve">speelt een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go met de opbouwer </w:t>
      </w:r>
    </w:p>
    <w:p w14:paraId="0926A5CE" w14:textId="77777777" w:rsidR="00E00C60" w:rsidRDefault="00E00C60" w:rsidP="00724910">
      <w:pPr>
        <w:pStyle w:val="Geenafstand"/>
      </w:pPr>
    </w:p>
    <w:p w14:paraId="0FB0D222" w14:textId="77777777" w:rsidR="00E00C60" w:rsidRPr="004528CD" w:rsidRDefault="00E00C60" w:rsidP="00724910">
      <w:pPr>
        <w:pStyle w:val="Geenafstand"/>
        <w:rPr>
          <w:b/>
          <w:bCs/>
        </w:rPr>
      </w:pPr>
      <w:r w:rsidRPr="004528CD">
        <w:rPr>
          <w:b/>
          <w:bCs/>
        </w:rPr>
        <w:t>Opbouwers (</w:t>
      </w:r>
      <w:proofErr w:type="spellStart"/>
      <w:r w:rsidRPr="004528CD">
        <w:rPr>
          <w:b/>
          <w:bCs/>
        </w:rPr>
        <w:t>shotter</w:t>
      </w:r>
      <w:proofErr w:type="spellEnd"/>
      <w:r w:rsidRPr="004528CD">
        <w:rPr>
          <w:b/>
          <w:bCs/>
        </w:rPr>
        <w:t xml:space="preserve"> en pasgever)</w:t>
      </w:r>
    </w:p>
    <w:p w14:paraId="264340BB" w14:textId="77777777" w:rsidR="00E00C60" w:rsidRDefault="00E00C60" w:rsidP="00BB0676">
      <w:pPr>
        <w:pStyle w:val="Geenafstand"/>
        <w:numPr>
          <w:ilvl w:val="0"/>
          <w:numId w:val="7"/>
        </w:numPr>
      </w:pPr>
      <w:r>
        <w:t xml:space="preserve">geven goede passes naar elkaar, </w:t>
      </w:r>
      <w:proofErr w:type="spellStart"/>
      <w:r>
        <w:t>shotter</w:t>
      </w:r>
      <w:proofErr w:type="spellEnd"/>
      <w:r>
        <w:t xml:space="preserve"> ontvangt de bal telkens in beweging </w:t>
      </w:r>
    </w:p>
    <w:p w14:paraId="2E5677E1" w14:textId="77777777" w:rsidR="00E00C60" w:rsidRDefault="00E00C60" w:rsidP="00BB0676">
      <w:pPr>
        <w:pStyle w:val="Geenafstand"/>
        <w:numPr>
          <w:ilvl w:val="0"/>
          <w:numId w:val="7"/>
        </w:numPr>
      </w:pPr>
      <w:r>
        <w:t xml:space="preserve">spelen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go met cirkelspele</w:t>
      </w:r>
      <w:r>
        <w:t>r</w:t>
      </w:r>
    </w:p>
    <w:p w14:paraId="651E5DC3" w14:textId="77777777" w:rsidR="00E00C60" w:rsidRDefault="00E00C60" w:rsidP="00BB0676">
      <w:pPr>
        <w:pStyle w:val="Geenafstand"/>
        <w:numPr>
          <w:ilvl w:val="0"/>
          <w:numId w:val="7"/>
        </w:numPr>
      </w:pPr>
      <w:r>
        <w:t xml:space="preserve">lopen zich “achter door” vrij </w:t>
      </w:r>
    </w:p>
    <w:p w14:paraId="6FE836D7" w14:textId="77777777" w:rsidR="00E00C60" w:rsidRDefault="00E00C60" w:rsidP="00724910">
      <w:pPr>
        <w:pStyle w:val="Geenafstand"/>
      </w:pPr>
    </w:p>
    <w:p w14:paraId="441A9390" w14:textId="77777777" w:rsidR="00E00C60" w:rsidRPr="00BB0676" w:rsidRDefault="00E00C60" w:rsidP="00724910">
      <w:pPr>
        <w:pStyle w:val="Geenafstand"/>
        <w:rPr>
          <w:b/>
          <w:bCs/>
        </w:rPr>
      </w:pPr>
      <w:r w:rsidRPr="00BB0676">
        <w:rPr>
          <w:b/>
          <w:bCs/>
        </w:rPr>
        <w:t>Verdediger</w:t>
      </w:r>
    </w:p>
    <w:p w14:paraId="75352263" w14:textId="77777777" w:rsidR="00BB0676" w:rsidRDefault="00E00C60" w:rsidP="00BB0676">
      <w:pPr>
        <w:pStyle w:val="Geenafstand"/>
        <w:numPr>
          <w:ilvl w:val="0"/>
          <w:numId w:val="6"/>
        </w:numPr>
      </w:pPr>
      <w:r>
        <w:t>verdedigt half actief en is meegaand met de beweging</w:t>
      </w:r>
    </w:p>
    <w:p w14:paraId="3CF7CADC" w14:textId="12752707" w:rsidR="00AB5F2F" w:rsidRDefault="00E00C60" w:rsidP="00BB0676">
      <w:pPr>
        <w:pStyle w:val="Geenafstand"/>
        <w:numPr>
          <w:ilvl w:val="0"/>
          <w:numId w:val="6"/>
        </w:numPr>
      </w:pPr>
      <w:r>
        <w:t>wordt na een tijdje volledig actief</w:t>
      </w:r>
    </w:p>
    <w:p w14:paraId="33670326" w14:textId="246663E1" w:rsidR="00BB0676" w:rsidRDefault="00BB0676" w:rsidP="00724910">
      <w:pPr>
        <w:pStyle w:val="Geenafstand"/>
      </w:pPr>
    </w:p>
    <w:p w14:paraId="741036F4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396EEE7E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3B7E42BC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37F5F034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10EB8268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4E583E2A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3352729A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009136A2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638BB6F3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653B7DC4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69E1B143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2AE3AEF3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625FA189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61604F8C" w14:textId="77777777" w:rsidR="00134CCB" w:rsidRDefault="00134CCB" w:rsidP="00134CCB">
      <w:pPr>
        <w:pStyle w:val="Geenafstand"/>
        <w:rPr>
          <w:b/>
          <w:bCs/>
          <w:color w:val="0070C0"/>
        </w:rPr>
      </w:pPr>
    </w:p>
    <w:p w14:paraId="6CC0CAED" w14:textId="09C4E3B5" w:rsidR="00134CCB" w:rsidRPr="008C525E" w:rsidRDefault="00134CCB" w:rsidP="00134CCB">
      <w:pPr>
        <w:pStyle w:val="Geenafstand"/>
        <w:rPr>
          <w:b/>
          <w:bCs/>
          <w:color w:val="0070C0"/>
        </w:rPr>
      </w:pPr>
      <w:r w:rsidRPr="008C525E">
        <w:rPr>
          <w:b/>
          <w:bCs/>
          <w:color w:val="0070C0"/>
        </w:rPr>
        <w:lastRenderedPageBreak/>
        <w:t>Wedstrijd 4+1 (10 min)</w:t>
      </w:r>
    </w:p>
    <w:p w14:paraId="3B35E208" w14:textId="77777777" w:rsidR="00134CCB" w:rsidRPr="001F2498" w:rsidRDefault="00134CCB" w:rsidP="00134CCB">
      <w:pPr>
        <w:pStyle w:val="Geenafstand"/>
      </w:pPr>
    </w:p>
    <w:p w14:paraId="1D2D112B" w14:textId="77777777" w:rsidR="00134CCB" w:rsidRPr="001F2498" w:rsidRDefault="00134CCB" w:rsidP="00134CCB">
      <w:pPr>
        <w:pStyle w:val="Geenafstand"/>
      </w:pPr>
      <w:r w:rsidRPr="001F2498">
        <w:rPr>
          <w:noProof/>
        </w:rPr>
        <w:drawing>
          <wp:anchor distT="0" distB="0" distL="114300" distR="114300" simplePos="0" relativeHeight="251664384" behindDoc="1" locked="0" layoutInCell="1" allowOverlap="1" wp14:anchorId="5AA6EB47" wp14:editId="509CE732">
            <wp:simplePos x="0" y="0"/>
            <wp:positionH relativeFrom="column">
              <wp:posOffset>4098290</wp:posOffset>
            </wp:positionH>
            <wp:positionV relativeFrom="paragraph">
              <wp:posOffset>6985</wp:posOffset>
            </wp:positionV>
            <wp:extent cx="2157730" cy="128206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1" t="29281" r="24580" b="57918"/>
                    <a:stretch/>
                  </pic:blipFill>
                  <pic:spPr bwMode="auto">
                    <a:xfrm>
                      <a:off x="0" y="0"/>
                      <a:ext cx="2157730" cy="12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498">
        <w:t xml:space="preserve">1 handbal </w:t>
      </w:r>
    </w:p>
    <w:p w14:paraId="64F8644D" w14:textId="77777777" w:rsidR="00134CCB" w:rsidRPr="001F2498" w:rsidRDefault="00134CCB" w:rsidP="00134CCB">
      <w:pPr>
        <w:pStyle w:val="Geenafstand"/>
      </w:pPr>
      <w:r w:rsidRPr="001F2498">
        <w:t xml:space="preserve">2 doeltjes </w:t>
      </w:r>
    </w:p>
    <w:p w14:paraId="282CDB54" w14:textId="77777777" w:rsidR="00134CCB" w:rsidRPr="001F2498" w:rsidRDefault="00134CCB" w:rsidP="00134CCB">
      <w:pPr>
        <w:pStyle w:val="Geenafstand"/>
        <w:rPr>
          <w:b/>
          <w:bCs/>
        </w:rPr>
      </w:pPr>
      <w:r w:rsidRPr="001F2498">
        <w:t>Potjes of kegels om het doelgebied af te bakenen</w:t>
      </w:r>
    </w:p>
    <w:p w14:paraId="5BE6FAEF" w14:textId="77777777" w:rsidR="00134CCB" w:rsidRPr="001F2498" w:rsidRDefault="00134CCB" w:rsidP="00134CCB">
      <w:pPr>
        <w:pStyle w:val="Geenafstand"/>
        <w:rPr>
          <w:b/>
          <w:bCs/>
        </w:rPr>
      </w:pPr>
    </w:p>
    <w:p w14:paraId="47357F5C" w14:textId="77777777" w:rsidR="00134CCB" w:rsidRPr="001F2498" w:rsidRDefault="00134CCB" w:rsidP="00134CCB">
      <w:pPr>
        <w:pStyle w:val="Geenafstand"/>
      </w:pPr>
      <w:r w:rsidRPr="001F2498">
        <w:t xml:space="preserve">2 teams van 5 spelers </w:t>
      </w:r>
    </w:p>
    <w:p w14:paraId="6A63D2C6" w14:textId="77777777" w:rsidR="00134CCB" w:rsidRPr="001F2498" w:rsidRDefault="00134CCB" w:rsidP="00134CCB">
      <w:pPr>
        <w:pStyle w:val="Geenafstand"/>
      </w:pPr>
      <w:r w:rsidRPr="001F2498">
        <w:t>3-1 aanval: de aanvallers spelen met 3 opbouwers en een cirkelspeler</w:t>
      </w:r>
    </w:p>
    <w:p w14:paraId="1299D46B" w14:textId="77777777" w:rsidR="00134CCB" w:rsidRPr="001F2498" w:rsidRDefault="00134CCB" w:rsidP="00134CCB">
      <w:pPr>
        <w:pStyle w:val="Geenafstand"/>
      </w:pPr>
      <w:r w:rsidRPr="001F2498">
        <w:t xml:space="preserve">1-3 verdediging: de verdediging speelt met 1 defensieve verdediger </w:t>
      </w:r>
      <w:r w:rsidRPr="001F2498">
        <w:br/>
        <w:t xml:space="preserve">aan de </w:t>
      </w:r>
      <w:proofErr w:type="spellStart"/>
      <w:r w:rsidRPr="001F2498">
        <w:t>doelgebiedlijn</w:t>
      </w:r>
      <w:proofErr w:type="spellEnd"/>
      <w:r w:rsidRPr="001F2498">
        <w:t xml:space="preserve"> (de libero) en 3 offensieve verdedigers</w:t>
      </w:r>
    </w:p>
    <w:p w14:paraId="3276C239" w14:textId="77777777" w:rsidR="00134CCB" w:rsidRPr="001F2498" w:rsidRDefault="00134CCB" w:rsidP="00134CCB">
      <w:pPr>
        <w:pStyle w:val="Geenafstand"/>
      </w:pPr>
      <w:r w:rsidRPr="001F2498">
        <w:t xml:space="preserve">Een rechte lijn als </w:t>
      </w:r>
      <w:proofErr w:type="spellStart"/>
      <w:r w:rsidRPr="001F2498">
        <w:t>doelgebiedlijn</w:t>
      </w:r>
      <w:proofErr w:type="spellEnd"/>
      <w:r w:rsidRPr="001F2498">
        <w:t xml:space="preserve"> op 5m</w:t>
      </w:r>
    </w:p>
    <w:p w14:paraId="1105C4C6" w14:textId="77777777" w:rsidR="00134CCB" w:rsidRPr="001F2498" w:rsidRDefault="00134CCB" w:rsidP="00134CCB">
      <w:pPr>
        <w:pStyle w:val="Geenafstand"/>
      </w:pPr>
    </w:p>
    <w:p w14:paraId="255A9F05" w14:textId="77777777" w:rsidR="00134CCB" w:rsidRPr="001F2498" w:rsidRDefault="00134CCB" w:rsidP="00134CCB">
      <w:pPr>
        <w:pStyle w:val="Geenafstand"/>
        <w:rPr>
          <w:b/>
          <w:bCs/>
        </w:rPr>
      </w:pPr>
      <w:r w:rsidRPr="001F2498">
        <w:rPr>
          <w:b/>
          <w:bCs/>
        </w:rPr>
        <w:t>Wedstrijd</w:t>
      </w:r>
    </w:p>
    <w:p w14:paraId="20935A69" w14:textId="77777777" w:rsidR="00134CCB" w:rsidRPr="001F2498" w:rsidRDefault="00134CCB" w:rsidP="00134CCB">
      <w:pPr>
        <w:pStyle w:val="Geenafstand"/>
        <w:numPr>
          <w:ilvl w:val="0"/>
          <w:numId w:val="9"/>
        </w:numPr>
      </w:pPr>
      <w:r w:rsidRPr="001F2498">
        <w:t>Doelgebied mag niet betreden worden (tenzij met sprongworp (werpen alvorens men landt))</w:t>
      </w:r>
    </w:p>
    <w:p w14:paraId="50002E95" w14:textId="77777777" w:rsidR="00134CCB" w:rsidRPr="001F2498" w:rsidRDefault="00134CCB" w:rsidP="00134CCB">
      <w:pPr>
        <w:pStyle w:val="Geenafstand"/>
        <w:numPr>
          <w:ilvl w:val="0"/>
          <w:numId w:val="9"/>
        </w:numPr>
      </w:pPr>
      <w:r w:rsidRPr="001F2498">
        <w:t>Maximum 3 stappen met de bal in de hand</w:t>
      </w:r>
    </w:p>
    <w:p w14:paraId="3207EC10" w14:textId="77777777" w:rsidR="00134CCB" w:rsidRPr="001F2498" w:rsidRDefault="00134CCB" w:rsidP="00134CCB">
      <w:pPr>
        <w:pStyle w:val="Geenafstand"/>
        <w:numPr>
          <w:ilvl w:val="0"/>
          <w:numId w:val="9"/>
        </w:numPr>
      </w:pPr>
      <w:r w:rsidRPr="001F2498">
        <w:t>1 dribbel per balbezit is toegelaten</w:t>
      </w:r>
    </w:p>
    <w:p w14:paraId="74F7E4CC" w14:textId="77777777" w:rsidR="00134CCB" w:rsidRPr="001F2498" w:rsidRDefault="00134CCB" w:rsidP="00134CCB">
      <w:pPr>
        <w:pStyle w:val="Geenafstand"/>
        <w:numPr>
          <w:ilvl w:val="0"/>
          <w:numId w:val="9"/>
        </w:numPr>
      </w:pPr>
      <w:r w:rsidRPr="001F2498">
        <w:t>Verdedigers mogen geen contact maken</w:t>
      </w:r>
    </w:p>
    <w:p w14:paraId="65114EC8" w14:textId="77777777" w:rsidR="00134CCB" w:rsidRPr="001F2498" w:rsidRDefault="00134CCB" w:rsidP="00134CCB">
      <w:pPr>
        <w:pStyle w:val="Geenafstand"/>
        <w:rPr>
          <w:b/>
          <w:bCs/>
        </w:rPr>
      </w:pPr>
    </w:p>
    <w:p w14:paraId="6408456A" w14:textId="77777777" w:rsidR="00134CCB" w:rsidRPr="001F2498" w:rsidRDefault="00134CCB" w:rsidP="00134CCB">
      <w:pPr>
        <w:pStyle w:val="Geenafstand"/>
        <w:rPr>
          <w:b/>
          <w:bCs/>
        </w:rPr>
      </w:pPr>
      <w:r w:rsidRPr="001F2498">
        <w:rPr>
          <w:b/>
          <w:bCs/>
        </w:rPr>
        <w:t>Aandachtspunten</w:t>
      </w:r>
    </w:p>
    <w:p w14:paraId="2C5BEFE4" w14:textId="77777777" w:rsidR="00134CCB" w:rsidRDefault="00134CCB" w:rsidP="00134CCB">
      <w:pPr>
        <w:pStyle w:val="Geenafstand"/>
        <w:rPr>
          <w:b/>
          <w:bCs/>
          <w:color w:val="FF0000"/>
        </w:rPr>
      </w:pPr>
    </w:p>
    <w:p w14:paraId="5E0EC562" w14:textId="77777777" w:rsidR="00134CCB" w:rsidRPr="001F2498" w:rsidRDefault="00134CCB" w:rsidP="00134CCB">
      <w:pPr>
        <w:pStyle w:val="Geenafstand"/>
        <w:rPr>
          <w:b/>
          <w:bCs/>
        </w:rPr>
      </w:pPr>
      <w:r w:rsidRPr="001F2498">
        <w:rPr>
          <w:b/>
          <w:bCs/>
        </w:rPr>
        <w:t>Aanvallers</w:t>
      </w:r>
    </w:p>
    <w:p w14:paraId="77B72C58" w14:textId="1B553834" w:rsidR="00134CCB" w:rsidRDefault="00134CCB" w:rsidP="00134CCB">
      <w:pPr>
        <w:pStyle w:val="Geenafstand"/>
        <w:numPr>
          <w:ilvl w:val="0"/>
          <w:numId w:val="10"/>
        </w:numPr>
      </w:pPr>
      <w:r>
        <w:t xml:space="preserve">benutten de handbaldribbel </w:t>
      </w:r>
      <w:r w:rsidR="00D7214A">
        <w:t>en ‘</w:t>
      </w:r>
      <w:proofErr w:type="spellStart"/>
      <w:r w:rsidR="00D7214A">
        <w:t>Give</w:t>
      </w:r>
      <w:proofErr w:type="spellEnd"/>
      <w:r w:rsidR="00D7214A">
        <w:t xml:space="preserve"> </w:t>
      </w:r>
      <w:proofErr w:type="spellStart"/>
      <w:r w:rsidR="00D7214A">
        <w:t>and</w:t>
      </w:r>
      <w:proofErr w:type="spellEnd"/>
      <w:r w:rsidR="00D7214A">
        <w:t xml:space="preserve"> Go’ </w:t>
      </w:r>
      <w:r>
        <w:t>als technische/tactische aanvalswapens</w:t>
      </w:r>
    </w:p>
    <w:p w14:paraId="492D33D0" w14:textId="77777777" w:rsidR="00134CCB" w:rsidRDefault="00134CCB" w:rsidP="00134CCB">
      <w:pPr>
        <w:pStyle w:val="Geenafstand"/>
        <w:numPr>
          <w:ilvl w:val="0"/>
          <w:numId w:val="10"/>
        </w:numPr>
      </w:pPr>
      <w:r>
        <w:t xml:space="preserve">spelen in een 3-1 aanvalsopstelling </w:t>
      </w:r>
    </w:p>
    <w:p w14:paraId="6629988A" w14:textId="77777777" w:rsidR="00134CCB" w:rsidRDefault="00134CCB" w:rsidP="00134CCB">
      <w:pPr>
        <w:pStyle w:val="Geenafstand"/>
      </w:pPr>
    </w:p>
    <w:p w14:paraId="64CDC823" w14:textId="77777777" w:rsidR="00134CCB" w:rsidRPr="001F2498" w:rsidRDefault="00134CCB" w:rsidP="00134CCB">
      <w:pPr>
        <w:pStyle w:val="Geenafstand"/>
        <w:rPr>
          <w:b/>
          <w:bCs/>
        </w:rPr>
      </w:pPr>
      <w:r w:rsidRPr="001F2498">
        <w:rPr>
          <w:b/>
          <w:bCs/>
        </w:rPr>
        <w:t>Verdedigers</w:t>
      </w:r>
    </w:p>
    <w:p w14:paraId="4583D708" w14:textId="77777777" w:rsidR="00134CCB" w:rsidRDefault="00134CCB" w:rsidP="00134CCB">
      <w:pPr>
        <w:pStyle w:val="Geenafstand"/>
        <w:numPr>
          <w:ilvl w:val="0"/>
          <w:numId w:val="11"/>
        </w:numPr>
      </w:pPr>
      <w:r>
        <w:t>spelen in een 1-3 verdedigingsopstelling</w:t>
      </w:r>
    </w:p>
    <w:p w14:paraId="6DDD3275" w14:textId="77777777" w:rsidR="00134CCB" w:rsidRDefault="00134CCB" w:rsidP="00134CCB">
      <w:pPr>
        <w:pStyle w:val="Geenafstand"/>
        <w:numPr>
          <w:ilvl w:val="0"/>
          <w:numId w:val="11"/>
        </w:numPr>
      </w:pPr>
      <w:r>
        <w:t>spelen balgericht (balinterceptie)</w:t>
      </w:r>
    </w:p>
    <w:p w14:paraId="59E5A990" w14:textId="77777777" w:rsidR="00134CCB" w:rsidRDefault="00134CCB" w:rsidP="00134CCB">
      <w:pPr>
        <w:pStyle w:val="Geenafstand"/>
        <w:numPr>
          <w:ilvl w:val="0"/>
          <w:numId w:val="11"/>
        </w:numPr>
      </w:pPr>
      <w:r>
        <w:t>trachten tussen de aanvallers en het doel te blijven</w:t>
      </w:r>
    </w:p>
    <w:p w14:paraId="0712868F" w14:textId="77777777" w:rsidR="00134CCB" w:rsidRPr="00146488" w:rsidRDefault="00134CCB" w:rsidP="00724910">
      <w:pPr>
        <w:pStyle w:val="Geenafstand"/>
      </w:pPr>
    </w:p>
    <w:p w14:paraId="28D336D0" w14:textId="264C87DE" w:rsidR="000921B4" w:rsidRPr="0099618D" w:rsidRDefault="000921B4" w:rsidP="000921B4">
      <w:pPr>
        <w:pStyle w:val="Geenafstand"/>
        <w:rPr>
          <w:b/>
          <w:bCs/>
          <w:color w:val="FF0000"/>
        </w:rPr>
      </w:pPr>
      <w:r w:rsidRPr="0099618D">
        <w:rPr>
          <w:b/>
          <w:bCs/>
          <w:color w:val="FF0000"/>
        </w:rPr>
        <w:t>Omkleden (5 min)</w:t>
      </w:r>
    </w:p>
    <w:p w14:paraId="2502E89D" w14:textId="230DF704" w:rsidR="000921B4" w:rsidRDefault="000921B4" w:rsidP="008F5877">
      <w:pPr>
        <w:pStyle w:val="Geenafstand"/>
        <w:rPr>
          <w:b/>
          <w:bCs/>
        </w:rPr>
      </w:pPr>
    </w:p>
    <w:p w14:paraId="69CA0D8C" w14:textId="07769D70" w:rsidR="0099618D" w:rsidRDefault="0099618D" w:rsidP="008F5877">
      <w:pPr>
        <w:pStyle w:val="Geenafstand"/>
        <w:rPr>
          <w:b/>
          <w:bCs/>
        </w:rPr>
      </w:pPr>
    </w:p>
    <w:p w14:paraId="6C82828A" w14:textId="67666B1E" w:rsidR="0099618D" w:rsidRDefault="0099618D" w:rsidP="008F5877">
      <w:pPr>
        <w:pStyle w:val="Geenafstand"/>
        <w:rPr>
          <w:b/>
          <w:bCs/>
        </w:rPr>
      </w:pPr>
    </w:p>
    <w:p w14:paraId="5F285389" w14:textId="48FD3892" w:rsidR="002622C2" w:rsidRDefault="002622C2" w:rsidP="008F5877">
      <w:pPr>
        <w:pStyle w:val="Geenafstand"/>
        <w:rPr>
          <w:b/>
          <w:bCs/>
        </w:rPr>
      </w:pPr>
    </w:p>
    <w:p w14:paraId="3570156E" w14:textId="27F2DA7B" w:rsidR="001F2498" w:rsidRDefault="001F2498" w:rsidP="008F5877">
      <w:pPr>
        <w:pStyle w:val="Geenafstand"/>
        <w:rPr>
          <w:b/>
          <w:bCs/>
        </w:rPr>
      </w:pPr>
    </w:p>
    <w:p w14:paraId="2AB45908" w14:textId="63C85229" w:rsidR="001F2498" w:rsidRDefault="001F2498" w:rsidP="008F5877">
      <w:pPr>
        <w:pStyle w:val="Geenafstand"/>
        <w:rPr>
          <w:b/>
          <w:bCs/>
        </w:rPr>
      </w:pPr>
    </w:p>
    <w:p w14:paraId="1704C8F6" w14:textId="2D9E4595" w:rsidR="001F2498" w:rsidRDefault="001F2498" w:rsidP="008F5877">
      <w:pPr>
        <w:pStyle w:val="Geenafstand"/>
        <w:rPr>
          <w:b/>
          <w:bCs/>
        </w:rPr>
      </w:pPr>
    </w:p>
    <w:p w14:paraId="2BE03228" w14:textId="52F0F7E1" w:rsidR="001F2498" w:rsidRDefault="001F2498" w:rsidP="008F5877">
      <w:pPr>
        <w:pStyle w:val="Geenafstand"/>
        <w:rPr>
          <w:b/>
          <w:bCs/>
        </w:rPr>
      </w:pPr>
    </w:p>
    <w:p w14:paraId="01625A4B" w14:textId="352EA3C6" w:rsidR="001F2498" w:rsidRDefault="001F2498" w:rsidP="008F5877">
      <w:pPr>
        <w:pStyle w:val="Geenafstand"/>
        <w:rPr>
          <w:b/>
          <w:bCs/>
        </w:rPr>
      </w:pPr>
    </w:p>
    <w:p w14:paraId="594DA311" w14:textId="1275BB1A" w:rsidR="001F2498" w:rsidRDefault="001F2498" w:rsidP="008F5877">
      <w:pPr>
        <w:pStyle w:val="Geenafstand"/>
        <w:rPr>
          <w:b/>
          <w:bCs/>
        </w:rPr>
      </w:pPr>
    </w:p>
    <w:p w14:paraId="4997903D" w14:textId="56854C0D" w:rsidR="001F2498" w:rsidRDefault="001F2498" w:rsidP="008F5877">
      <w:pPr>
        <w:pStyle w:val="Geenafstand"/>
        <w:rPr>
          <w:b/>
          <w:bCs/>
        </w:rPr>
      </w:pPr>
    </w:p>
    <w:p w14:paraId="52C36B09" w14:textId="2DEE09B8" w:rsidR="001F2498" w:rsidRDefault="001F2498" w:rsidP="008F5877">
      <w:pPr>
        <w:pStyle w:val="Geenafstand"/>
        <w:rPr>
          <w:b/>
          <w:bCs/>
        </w:rPr>
      </w:pPr>
    </w:p>
    <w:p w14:paraId="1FF79C55" w14:textId="77777777" w:rsidR="001F2498" w:rsidRDefault="001F2498" w:rsidP="008F5877">
      <w:pPr>
        <w:pStyle w:val="Geenafstand"/>
        <w:rPr>
          <w:b/>
          <w:bCs/>
        </w:rPr>
      </w:pPr>
    </w:p>
    <w:p w14:paraId="549D4EB4" w14:textId="31E13585" w:rsidR="002622C2" w:rsidRDefault="002622C2" w:rsidP="008F5877">
      <w:pPr>
        <w:pStyle w:val="Geenafstand"/>
        <w:rPr>
          <w:b/>
          <w:bCs/>
        </w:rPr>
      </w:pPr>
    </w:p>
    <w:p w14:paraId="27CEF8E6" w14:textId="4A2F5144" w:rsidR="002622C2" w:rsidRDefault="002622C2" w:rsidP="008F5877">
      <w:pPr>
        <w:pStyle w:val="Geenafstand"/>
        <w:rPr>
          <w:b/>
          <w:bCs/>
        </w:rPr>
      </w:pPr>
    </w:p>
    <w:p w14:paraId="144D8302" w14:textId="1EAB0BDC" w:rsidR="002622C2" w:rsidRDefault="002622C2" w:rsidP="008F5877">
      <w:pPr>
        <w:pStyle w:val="Geenafstand"/>
        <w:rPr>
          <w:b/>
          <w:bCs/>
        </w:rPr>
      </w:pPr>
    </w:p>
    <w:p w14:paraId="22F2C2AD" w14:textId="00B1C14B" w:rsidR="006D7CB2" w:rsidRDefault="006D7CB2" w:rsidP="008F5877">
      <w:pPr>
        <w:pStyle w:val="Geenafstand"/>
        <w:rPr>
          <w:b/>
          <w:bCs/>
        </w:rPr>
      </w:pPr>
    </w:p>
    <w:p w14:paraId="3E510987" w14:textId="24FC4913" w:rsidR="006D7CB2" w:rsidRDefault="006D7CB2" w:rsidP="008F5877">
      <w:pPr>
        <w:pStyle w:val="Geenafstand"/>
        <w:rPr>
          <w:b/>
          <w:bCs/>
        </w:rPr>
      </w:pPr>
    </w:p>
    <w:p w14:paraId="5A086BBF" w14:textId="77777777" w:rsidR="00B03179" w:rsidRPr="0056422C" w:rsidRDefault="00B03179" w:rsidP="00B03179">
      <w:pPr>
        <w:pStyle w:val="Geenafstand"/>
        <w:rPr>
          <w:rFonts w:ascii="Arial" w:hAnsi="Arial"/>
          <w:color w:val="000000"/>
          <w:sz w:val="19"/>
          <w:szCs w:val="19"/>
          <w:lang w:eastAsia="nl-BE"/>
        </w:rPr>
      </w:pPr>
      <w:r w:rsidRPr="0056422C">
        <w:rPr>
          <w:rFonts w:ascii="Arial" w:hAnsi="Arial"/>
          <w:color w:val="000000"/>
          <w:sz w:val="19"/>
          <w:szCs w:val="19"/>
          <w:lang w:eastAsia="nl-BE"/>
        </w:rPr>
        <w:t> </w:t>
      </w:r>
    </w:p>
    <w:p w14:paraId="101A6ABC" w14:textId="77777777" w:rsidR="00B03179" w:rsidRPr="0056422C" w:rsidRDefault="00B03179" w:rsidP="00B03179">
      <w:pPr>
        <w:pStyle w:val="Geenafstand"/>
        <w:rPr>
          <w:rFonts w:ascii="Arial" w:hAnsi="Arial"/>
          <w:color w:val="000000"/>
          <w:sz w:val="19"/>
          <w:szCs w:val="19"/>
          <w:lang w:eastAsia="nl-BE"/>
        </w:rPr>
      </w:pPr>
      <w:r w:rsidRPr="0056422C">
        <w:rPr>
          <w:rFonts w:ascii="Arial" w:hAnsi="Arial"/>
          <w:color w:val="000000"/>
          <w:sz w:val="19"/>
          <w:szCs w:val="19"/>
          <w:lang w:eastAsia="nl-BE"/>
        </w:rPr>
        <w:t> </w:t>
      </w:r>
    </w:p>
    <w:p w14:paraId="607D7ACC" w14:textId="6354F479" w:rsidR="00B03179" w:rsidRDefault="00B03179" w:rsidP="00B03179">
      <w:pPr>
        <w:pStyle w:val="Geenafstand"/>
      </w:pPr>
    </w:p>
    <w:p w14:paraId="4D33ABB6" w14:textId="524F3238" w:rsidR="008C525E" w:rsidRDefault="008C525E" w:rsidP="00B03179">
      <w:pPr>
        <w:pStyle w:val="Geenafstand"/>
      </w:pPr>
    </w:p>
    <w:p w14:paraId="69FE65D8" w14:textId="77777777" w:rsidR="00922C82" w:rsidRDefault="00922C82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lastRenderedPageBreak/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24249832" w:rsidR="00E85E96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2AEF7A0D" w14:textId="5CFDFF07" w:rsidR="001061E9" w:rsidRDefault="001061E9" w:rsidP="00E85E96">
      <w:pPr>
        <w:pStyle w:val="Geenafstand"/>
      </w:pPr>
    </w:p>
    <w:p w14:paraId="621838A1" w14:textId="77777777" w:rsidR="0075794E" w:rsidRPr="00775B8F" w:rsidRDefault="0075794E" w:rsidP="0075794E">
      <w:pPr>
        <w:pStyle w:val="Geenafstand"/>
      </w:pPr>
      <w:r w:rsidRPr="00775B8F">
        <w:rPr>
          <w:b/>
          <w:bCs/>
          <w:color w:val="FF0000"/>
        </w:rPr>
        <w:t>LPD 2</w:t>
      </w:r>
      <w:r w:rsidRPr="00775B8F">
        <w:rPr>
          <w:color w:val="FF0000"/>
        </w:rPr>
        <w:t xml:space="preserve"> </w:t>
      </w:r>
      <w:r>
        <w:t>De leerlingen passen, rekening houdend met hun fysieke capaciteiten, technieken en geleerde vaardigheden toe om eenvoudige, samengestelde en complexe bewegingen uit te voeren.</w:t>
      </w:r>
    </w:p>
    <w:p w14:paraId="172D9FCA" w14:textId="4C57BF9B" w:rsidR="00E701F3" w:rsidRDefault="00E701F3" w:rsidP="00E85E96">
      <w:pPr>
        <w:pStyle w:val="Geenafstand"/>
      </w:pPr>
    </w:p>
    <w:p w14:paraId="157441C3" w14:textId="77777777" w:rsidR="00E701F3" w:rsidRDefault="00E701F3" w:rsidP="00E701F3">
      <w:pPr>
        <w:pStyle w:val="Geenafstand"/>
      </w:pPr>
      <w:r w:rsidRPr="00775B8F">
        <w:rPr>
          <w:b/>
          <w:bCs/>
          <w:color w:val="FF0000"/>
        </w:rPr>
        <w:t>LPD 3</w:t>
      </w:r>
      <w:r w:rsidRPr="00775B8F">
        <w:rPr>
          <w:color w:val="FF0000"/>
        </w:rPr>
        <w:t xml:space="preserve"> </w:t>
      </w:r>
      <w:r>
        <w:t>De leerlingen passen principes en tactieken toe in verschillende bewegingsdomeinen met respect voor de afgesproken regels.</w:t>
      </w:r>
    </w:p>
    <w:p w14:paraId="29E37109" w14:textId="77777777" w:rsidR="00E701F3" w:rsidRPr="00F43DBA" w:rsidRDefault="00E701F3" w:rsidP="00E85E96">
      <w:pPr>
        <w:pStyle w:val="Geenafstand"/>
      </w:pPr>
    </w:p>
    <w:p w14:paraId="1F516900" w14:textId="369A5627" w:rsidR="001061E9" w:rsidRDefault="001061E9" w:rsidP="001061E9">
      <w:pPr>
        <w:pStyle w:val="Geenafstand"/>
      </w:pPr>
      <w:r w:rsidRPr="00775B8F">
        <w:rPr>
          <w:b/>
          <w:bCs/>
          <w:color w:val="FF0000"/>
        </w:rPr>
        <w:t>LPD 10</w:t>
      </w:r>
      <w:r w:rsidRPr="00775B8F">
        <w:rPr>
          <w:color w:val="FF0000"/>
        </w:rPr>
        <w:t xml:space="preserve"> </w:t>
      </w:r>
      <w:r>
        <w:t>De leerlingen nemen in alle bewegingssituaties verantwoordelijkheid op door regels, afspraken en veiligheidsvoorschriften na te leven.</w:t>
      </w:r>
    </w:p>
    <w:p w14:paraId="3C1D6FFA" w14:textId="77777777" w:rsidR="00532B72" w:rsidRDefault="00532B72" w:rsidP="006C4A56">
      <w:pPr>
        <w:pStyle w:val="Geenafstand"/>
      </w:pPr>
    </w:p>
    <w:p w14:paraId="19144881" w14:textId="70B42C89" w:rsidR="00532B72" w:rsidRDefault="00532B72" w:rsidP="00532B72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</w:t>
      </w:r>
      <w:proofErr w:type="spellStart"/>
      <w:r>
        <w:t>fairplay</w:t>
      </w:r>
      <w:proofErr w:type="spellEnd"/>
      <w:r>
        <w:t>, teamspirit, verantwoord gedrag en gaan positief om met winst en verlies.</w:t>
      </w:r>
    </w:p>
    <w:p w14:paraId="5E864B4F" w14:textId="77777777" w:rsidR="00166E1A" w:rsidRDefault="00166E1A" w:rsidP="0038411C">
      <w:pPr>
        <w:pStyle w:val="Geenafstand"/>
      </w:pPr>
    </w:p>
    <w:p w14:paraId="15D13419" w14:textId="34DD6EE2" w:rsidR="002E246F" w:rsidRDefault="002E246F" w:rsidP="0038411C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AF9DF5F-24AC-43DF-8F91-9225EF8B0E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41D74A4-3749-4628-A4BF-ACC910E2B6CA}"/>
    <w:embedBold r:id="rId3" w:fontKey="{4DA43FCE-7F99-4F9A-88A5-CB865CCEA5F1}"/>
    <w:embedItalic r:id="rId4" w:fontKey="{394FD4FF-9B92-45D6-B349-A22C6D15D86C}"/>
    <w:embedBoldItalic r:id="rId5" w:fontKey="{DBB440EF-B243-4CD5-8335-857A14639A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41050E8-DE17-4D22-984B-E54CA6C6E7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C816AFD-69DE-40A7-BC91-EF90B6FC9E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B0075BD-5341-4769-99ED-66EDFD2493C1}"/>
    <w:embedBold r:id="rId9" w:fontKey="{BB3C4BEB-89E3-415C-8B70-78D6E8E7DB82}"/>
  </w:font>
  <w:font w:name="Ubuntu Light">
    <w:altName w:val="Ubuntu Light"/>
    <w:charset w:val="00"/>
    <w:family w:val="swiss"/>
    <w:pitch w:val="variable"/>
    <w:sig w:usb0="E00002FF" w:usb1="5000205B" w:usb2="00000000" w:usb3="00000000" w:csb0="0000009F" w:csb1="00000000"/>
    <w:embedRegular r:id="rId10" w:fontKey="{53609318-0ECA-4F82-AADE-8370BB82E578}"/>
    <w:embedBold r:id="rId11" w:fontKey="{9B079533-BD16-4278-BBFA-E4D988CD3E2C}"/>
    <w:embedItalic r:id="rId12" w:fontKey="{7DF8684A-6BD8-40D4-AFFD-4F9CFEAC278C}"/>
    <w:embedBoldItalic r:id="rId13" w:fontKey="{57AF9ACE-2BED-4BD4-A950-CA09A0939B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D675E060-4072-4FB0-96D9-7C51F7F595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41E848F6-9266-4134-99F5-8F4F45FA5C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62FD6A27-1737-4391-97DC-5A63CE03CA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0312"/>
    <w:multiLevelType w:val="hybridMultilevel"/>
    <w:tmpl w:val="0402FA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05371"/>
    <w:multiLevelType w:val="hybridMultilevel"/>
    <w:tmpl w:val="ABCC62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13586"/>
    <w:multiLevelType w:val="hybridMultilevel"/>
    <w:tmpl w:val="1A3E194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07DDB"/>
    <w:multiLevelType w:val="hybridMultilevel"/>
    <w:tmpl w:val="3BCC53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F3DB3"/>
    <w:multiLevelType w:val="hybridMultilevel"/>
    <w:tmpl w:val="78280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61AA2"/>
    <w:multiLevelType w:val="hybridMultilevel"/>
    <w:tmpl w:val="FD0EC0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411F3"/>
    <w:multiLevelType w:val="hybridMultilevel"/>
    <w:tmpl w:val="7BEC967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8509C"/>
    <w:multiLevelType w:val="hybridMultilevel"/>
    <w:tmpl w:val="8A20951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8534A"/>
    <w:multiLevelType w:val="hybridMultilevel"/>
    <w:tmpl w:val="E4AAF7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676A79"/>
    <w:multiLevelType w:val="hybridMultilevel"/>
    <w:tmpl w:val="04E4E4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0A65A4"/>
    <w:multiLevelType w:val="hybridMultilevel"/>
    <w:tmpl w:val="1194B8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9"/>
  </w:num>
  <w:num w:numId="9">
    <w:abstractNumId w:val="10"/>
  </w:num>
  <w:num w:numId="10">
    <w:abstractNumId w:val="0"/>
  </w:num>
  <w:num w:numId="11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325AF"/>
    <w:rsid w:val="00044D9A"/>
    <w:rsid w:val="0005620F"/>
    <w:rsid w:val="00056B1F"/>
    <w:rsid w:val="0008151A"/>
    <w:rsid w:val="000921B4"/>
    <w:rsid w:val="00092AB4"/>
    <w:rsid w:val="000B431A"/>
    <w:rsid w:val="000C74EE"/>
    <w:rsid w:val="000D1E82"/>
    <w:rsid w:val="000E0A35"/>
    <w:rsid w:val="000E6B9C"/>
    <w:rsid w:val="000F61E0"/>
    <w:rsid w:val="001061E9"/>
    <w:rsid w:val="0011085B"/>
    <w:rsid w:val="00120D90"/>
    <w:rsid w:val="001343D4"/>
    <w:rsid w:val="00134CCB"/>
    <w:rsid w:val="00145CE7"/>
    <w:rsid w:val="00146488"/>
    <w:rsid w:val="00151BE3"/>
    <w:rsid w:val="0016106E"/>
    <w:rsid w:val="00164329"/>
    <w:rsid w:val="00166E1A"/>
    <w:rsid w:val="00172F58"/>
    <w:rsid w:val="00184922"/>
    <w:rsid w:val="00195CC5"/>
    <w:rsid w:val="00196FA9"/>
    <w:rsid w:val="001A15F5"/>
    <w:rsid w:val="001A6840"/>
    <w:rsid w:val="001B4890"/>
    <w:rsid w:val="001D06A4"/>
    <w:rsid w:val="001D380E"/>
    <w:rsid w:val="001F2498"/>
    <w:rsid w:val="00203D78"/>
    <w:rsid w:val="002127B8"/>
    <w:rsid w:val="00213CBE"/>
    <w:rsid w:val="00222E36"/>
    <w:rsid w:val="002265FD"/>
    <w:rsid w:val="0024012C"/>
    <w:rsid w:val="0024301D"/>
    <w:rsid w:val="0024344C"/>
    <w:rsid w:val="00245036"/>
    <w:rsid w:val="00256568"/>
    <w:rsid w:val="002622C2"/>
    <w:rsid w:val="00291DCD"/>
    <w:rsid w:val="00296DE2"/>
    <w:rsid w:val="002C7AE2"/>
    <w:rsid w:val="002D04E7"/>
    <w:rsid w:val="002D1552"/>
    <w:rsid w:val="002D3115"/>
    <w:rsid w:val="002E246F"/>
    <w:rsid w:val="002E571F"/>
    <w:rsid w:val="00325532"/>
    <w:rsid w:val="003403D1"/>
    <w:rsid w:val="00345BF0"/>
    <w:rsid w:val="00347C12"/>
    <w:rsid w:val="003518CE"/>
    <w:rsid w:val="00371C82"/>
    <w:rsid w:val="00382E99"/>
    <w:rsid w:val="0038411C"/>
    <w:rsid w:val="00384C90"/>
    <w:rsid w:val="00390D8B"/>
    <w:rsid w:val="003A5421"/>
    <w:rsid w:val="003C4F7A"/>
    <w:rsid w:val="003E60C7"/>
    <w:rsid w:val="003F3C92"/>
    <w:rsid w:val="00423D00"/>
    <w:rsid w:val="0043457F"/>
    <w:rsid w:val="004516BB"/>
    <w:rsid w:val="004528CD"/>
    <w:rsid w:val="00460379"/>
    <w:rsid w:val="00460F00"/>
    <w:rsid w:val="00466F3E"/>
    <w:rsid w:val="00473E68"/>
    <w:rsid w:val="00474CAA"/>
    <w:rsid w:val="00477873"/>
    <w:rsid w:val="00482395"/>
    <w:rsid w:val="00484D5F"/>
    <w:rsid w:val="004A79CC"/>
    <w:rsid w:val="004B3E53"/>
    <w:rsid w:val="004E275A"/>
    <w:rsid w:val="004E73E4"/>
    <w:rsid w:val="005102F8"/>
    <w:rsid w:val="00513F4D"/>
    <w:rsid w:val="00532B72"/>
    <w:rsid w:val="005563E3"/>
    <w:rsid w:val="00562CE8"/>
    <w:rsid w:val="00563B8D"/>
    <w:rsid w:val="00584D71"/>
    <w:rsid w:val="005923BC"/>
    <w:rsid w:val="005A103E"/>
    <w:rsid w:val="005A5733"/>
    <w:rsid w:val="005C2C6A"/>
    <w:rsid w:val="005D1D51"/>
    <w:rsid w:val="005D6EB9"/>
    <w:rsid w:val="005F7469"/>
    <w:rsid w:val="00612E90"/>
    <w:rsid w:val="00617995"/>
    <w:rsid w:val="006278A9"/>
    <w:rsid w:val="006329A5"/>
    <w:rsid w:val="00640C10"/>
    <w:rsid w:val="00642499"/>
    <w:rsid w:val="00662EAF"/>
    <w:rsid w:val="00663B1F"/>
    <w:rsid w:val="0067005E"/>
    <w:rsid w:val="00680908"/>
    <w:rsid w:val="006820A7"/>
    <w:rsid w:val="0069226B"/>
    <w:rsid w:val="006C4A56"/>
    <w:rsid w:val="006C717E"/>
    <w:rsid w:val="006D432C"/>
    <w:rsid w:val="006D7CB2"/>
    <w:rsid w:val="007008A9"/>
    <w:rsid w:val="007048F0"/>
    <w:rsid w:val="00723416"/>
    <w:rsid w:val="00724910"/>
    <w:rsid w:val="00730968"/>
    <w:rsid w:val="00732914"/>
    <w:rsid w:val="0073668E"/>
    <w:rsid w:val="00751A35"/>
    <w:rsid w:val="0075794E"/>
    <w:rsid w:val="00766B51"/>
    <w:rsid w:val="00771DAB"/>
    <w:rsid w:val="00784FAB"/>
    <w:rsid w:val="007A1FAC"/>
    <w:rsid w:val="007A6262"/>
    <w:rsid w:val="007C0D2D"/>
    <w:rsid w:val="007C2B61"/>
    <w:rsid w:val="007C2C1D"/>
    <w:rsid w:val="008176A2"/>
    <w:rsid w:val="008202C7"/>
    <w:rsid w:val="0082746E"/>
    <w:rsid w:val="008469FD"/>
    <w:rsid w:val="00854B37"/>
    <w:rsid w:val="00855257"/>
    <w:rsid w:val="00872F15"/>
    <w:rsid w:val="00893645"/>
    <w:rsid w:val="008B092B"/>
    <w:rsid w:val="008B4E71"/>
    <w:rsid w:val="008C210E"/>
    <w:rsid w:val="008C525E"/>
    <w:rsid w:val="008C61EB"/>
    <w:rsid w:val="008D4CA0"/>
    <w:rsid w:val="008E13FB"/>
    <w:rsid w:val="008E4060"/>
    <w:rsid w:val="008F4D7B"/>
    <w:rsid w:val="008F5877"/>
    <w:rsid w:val="009015D8"/>
    <w:rsid w:val="00903783"/>
    <w:rsid w:val="009113C4"/>
    <w:rsid w:val="00922C82"/>
    <w:rsid w:val="00923D9E"/>
    <w:rsid w:val="00933CE3"/>
    <w:rsid w:val="009347C4"/>
    <w:rsid w:val="0093744F"/>
    <w:rsid w:val="00952F2B"/>
    <w:rsid w:val="009633FA"/>
    <w:rsid w:val="00976562"/>
    <w:rsid w:val="0099618D"/>
    <w:rsid w:val="009C041A"/>
    <w:rsid w:val="009D750E"/>
    <w:rsid w:val="009E0747"/>
    <w:rsid w:val="00A060C9"/>
    <w:rsid w:val="00A939CD"/>
    <w:rsid w:val="00AB5F2F"/>
    <w:rsid w:val="00AC0863"/>
    <w:rsid w:val="00AC5267"/>
    <w:rsid w:val="00B03179"/>
    <w:rsid w:val="00B252A8"/>
    <w:rsid w:val="00B42F70"/>
    <w:rsid w:val="00B557E7"/>
    <w:rsid w:val="00B645C8"/>
    <w:rsid w:val="00B854DE"/>
    <w:rsid w:val="00BA0C42"/>
    <w:rsid w:val="00BA456D"/>
    <w:rsid w:val="00BA7B65"/>
    <w:rsid w:val="00BB0676"/>
    <w:rsid w:val="00BB2551"/>
    <w:rsid w:val="00BE71F3"/>
    <w:rsid w:val="00BF0F97"/>
    <w:rsid w:val="00BF6AB5"/>
    <w:rsid w:val="00C1421A"/>
    <w:rsid w:val="00C264E5"/>
    <w:rsid w:val="00C31328"/>
    <w:rsid w:val="00C409AE"/>
    <w:rsid w:val="00C52CC1"/>
    <w:rsid w:val="00C916D8"/>
    <w:rsid w:val="00CF7C15"/>
    <w:rsid w:val="00D01FC8"/>
    <w:rsid w:val="00D4298F"/>
    <w:rsid w:val="00D55FF1"/>
    <w:rsid w:val="00D61362"/>
    <w:rsid w:val="00D7214A"/>
    <w:rsid w:val="00D805F7"/>
    <w:rsid w:val="00D80601"/>
    <w:rsid w:val="00DB08A7"/>
    <w:rsid w:val="00DC27A2"/>
    <w:rsid w:val="00DC661B"/>
    <w:rsid w:val="00DD6987"/>
    <w:rsid w:val="00DE2D77"/>
    <w:rsid w:val="00DE46B1"/>
    <w:rsid w:val="00DF1F31"/>
    <w:rsid w:val="00E00C60"/>
    <w:rsid w:val="00E04183"/>
    <w:rsid w:val="00E16A68"/>
    <w:rsid w:val="00E251CC"/>
    <w:rsid w:val="00E37FAF"/>
    <w:rsid w:val="00E701F3"/>
    <w:rsid w:val="00E85E96"/>
    <w:rsid w:val="00E878D0"/>
    <w:rsid w:val="00E9628C"/>
    <w:rsid w:val="00EA30AB"/>
    <w:rsid w:val="00ED0F69"/>
    <w:rsid w:val="00F54506"/>
    <w:rsid w:val="00F56A5B"/>
    <w:rsid w:val="00F64F43"/>
    <w:rsid w:val="00F706B7"/>
    <w:rsid w:val="00F81501"/>
    <w:rsid w:val="00FC09DD"/>
    <w:rsid w:val="00FD5C17"/>
    <w:rsid w:val="00FE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48239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113C4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9113C4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8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7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0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974C7-7284-43CE-89BD-22FB2902D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62</TotalTime>
  <Pages>5</Pages>
  <Words>888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29</cp:revision>
  <cp:lastPrinted>2016-02-23T14:59:00Z</cp:lastPrinted>
  <dcterms:created xsi:type="dcterms:W3CDTF">2022-07-26T08:30:00Z</dcterms:created>
  <dcterms:modified xsi:type="dcterms:W3CDTF">2022-07-26T09:33:00Z</dcterms:modified>
</cp:coreProperties>
</file>