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606"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496"/>
        <w:gridCol w:w="1914"/>
        <w:gridCol w:w="567"/>
        <w:gridCol w:w="708"/>
        <w:gridCol w:w="449"/>
        <w:gridCol w:w="260"/>
        <w:gridCol w:w="425"/>
        <w:gridCol w:w="284"/>
        <w:gridCol w:w="847"/>
        <w:gridCol w:w="429"/>
        <w:gridCol w:w="1701"/>
      </w:tblGrid>
      <w:tr w:rsidR="00766B51" w:rsidRPr="00A873B7" w14:paraId="1B6C9441" w14:textId="77777777" w:rsidTr="00976562">
        <w:trPr>
          <w:gridAfter w:val="1"/>
          <w:wAfter w:w="1701" w:type="dxa"/>
          <w:trHeight w:val="80"/>
        </w:trPr>
        <w:tc>
          <w:tcPr>
            <w:tcW w:w="1526" w:type="dxa"/>
            <w:vMerge w:val="restart"/>
            <w:tcBorders>
              <w:top w:val="nil"/>
              <w:left w:val="nil"/>
              <w:bottom w:val="nil"/>
              <w:right w:val="nil"/>
            </w:tcBorders>
            <w:vAlign w:val="bottom"/>
          </w:tcPr>
          <w:p w14:paraId="6D7CEE45" w14:textId="77777777" w:rsidR="00766B51" w:rsidRPr="00F64F43" w:rsidRDefault="00766B51" w:rsidP="003C4F7A">
            <w:pPr>
              <w:spacing w:after="120"/>
              <w:jc w:val="center"/>
              <w:rPr>
                <w:b/>
                <w:color w:val="D92525"/>
              </w:rPr>
            </w:pPr>
            <w:r w:rsidRPr="003C4F7A">
              <w:rPr>
                <w:b/>
                <w:noProof/>
                <w:lang w:eastAsia="nl-NL"/>
              </w:rPr>
              <w:drawing>
                <wp:anchor distT="0" distB="0" distL="114300" distR="114300" simplePos="0" relativeHeight="251657216" behindDoc="1" locked="0" layoutInCell="1" allowOverlap="1" wp14:anchorId="7714FA0A" wp14:editId="7AC9508F">
                  <wp:simplePos x="0" y="0"/>
                  <wp:positionH relativeFrom="column">
                    <wp:posOffset>3810</wp:posOffset>
                  </wp:positionH>
                  <wp:positionV relativeFrom="paragraph">
                    <wp:posOffset>-919480</wp:posOffset>
                  </wp:positionV>
                  <wp:extent cx="831850" cy="837565"/>
                  <wp:effectExtent l="0" t="0" r="635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g.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831850" cy="837565"/>
                          </a:xfrm>
                          <a:prstGeom prst="rect">
                            <a:avLst/>
                          </a:prstGeom>
                        </pic:spPr>
                      </pic:pic>
                    </a:graphicData>
                  </a:graphic>
                  <wp14:sizeRelH relativeFrom="page">
                    <wp14:pctWidth>0</wp14:pctWidth>
                  </wp14:sizeRelH>
                  <wp14:sizeRelV relativeFrom="page">
                    <wp14:pctHeight>0</wp14:pctHeight>
                  </wp14:sizeRelV>
                </wp:anchor>
              </w:drawing>
            </w:r>
            <w:r w:rsidRPr="003C4F7A">
              <w:rPr>
                <w:b/>
              </w:rPr>
              <w:t>DON BOSCO</w:t>
            </w:r>
            <w:r>
              <w:rPr>
                <w:b/>
              </w:rPr>
              <w:br/>
            </w:r>
            <w:r w:rsidRPr="003C4F7A">
              <w:rPr>
                <w:b/>
              </w:rPr>
              <w:t>GENK</w:t>
            </w:r>
          </w:p>
        </w:tc>
        <w:tc>
          <w:tcPr>
            <w:tcW w:w="2977" w:type="dxa"/>
            <w:gridSpan w:val="3"/>
            <w:tcBorders>
              <w:top w:val="nil"/>
              <w:left w:val="nil"/>
              <w:bottom w:val="nil"/>
              <w:right w:val="nil"/>
            </w:tcBorders>
            <w:vAlign w:val="center"/>
          </w:tcPr>
          <w:p w14:paraId="6CCDB5C7" w14:textId="708BAD6C" w:rsidR="00766B51" w:rsidRPr="00784FAB" w:rsidRDefault="00766B51" w:rsidP="00DE2D77">
            <w:pPr>
              <w:autoSpaceDE w:val="0"/>
              <w:autoSpaceDN w:val="0"/>
              <w:adjustRightInd w:val="0"/>
              <w:spacing w:before="100" w:beforeAutospacing="1" w:after="100" w:afterAutospacing="1"/>
              <w:rPr>
                <w:b/>
                <w:sz w:val="24"/>
                <w:szCs w:val="24"/>
              </w:rPr>
            </w:pPr>
          </w:p>
        </w:tc>
        <w:tc>
          <w:tcPr>
            <w:tcW w:w="1842" w:type="dxa"/>
            <w:gridSpan w:val="4"/>
            <w:tcBorders>
              <w:top w:val="nil"/>
              <w:left w:val="nil"/>
              <w:bottom w:val="nil"/>
              <w:right w:val="dashed" w:sz="4" w:space="0" w:color="auto"/>
            </w:tcBorders>
            <w:vAlign w:val="center"/>
          </w:tcPr>
          <w:p w14:paraId="2AC39166" w14:textId="77777777" w:rsidR="00766B51" w:rsidRPr="00784FAB" w:rsidRDefault="00766B51" w:rsidP="00DE2D77">
            <w:pPr>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2BADC482" w14:textId="77777777" w:rsidR="00766B51" w:rsidRPr="00784FAB" w:rsidRDefault="00766B51" w:rsidP="00DE2D77">
            <w:pPr>
              <w:spacing w:before="100" w:beforeAutospacing="1" w:after="100" w:afterAutospacing="1"/>
              <w:rPr>
                <w:b/>
                <w:sz w:val="20"/>
                <w:szCs w:val="24"/>
              </w:rPr>
            </w:pPr>
          </w:p>
        </w:tc>
        <w:tc>
          <w:tcPr>
            <w:tcW w:w="1276" w:type="dxa"/>
            <w:gridSpan w:val="2"/>
            <w:tcBorders>
              <w:top w:val="nil"/>
              <w:left w:val="nil"/>
              <w:bottom w:val="nil"/>
              <w:right w:val="nil"/>
            </w:tcBorders>
            <w:vAlign w:val="center"/>
          </w:tcPr>
          <w:p w14:paraId="44586985" w14:textId="77777777" w:rsidR="00766B51" w:rsidRPr="00784FAB" w:rsidRDefault="00766B51" w:rsidP="00DE2D77">
            <w:pPr>
              <w:autoSpaceDE w:val="0"/>
              <w:autoSpaceDN w:val="0"/>
              <w:adjustRightInd w:val="0"/>
              <w:spacing w:before="60" w:after="60"/>
              <w:rPr>
                <w:b/>
                <w:sz w:val="20"/>
                <w:szCs w:val="24"/>
              </w:rPr>
            </w:pPr>
          </w:p>
        </w:tc>
      </w:tr>
      <w:tr w:rsidR="00784FAB" w:rsidRPr="00A873B7" w14:paraId="1FBF15D5" w14:textId="77777777" w:rsidTr="008F4D7B">
        <w:trPr>
          <w:trHeight w:val="539"/>
        </w:trPr>
        <w:tc>
          <w:tcPr>
            <w:tcW w:w="1526" w:type="dxa"/>
            <w:vMerge/>
            <w:tcBorders>
              <w:top w:val="nil"/>
              <w:left w:val="nil"/>
              <w:bottom w:val="nil"/>
              <w:right w:val="nil"/>
            </w:tcBorders>
            <w:vAlign w:val="center"/>
          </w:tcPr>
          <w:p w14:paraId="2F804B92"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67DFDE3A" w14:textId="33B00713" w:rsidR="00784FAB" w:rsidRPr="00784FAB" w:rsidRDefault="008F4D7B" w:rsidP="00F64F43">
            <w:pPr>
              <w:spacing w:before="100" w:beforeAutospacing="1" w:after="100" w:afterAutospacing="1"/>
              <w:rPr>
                <w:b/>
                <w:sz w:val="24"/>
                <w:szCs w:val="24"/>
              </w:rPr>
            </w:pPr>
            <w:r>
              <w:rPr>
                <w:b/>
                <w:sz w:val="24"/>
                <w:szCs w:val="24"/>
              </w:rPr>
              <w:t>Graad: 2</w:t>
            </w:r>
            <w:r w:rsidRPr="008F4D7B">
              <w:rPr>
                <w:b/>
                <w:sz w:val="24"/>
                <w:szCs w:val="24"/>
                <w:vertAlign w:val="superscript"/>
              </w:rPr>
              <w:t>de</w:t>
            </w:r>
            <w:r>
              <w:rPr>
                <w:b/>
                <w:sz w:val="24"/>
                <w:szCs w:val="24"/>
              </w:rPr>
              <w:t xml:space="preserve"> graad BSO</w:t>
            </w:r>
            <w:r w:rsidR="00766B51">
              <w:rPr>
                <w:b/>
                <w:sz w:val="24"/>
                <w:szCs w:val="24"/>
              </w:rPr>
              <w:t xml:space="preserve"> </w:t>
            </w:r>
          </w:p>
        </w:tc>
        <w:tc>
          <w:tcPr>
            <w:tcW w:w="1417" w:type="dxa"/>
            <w:gridSpan w:val="3"/>
            <w:tcBorders>
              <w:top w:val="nil"/>
              <w:left w:val="nil"/>
              <w:bottom w:val="nil"/>
              <w:right w:val="nil"/>
            </w:tcBorders>
            <w:vAlign w:val="center"/>
          </w:tcPr>
          <w:p w14:paraId="125D4E22" w14:textId="3988FE52" w:rsidR="00784FAB" w:rsidRPr="00784FAB" w:rsidRDefault="00784FAB" w:rsidP="00390D8B">
            <w:pPr>
              <w:autoSpaceDE w:val="0"/>
              <w:autoSpaceDN w:val="0"/>
              <w:adjustRightInd w:val="0"/>
              <w:spacing w:before="100" w:beforeAutospacing="1" w:after="100" w:afterAutospacing="1"/>
              <w:jc w:val="right"/>
              <w:rPr>
                <w:b/>
                <w:sz w:val="24"/>
                <w:szCs w:val="24"/>
              </w:rPr>
            </w:pPr>
          </w:p>
        </w:tc>
        <w:tc>
          <w:tcPr>
            <w:tcW w:w="425" w:type="dxa"/>
            <w:tcBorders>
              <w:top w:val="nil"/>
              <w:left w:val="nil"/>
              <w:bottom w:val="nil"/>
              <w:right w:val="dashed" w:sz="4" w:space="0" w:color="auto"/>
            </w:tcBorders>
            <w:vAlign w:val="center"/>
          </w:tcPr>
          <w:p w14:paraId="208B39E2" w14:textId="77777777" w:rsidR="00784FAB" w:rsidRPr="00784FAB" w:rsidRDefault="00784FAB" w:rsidP="00DE2D77">
            <w:pPr>
              <w:autoSpaceDE w:val="0"/>
              <w:autoSpaceDN w:val="0"/>
              <w:adjustRightInd w:val="0"/>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18384A2D" w14:textId="77777777" w:rsidR="00784FAB" w:rsidRPr="00784FAB" w:rsidRDefault="00784FAB" w:rsidP="00DE2D77">
            <w:pPr>
              <w:autoSpaceDE w:val="0"/>
              <w:autoSpaceDN w:val="0"/>
              <w:adjustRightInd w:val="0"/>
              <w:spacing w:before="100" w:beforeAutospacing="1" w:after="100" w:afterAutospacing="1"/>
              <w:rPr>
                <w:b/>
                <w:sz w:val="20"/>
                <w:szCs w:val="24"/>
              </w:rPr>
            </w:pPr>
          </w:p>
        </w:tc>
        <w:tc>
          <w:tcPr>
            <w:tcW w:w="2977" w:type="dxa"/>
            <w:gridSpan w:val="3"/>
            <w:tcBorders>
              <w:top w:val="nil"/>
              <w:left w:val="nil"/>
              <w:bottom w:val="nil"/>
              <w:right w:val="nil"/>
            </w:tcBorders>
            <w:vAlign w:val="center"/>
          </w:tcPr>
          <w:p w14:paraId="4282673B" w14:textId="74B839E9" w:rsidR="00784FAB" w:rsidRPr="00784FAB" w:rsidRDefault="00784FAB" w:rsidP="00DE2D77">
            <w:pPr>
              <w:autoSpaceDE w:val="0"/>
              <w:autoSpaceDN w:val="0"/>
              <w:adjustRightInd w:val="0"/>
              <w:spacing w:before="60" w:after="60"/>
              <w:rPr>
                <w:sz w:val="20"/>
                <w:szCs w:val="24"/>
              </w:rPr>
            </w:pPr>
            <w:r w:rsidRPr="00784FAB">
              <w:rPr>
                <w:b/>
                <w:sz w:val="20"/>
                <w:szCs w:val="24"/>
              </w:rPr>
              <w:t xml:space="preserve">Datum: </w:t>
            </w:r>
          </w:p>
        </w:tc>
      </w:tr>
      <w:tr w:rsidR="00784FAB" w:rsidRPr="00A873B7" w14:paraId="13F06726" w14:textId="77777777" w:rsidTr="008F4D7B">
        <w:trPr>
          <w:trHeight w:val="539"/>
        </w:trPr>
        <w:tc>
          <w:tcPr>
            <w:tcW w:w="1526" w:type="dxa"/>
            <w:vMerge/>
            <w:tcBorders>
              <w:top w:val="nil"/>
              <w:left w:val="nil"/>
              <w:bottom w:val="nil"/>
              <w:right w:val="nil"/>
            </w:tcBorders>
            <w:vAlign w:val="center"/>
          </w:tcPr>
          <w:p w14:paraId="00B5463A"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4553DB3D" w14:textId="559C8448" w:rsidR="00784FAB" w:rsidRPr="00784FAB" w:rsidRDefault="00784FAB" w:rsidP="00DE2D77">
            <w:pPr>
              <w:spacing w:before="100" w:beforeAutospacing="1" w:after="100" w:afterAutospacing="1"/>
              <w:rPr>
                <w:b/>
                <w:sz w:val="24"/>
                <w:szCs w:val="24"/>
              </w:rPr>
            </w:pPr>
            <w:r w:rsidRPr="00784FAB">
              <w:rPr>
                <w:b/>
                <w:sz w:val="24"/>
                <w:szCs w:val="24"/>
              </w:rPr>
              <w:t>Vak:</w:t>
            </w:r>
            <w:r w:rsidR="00766B51">
              <w:rPr>
                <w:b/>
                <w:sz w:val="24"/>
                <w:szCs w:val="24"/>
              </w:rPr>
              <w:t xml:space="preserve"> LO</w:t>
            </w:r>
          </w:p>
        </w:tc>
        <w:tc>
          <w:tcPr>
            <w:tcW w:w="1842" w:type="dxa"/>
            <w:gridSpan w:val="4"/>
            <w:tcBorders>
              <w:top w:val="nil"/>
              <w:left w:val="nil"/>
              <w:bottom w:val="nil"/>
              <w:right w:val="dashed" w:sz="4" w:space="0" w:color="auto"/>
            </w:tcBorders>
            <w:vAlign w:val="center"/>
          </w:tcPr>
          <w:p w14:paraId="3D0E8788" w14:textId="77777777" w:rsidR="00784FAB" w:rsidRPr="00784FAB" w:rsidRDefault="00784FAB" w:rsidP="00DE2D77">
            <w:pPr>
              <w:autoSpaceDE w:val="0"/>
              <w:autoSpaceDN w:val="0"/>
              <w:adjustRightInd w:val="0"/>
              <w:spacing w:before="100" w:beforeAutospacing="1" w:after="100" w:afterAutospacing="1"/>
              <w:rPr>
                <w:sz w:val="24"/>
                <w:szCs w:val="24"/>
              </w:rPr>
            </w:pPr>
          </w:p>
        </w:tc>
        <w:tc>
          <w:tcPr>
            <w:tcW w:w="284" w:type="dxa"/>
            <w:tcBorders>
              <w:top w:val="nil"/>
              <w:left w:val="dashed" w:sz="4" w:space="0" w:color="auto"/>
              <w:bottom w:val="nil"/>
              <w:right w:val="nil"/>
            </w:tcBorders>
            <w:vAlign w:val="center"/>
          </w:tcPr>
          <w:p w14:paraId="71723F93" w14:textId="77777777" w:rsidR="00784FAB" w:rsidRPr="00784FAB" w:rsidRDefault="00784FAB" w:rsidP="00DE2D77">
            <w:pPr>
              <w:autoSpaceDE w:val="0"/>
              <w:autoSpaceDN w:val="0"/>
              <w:adjustRightInd w:val="0"/>
              <w:spacing w:before="100" w:beforeAutospacing="1" w:after="100" w:afterAutospacing="1"/>
              <w:rPr>
                <w:sz w:val="20"/>
                <w:szCs w:val="24"/>
              </w:rPr>
            </w:pPr>
          </w:p>
        </w:tc>
        <w:tc>
          <w:tcPr>
            <w:tcW w:w="2977" w:type="dxa"/>
            <w:gridSpan w:val="3"/>
            <w:tcBorders>
              <w:top w:val="nil"/>
              <w:left w:val="nil"/>
              <w:bottom w:val="nil"/>
              <w:right w:val="nil"/>
            </w:tcBorders>
            <w:vAlign w:val="center"/>
          </w:tcPr>
          <w:p w14:paraId="46FDDC12" w14:textId="23D19E95" w:rsidR="00784FAB" w:rsidRPr="00784FAB" w:rsidRDefault="00245036" w:rsidP="002127B8">
            <w:pPr>
              <w:autoSpaceDE w:val="0"/>
              <w:autoSpaceDN w:val="0"/>
              <w:adjustRightInd w:val="0"/>
              <w:spacing w:before="60" w:after="60"/>
              <w:rPr>
                <w:sz w:val="20"/>
                <w:szCs w:val="24"/>
              </w:rPr>
            </w:pPr>
            <w:r>
              <w:rPr>
                <w:b/>
                <w:sz w:val="20"/>
                <w:szCs w:val="24"/>
              </w:rPr>
              <w:t>Thema</w:t>
            </w:r>
            <w:r w:rsidR="00784FAB" w:rsidRPr="00784FAB">
              <w:rPr>
                <w:b/>
                <w:sz w:val="20"/>
                <w:szCs w:val="24"/>
              </w:rPr>
              <w:t>:</w:t>
            </w:r>
            <w:r w:rsidR="0038411C">
              <w:rPr>
                <w:b/>
                <w:sz w:val="20"/>
                <w:szCs w:val="24"/>
              </w:rPr>
              <w:t xml:space="preserve"> </w:t>
            </w:r>
            <w:r w:rsidR="006025D7">
              <w:rPr>
                <w:b/>
                <w:sz w:val="20"/>
                <w:szCs w:val="24"/>
              </w:rPr>
              <w:t>Hockey - Drijven</w:t>
            </w:r>
            <w:r w:rsidR="0038411C">
              <w:rPr>
                <w:b/>
                <w:sz w:val="20"/>
                <w:szCs w:val="24"/>
              </w:rPr>
              <w:t xml:space="preserve"> </w:t>
            </w:r>
            <w:r w:rsidR="00DA7794">
              <w:rPr>
                <w:b/>
                <w:sz w:val="20"/>
                <w:szCs w:val="24"/>
              </w:rPr>
              <w:t>en stoppen</w:t>
            </w:r>
          </w:p>
        </w:tc>
      </w:tr>
      <w:tr w:rsidR="00784FAB" w:rsidRPr="00A873B7" w14:paraId="41DDF631" w14:textId="77777777" w:rsidTr="008202C7">
        <w:trPr>
          <w:trHeight w:val="539"/>
        </w:trPr>
        <w:tc>
          <w:tcPr>
            <w:tcW w:w="1526" w:type="dxa"/>
            <w:vMerge/>
            <w:tcBorders>
              <w:top w:val="nil"/>
              <w:left w:val="nil"/>
              <w:bottom w:val="nil"/>
              <w:right w:val="nil"/>
            </w:tcBorders>
            <w:vAlign w:val="center"/>
          </w:tcPr>
          <w:p w14:paraId="08B1D0A9" w14:textId="77777777" w:rsidR="00784FAB" w:rsidRPr="00A873B7" w:rsidRDefault="00784FAB" w:rsidP="00C012B3">
            <w:pPr>
              <w:spacing w:beforeLines="40" w:before="96" w:afterLines="40" w:after="96"/>
              <w:rPr>
                <w:noProof/>
                <w:lang w:eastAsia="nl-NL"/>
              </w:rPr>
            </w:pPr>
          </w:p>
        </w:tc>
        <w:tc>
          <w:tcPr>
            <w:tcW w:w="3685" w:type="dxa"/>
            <w:gridSpan w:val="4"/>
            <w:tcBorders>
              <w:top w:val="nil"/>
              <w:left w:val="nil"/>
              <w:bottom w:val="nil"/>
              <w:right w:val="nil"/>
            </w:tcBorders>
            <w:vAlign w:val="center"/>
          </w:tcPr>
          <w:p w14:paraId="289E8B2F" w14:textId="1A40F25A" w:rsidR="00784FAB" w:rsidRPr="00784FAB" w:rsidRDefault="00784FAB" w:rsidP="00C012B3">
            <w:pPr>
              <w:spacing w:before="60"/>
              <w:rPr>
                <w:b/>
                <w:sz w:val="24"/>
                <w:szCs w:val="24"/>
              </w:rPr>
            </w:pPr>
            <w:r w:rsidRPr="00784FAB">
              <w:rPr>
                <w:b/>
                <w:sz w:val="24"/>
                <w:szCs w:val="24"/>
              </w:rPr>
              <w:t>Leerkracht:</w:t>
            </w:r>
            <w:r w:rsidR="008202C7">
              <w:rPr>
                <w:b/>
                <w:sz w:val="24"/>
                <w:szCs w:val="24"/>
              </w:rPr>
              <w:t xml:space="preserve"> K. Van Genechten</w:t>
            </w:r>
          </w:p>
        </w:tc>
        <w:tc>
          <w:tcPr>
            <w:tcW w:w="1134" w:type="dxa"/>
            <w:gridSpan w:val="3"/>
            <w:tcBorders>
              <w:top w:val="nil"/>
              <w:left w:val="nil"/>
              <w:bottom w:val="nil"/>
              <w:right w:val="dashed" w:sz="4" w:space="0" w:color="auto"/>
            </w:tcBorders>
            <w:vAlign w:val="center"/>
          </w:tcPr>
          <w:p w14:paraId="654E4EDB" w14:textId="77777777" w:rsidR="00784FAB" w:rsidRPr="00784FAB" w:rsidRDefault="00784FAB" w:rsidP="00C012B3">
            <w:pPr>
              <w:autoSpaceDE w:val="0"/>
              <w:autoSpaceDN w:val="0"/>
              <w:adjustRightInd w:val="0"/>
              <w:spacing w:before="60" w:after="60"/>
              <w:rPr>
                <w:sz w:val="24"/>
                <w:szCs w:val="24"/>
              </w:rPr>
            </w:pPr>
          </w:p>
        </w:tc>
        <w:tc>
          <w:tcPr>
            <w:tcW w:w="284" w:type="dxa"/>
            <w:tcBorders>
              <w:top w:val="nil"/>
              <w:left w:val="dashed" w:sz="4" w:space="0" w:color="auto"/>
              <w:bottom w:val="nil"/>
              <w:right w:val="nil"/>
            </w:tcBorders>
            <w:vAlign w:val="center"/>
          </w:tcPr>
          <w:p w14:paraId="08341E06" w14:textId="77777777" w:rsidR="00784FAB" w:rsidRPr="00784FAB" w:rsidRDefault="00784FAB" w:rsidP="00C012B3">
            <w:pPr>
              <w:autoSpaceDE w:val="0"/>
              <w:autoSpaceDN w:val="0"/>
              <w:adjustRightInd w:val="0"/>
              <w:spacing w:before="60" w:after="60"/>
              <w:rPr>
                <w:sz w:val="20"/>
                <w:szCs w:val="24"/>
              </w:rPr>
            </w:pPr>
          </w:p>
        </w:tc>
        <w:tc>
          <w:tcPr>
            <w:tcW w:w="2977" w:type="dxa"/>
            <w:gridSpan w:val="3"/>
            <w:tcBorders>
              <w:top w:val="nil"/>
              <w:left w:val="nil"/>
              <w:bottom w:val="nil"/>
              <w:right w:val="nil"/>
            </w:tcBorders>
            <w:vAlign w:val="center"/>
          </w:tcPr>
          <w:p w14:paraId="52708653" w14:textId="0FAC9650" w:rsidR="00784FAB" w:rsidRPr="00BA7B65" w:rsidRDefault="003A5421" w:rsidP="002127B8">
            <w:pPr>
              <w:autoSpaceDE w:val="0"/>
              <w:autoSpaceDN w:val="0"/>
              <w:adjustRightInd w:val="0"/>
              <w:spacing w:before="60" w:after="60"/>
              <w:rPr>
                <w:b/>
                <w:sz w:val="23"/>
                <w:szCs w:val="23"/>
              </w:rPr>
            </w:pPr>
            <w:r>
              <w:rPr>
                <w:b/>
                <w:sz w:val="23"/>
                <w:szCs w:val="23"/>
              </w:rPr>
              <w:t>lesvoorb</w:t>
            </w:r>
            <w:r w:rsidR="00766B51">
              <w:rPr>
                <w:b/>
                <w:sz w:val="23"/>
                <w:szCs w:val="23"/>
              </w:rPr>
              <w:t>ereiding</w:t>
            </w:r>
          </w:p>
        </w:tc>
      </w:tr>
      <w:tr w:rsidR="002127B8" w:rsidRPr="000760C3" w14:paraId="2C4EEC8C" w14:textId="77777777" w:rsidTr="00784FAB">
        <w:trPr>
          <w:trHeight w:hRule="exact" w:val="57"/>
        </w:trPr>
        <w:tc>
          <w:tcPr>
            <w:tcW w:w="2022" w:type="dxa"/>
            <w:gridSpan w:val="2"/>
            <w:tcBorders>
              <w:top w:val="nil"/>
              <w:left w:val="single" w:sz="4" w:space="0" w:color="auto"/>
            </w:tcBorders>
            <w:shd w:val="clear" w:color="auto" w:fill="0E3D59"/>
          </w:tcPr>
          <w:p w14:paraId="7B3AA00C" w14:textId="77777777" w:rsidR="002127B8" w:rsidRPr="000760C3" w:rsidRDefault="002127B8" w:rsidP="00C012B3">
            <w:pPr>
              <w:rPr>
                <w:sz w:val="16"/>
                <w:szCs w:val="16"/>
              </w:rPr>
            </w:pPr>
          </w:p>
        </w:tc>
        <w:tc>
          <w:tcPr>
            <w:tcW w:w="1914" w:type="dxa"/>
            <w:tcBorders>
              <w:top w:val="nil"/>
            </w:tcBorders>
            <w:shd w:val="clear" w:color="auto" w:fill="88A61B"/>
          </w:tcPr>
          <w:p w14:paraId="131ADBEE" w14:textId="77777777" w:rsidR="002127B8" w:rsidRPr="000760C3" w:rsidRDefault="002127B8" w:rsidP="00C012B3"/>
        </w:tc>
        <w:tc>
          <w:tcPr>
            <w:tcW w:w="1724" w:type="dxa"/>
            <w:gridSpan w:val="3"/>
            <w:tcBorders>
              <w:top w:val="nil"/>
            </w:tcBorders>
            <w:shd w:val="clear" w:color="auto" w:fill="F29F05"/>
          </w:tcPr>
          <w:p w14:paraId="0873FEC6" w14:textId="77777777" w:rsidR="002127B8" w:rsidRPr="000760C3" w:rsidRDefault="002127B8" w:rsidP="00C012B3"/>
        </w:tc>
        <w:tc>
          <w:tcPr>
            <w:tcW w:w="1816" w:type="dxa"/>
            <w:gridSpan w:val="4"/>
            <w:tcBorders>
              <w:top w:val="nil"/>
            </w:tcBorders>
            <w:shd w:val="clear" w:color="auto" w:fill="F25C05"/>
          </w:tcPr>
          <w:p w14:paraId="6501A614" w14:textId="77777777" w:rsidR="002127B8" w:rsidRPr="000760C3" w:rsidRDefault="002127B8" w:rsidP="00C012B3"/>
        </w:tc>
        <w:tc>
          <w:tcPr>
            <w:tcW w:w="2130" w:type="dxa"/>
            <w:gridSpan w:val="2"/>
            <w:tcBorders>
              <w:top w:val="nil"/>
              <w:right w:val="nil"/>
            </w:tcBorders>
            <w:shd w:val="clear" w:color="auto" w:fill="D92525"/>
          </w:tcPr>
          <w:p w14:paraId="0B4D374B" w14:textId="77777777" w:rsidR="002127B8" w:rsidRPr="000760C3" w:rsidRDefault="002127B8" w:rsidP="00C012B3"/>
        </w:tc>
      </w:tr>
    </w:tbl>
    <w:p w14:paraId="645A4BA6" w14:textId="21FDE7D6" w:rsidR="00723416" w:rsidRDefault="008202C7" w:rsidP="00245036">
      <w:pPr>
        <w:pStyle w:val="Kop1"/>
      </w:pPr>
      <w:r>
        <w:t>Lesvoorbereiding</w:t>
      </w:r>
      <w:r w:rsidR="009015D8">
        <w:t xml:space="preserve">: </w:t>
      </w:r>
      <w:r w:rsidR="006025D7">
        <w:t xml:space="preserve">Hockey </w:t>
      </w:r>
      <w:r w:rsidR="00A82530">
        <w:t>– d</w:t>
      </w:r>
      <w:r w:rsidR="006025D7">
        <w:t>rijven</w:t>
      </w:r>
      <w:r w:rsidR="009347C4">
        <w:t xml:space="preserve"> </w:t>
      </w:r>
      <w:r w:rsidR="00BB1398">
        <w:t xml:space="preserve">en stoppen </w:t>
      </w:r>
      <w:r w:rsidR="009347C4">
        <w:t>(50 min)</w:t>
      </w:r>
    </w:p>
    <w:p w14:paraId="775F6BD6" w14:textId="7C1034F3" w:rsidR="0038411C" w:rsidRDefault="0038411C" w:rsidP="0038411C">
      <w:pPr>
        <w:pStyle w:val="Geenafstand"/>
      </w:pPr>
    </w:p>
    <w:p w14:paraId="4DC212BB" w14:textId="77777777" w:rsidR="00382E99" w:rsidRPr="00854B37" w:rsidRDefault="00382E99" w:rsidP="00382E99">
      <w:pPr>
        <w:pStyle w:val="Geenafstand"/>
        <w:rPr>
          <w:b/>
          <w:bCs/>
          <w:color w:val="FF0000"/>
        </w:rPr>
      </w:pPr>
      <w:r w:rsidRPr="00854B37">
        <w:rPr>
          <w:b/>
          <w:bCs/>
          <w:color w:val="FF0000"/>
        </w:rPr>
        <w:t>Omkleden (5 min)</w:t>
      </w:r>
    </w:p>
    <w:p w14:paraId="295561D5" w14:textId="77777777" w:rsidR="00382E99" w:rsidRDefault="00382E99" w:rsidP="00382E99">
      <w:pPr>
        <w:pStyle w:val="Geenafstand"/>
        <w:rPr>
          <w:b/>
          <w:bCs/>
        </w:rPr>
      </w:pPr>
    </w:p>
    <w:p w14:paraId="1674E4D7" w14:textId="5A92A3AB" w:rsidR="00642499" w:rsidRPr="00B42F70" w:rsidRDefault="00382E99" w:rsidP="0038411C">
      <w:pPr>
        <w:pStyle w:val="Geenafstand"/>
        <w:rPr>
          <w:b/>
          <w:bCs/>
          <w:color w:val="FF0000"/>
        </w:rPr>
      </w:pPr>
      <w:r w:rsidRPr="00854B37">
        <w:rPr>
          <w:b/>
          <w:bCs/>
          <w:color w:val="FF0000"/>
        </w:rPr>
        <w:t>Opwarming:</w:t>
      </w:r>
      <w:r w:rsidR="00B42F70">
        <w:rPr>
          <w:b/>
          <w:bCs/>
          <w:color w:val="FF0000"/>
        </w:rPr>
        <w:t xml:space="preserve"> </w:t>
      </w:r>
      <w:r w:rsidRPr="00854B37">
        <w:rPr>
          <w:b/>
          <w:bCs/>
          <w:color w:val="FF0000"/>
        </w:rPr>
        <w:t>(</w:t>
      </w:r>
      <w:r w:rsidR="00145CE7">
        <w:rPr>
          <w:b/>
          <w:bCs/>
          <w:color w:val="FF0000"/>
        </w:rPr>
        <w:t>10</w:t>
      </w:r>
      <w:r w:rsidRPr="00854B37">
        <w:rPr>
          <w:b/>
          <w:bCs/>
          <w:color w:val="FF0000"/>
        </w:rPr>
        <w:t xml:space="preserve"> min)</w:t>
      </w:r>
    </w:p>
    <w:p w14:paraId="24FD91AE" w14:textId="60342685" w:rsidR="00145CE7" w:rsidRDefault="00145CE7" w:rsidP="0038411C">
      <w:pPr>
        <w:pStyle w:val="Geenafstand"/>
      </w:pPr>
    </w:p>
    <w:p w14:paraId="102830FC" w14:textId="07B33970" w:rsidR="00D11AA2" w:rsidRPr="001E20FD" w:rsidRDefault="00D11AA2" w:rsidP="00D11AA2">
      <w:pPr>
        <w:pStyle w:val="Geenafstand"/>
      </w:pPr>
      <w:r w:rsidRPr="00D11AA2">
        <w:rPr>
          <w:b/>
          <w:bCs/>
          <w:color w:val="0070C0"/>
        </w:rPr>
        <w:t>Oefenvorm</w:t>
      </w:r>
      <w:r>
        <w:t xml:space="preserve"> - </w:t>
      </w:r>
      <w:r w:rsidRPr="001E20FD">
        <w:t>Door elkaar drijven</w:t>
      </w:r>
    </w:p>
    <w:p w14:paraId="70EBF2EF" w14:textId="77777777" w:rsidR="00D11AA2" w:rsidRDefault="00D11AA2" w:rsidP="00D11AA2">
      <w:pPr>
        <w:pStyle w:val="Geenafstand"/>
      </w:pPr>
      <w:r w:rsidRPr="001E20FD">
        <w:t>Versnellen, veranderen van richting, in stoten, bal aan stick,….</w:t>
      </w:r>
    </w:p>
    <w:p w14:paraId="26D3AE4A" w14:textId="77777777" w:rsidR="00D11AA2" w:rsidRDefault="00D11AA2" w:rsidP="00D11AA2">
      <w:pPr>
        <w:pStyle w:val="Geenafstand"/>
      </w:pPr>
    </w:p>
    <w:p w14:paraId="21D22347" w14:textId="7C2B37BF" w:rsidR="00D11AA2" w:rsidRDefault="00D11AA2" w:rsidP="00D11AA2">
      <w:pPr>
        <w:pStyle w:val="Geenafstand"/>
      </w:pPr>
      <w:r w:rsidRPr="001E20FD">
        <w:rPr>
          <w:b/>
          <w:bCs/>
          <w:color w:val="0070C0"/>
        </w:rPr>
        <w:t>Spelvorm-</w:t>
      </w:r>
      <w:r w:rsidRPr="001E20FD">
        <w:rPr>
          <w:color w:val="0070C0"/>
        </w:rPr>
        <w:t xml:space="preserve"> </w:t>
      </w:r>
      <w:r>
        <w:t>door elkaar drijven en 1 tikker die de bal probeert af te nemen. Heeft hij jou bal dan wordt jij tikker.</w:t>
      </w:r>
    </w:p>
    <w:p w14:paraId="0027F368" w14:textId="77777777" w:rsidR="00092AB4" w:rsidRDefault="00092AB4" w:rsidP="0038411C">
      <w:pPr>
        <w:pStyle w:val="Geenafstand"/>
      </w:pPr>
    </w:p>
    <w:p w14:paraId="77AC69DE" w14:textId="737FA5D2" w:rsidR="00AA02E2" w:rsidRPr="00AA02E2" w:rsidRDefault="00AA02E2" w:rsidP="00AA02E2">
      <w:pPr>
        <w:pStyle w:val="Geenafstand"/>
        <w:rPr>
          <w:b/>
          <w:bCs/>
          <w:color w:val="FF0000"/>
        </w:rPr>
      </w:pPr>
      <w:r w:rsidRPr="00AA02E2">
        <w:rPr>
          <w:b/>
          <w:bCs/>
          <w:color w:val="FF0000"/>
        </w:rPr>
        <w:t xml:space="preserve">Kern: </w:t>
      </w:r>
      <w:r w:rsidR="001824C8">
        <w:rPr>
          <w:b/>
          <w:bCs/>
          <w:color w:val="FF0000"/>
        </w:rPr>
        <w:t>drijven</w:t>
      </w:r>
      <w:r w:rsidR="00F6437C">
        <w:rPr>
          <w:b/>
          <w:bCs/>
          <w:color w:val="FF0000"/>
        </w:rPr>
        <w:t xml:space="preserve"> (</w:t>
      </w:r>
      <w:r w:rsidR="00600815">
        <w:rPr>
          <w:b/>
          <w:bCs/>
          <w:color w:val="FF0000"/>
        </w:rPr>
        <w:t>2</w:t>
      </w:r>
      <w:r w:rsidR="00F6437C">
        <w:rPr>
          <w:b/>
          <w:bCs/>
          <w:color w:val="FF0000"/>
        </w:rPr>
        <w:t>0 min)</w:t>
      </w:r>
    </w:p>
    <w:p w14:paraId="2C666AC0" w14:textId="1C13422C" w:rsidR="00AA02E2" w:rsidRDefault="00AA02E2" w:rsidP="00AA02E2">
      <w:pPr>
        <w:pStyle w:val="Geenafstand"/>
        <w:rPr>
          <w:b/>
          <w:bCs/>
        </w:rPr>
      </w:pPr>
    </w:p>
    <w:p w14:paraId="29DE58F1" w14:textId="012F2756" w:rsidR="00BB1398" w:rsidRPr="00A17E3A" w:rsidRDefault="00BB1398" w:rsidP="00AA02E2">
      <w:pPr>
        <w:pStyle w:val="Geenafstand"/>
        <w:rPr>
          <w:b/>
          <w:bCs/>
          <w:color w:val="0070C0"/>
        </w:rPr>
      </w:pPr>
      <w:r w:rsidRPr="00A17E3A">
        <w:rPr>
          <w:b/>
          <w:bCs/>
          <w:color w:val="0070C0"/>
        </w:rPr>
        <w:t>Oefenvorm per 2</w:t>
      </w:r>
      <w:r w:rsidR="00A17E3A">
        <w:rPr>
          <w:b/>
          <w:bCs/>
          <w:color w:val="0070C0"/>
        </w:rPr>
        <w:t xml:space="preserve"> </w:t>
      </w:r>
      <w:r w:rsidR="00600815">
        <w:rPr>
          <w:b/>
          <w:bCs/>
          <w:color w:val="0070C0"/>
        </w:rPr>
        <w:t>(5 min)</w:t>
      </w:r>
    </w:p>
    <w:p w14:paraId="3F129214" w14:textId="206F251F" w:rsidR="00AB081D" w:rsidRPr="00A17E3A" w:rsidRDefault="00AB081D" w:rsidP="00AA02E2">
      <w:pPr>
        <w:pStyle w:val="Geenafstand"/>
      </w:pPr>
      <w:r w:rsidRPr="00A17E3A">
        <w:t>Tegenover elkaar</w:t>
      </w:r>
      <w:r w:rsidR="00A17E3A" w:rsidRPr="00A17E3A">
        <w:t xml:space="preserve"> – passen geven naar elkaar met nadruk op de bal stoppen.</w:t>
      </w:r>
      <w:r w:rsidR="003B017D">
        <w:t xml:space="preserve"> (zie aandachtspunten les)</w:t>
      </w:r>
    </w:p>
    <w:p w14:paraId="3D325213" w14:textId="77777777" w:rsidR="00BB1398" w:rsidRDefault="00BB1398" w:rsidP="00AA02E2">
      <w:pPr>
        <w:pStyle w:val="Geenafstand"/>
        <w:rPr>
          <w:b/>
          <w:bCs/>
        </w:rPr>
      </w:pPr>
    </w:p>
    <w:p w14:paraId="633D7572" w14:textId="3C9FD058" w:rsidR="00F6437C" w:rsidRPr="001E20FD" w:rsidRDefault="00F6437C" w:rsidP="00F6437C">
      <w:pPr>
        <w:pStyle w:val="Geenafstand"/>
        <w:rPr>
          <w:b/>
          <w:bCs/>
          <w:color w:val="0070C0"/>
        </w:rPr>
      </w:pPr>
      <w:r w:rsidRPr="001E20FD">
        <w:rPr>
          <w:b/>
          <w:bCs/>
          <w:color w:val="0070C0"/>
        </w:rPr>
        <w:t>Spelvorm – estafette</w:t>
      </w:r>
      <w:r>
        <w:rPr>
          <w:b/>
          <w:bCs/>
          <w:color w:val="0070C0"/>
        </w:rPr>
        <w:t xml:space="preserve"> (</w:t>
      </w:r>
      <w:r w:rsidR="00600815">
        <w:rPr>
          <w:b/>
          <w:bCs/>
          <w:color w:val="0070C0"/>
        </w:rPr>
        <w:t>7,5</w:t>
      </w:r>
      <w:r>
        <w:rPr>
          <w:b/>
          <w:bCs/>
          <w:color w:val="0070C0"/>
        </w:rPr>
        <w:t xml:space="preserve"> min)</w:t>
      </w:r>
    </w:p>
    <w:p w14:paraId="47CF702E" w14:textId="77777777" w:rsidR="00F6437C" w:rsidRDefault="00F6437C" w:rsidP="00F6437C">
      <w:pPr>
        <w:pStyle w:val="Geenafstand"/>
        <w:numPr>
          <w:ilvl w:val="0"/>
          <w:numId w:val="6"/>
        </w:numPr>
      </w:pPr>
      <w:r>
        <w:t>Drijven van kegel tot kegel. + aflossen</w:t>
      </w:r>
    </w:p>
    <w:p w14:paraId="7C0F5F69" w14:textId="6F9F04A2" w:rsidR="00F6437C" w:rsidRDefault="00F6437C" w:rsidP="00F6437C">
      <w:pPr>
        <w:pStyle w:val="Geenafstand"/>
        <w:numPr>
          <w:ilvl w:val="0"/>
          <w:numId w:val="6"/>
        </w:numPr>
      </w:pPr>
      <w:r>
        <w:t>Idem maar onderweg 1 maal draaien rond kegel.</w:t>
      </w:r>
    </w:p>
    <w:p w14:paraId="418EE339" w14:textId="464056DD" w:rsidR="00DA6B77" w:rsidRPr="00F6437C" w:rsidRDefault="00F6437C" w:rsidP="00AA02E2">
      <w:pPr>
        <w:pStyle w:val="Geenafstand"/>
        <w:numPr>
          <w:ilvl w:val="0"/>
          <w:numId w:val="6"/>
        </w:numPr>
      </w:pPr>
      <w:r>
        <w:t>Idem maar slalom</w:t>
      </w:r>
    </w:p>
    <w:p w14:paraId="73C56D2C" w14:textId="77FA33A8" w:rsidR="00DA6B77" w:rsidRDefault="00DA6B77" w:rsidP="00AA02E2">
      <w:pPr>
        <w:pStyle w:val="Geenafstand"/>
        <w:rPr>
          <w:b/>
          <w:bCs/>
        </w:rPr>
      </w:pPr>
    </w:p>
    <w:p w14:paraId="19794208" w14:textId="417A73DA" w:rsidR="00DA6B77" w:rsidRPr="001E20FD" w:rsidRDefault="00DA6B77" w:rsidP="00DA6B77">
      <w:pPr>
        <w:pStyle w:val="Geenafstand"/>
      </w:pPr>
      <w:r w:rsidRPr="007B6C3D">
        <w:rPr>
          <w:b/>
          <w:bCs/>
          <w:color w:val="0070C0"/>
        </w:rPr>
        <w:t>Spelvorm:</w:t>
      </w:r>
      <w:r w:rsidRPr="007B6C3D">
        <w:rPr>
          <w:color w:val="0070C0"/>
        </w:rPr>
        <w:t xml:space="preserve"> </w:t>
      </w:r>
      <w:r w:rsidRPr="00F6437C">
        <w:rPr>
          <w:b/>
          <w:bCs/>
          <w:color w:val="0070C0"/>
        </w:rPr>
        <w:t>1,2,3 piano</w:t>
      </w:r>
      <w:r w:rsidR="00F6437C">
        <w:rPr>
          <w:b/>
          <w:bCs/>
          <w:color w:val="0070C0"/>
        </w:rPr>
        <w:t xml:space="preserve"> (</w:t>
      </w:r>
      <w:r w:rsidR="00600815">
        <w:rPr>
          <w:b/>
          <w:bCs/>
          <w:color w:val="0070C0"/>
        </w:rPr>
        <w:t>7,5</w:t>
      </w:r>
      <w:r w:rsidR="00F6437C">
        <w:rPr>
          <w:b/>
          <w:bCs/>
          <w:color w:val="0070C0"/>
        </w:rPr>
        <w:t xml:space="preserve"> min)</w:t>
      </w:r>
    </w:p>
    <w:p w14:paraId="549CABD7" w14:textId="16560CA8" w:rsidR="00DA6B77" w:rsidRPr="006025D7" w:rsidRDefault="00F6437C" w:rsidP="006025D7">
      <w:pPr>
        <w:pStyle w:val="Geenafstand"/>
      </w:pPr>
      <w:r w:rsidRPr="006025D7">
        <w:t xml:space="preserve">Er is 1 </w:t>
      </w:r>
      <w:r w:rsidR="00852B69">
        <w:t>pianist</w:t>
      </w:r>
      <w:r w:rsidRPr="006025D7">
        <w:t xml:space="preserve"> die zich opstelt aan de muur</w:t>
      </w:r>
      <w:r w:rsidR="003D7C57" w:rsidRPr="006025D7">
        <w:t>. De andere lln. stellen zich op</w:t>
      </w:r>
      <w:r w:rsidR="006025D7">
        <w:t xml:space="preserve"> </w:t>
      </w:r>
      <w:r w:rsidR="003D7C57" w:rsidRPr="006025D7">
        <w:t>een lijn aan de andere kant van de zaal met elk een stick en een balletje.</w:t>
      </w:r>
    </w:p>
    <w:p w14:paraId="119E2FD6" w14:textId="6369E02D" w:rsidR="003D7C57" w:rsidRDefault="003D7C57" w:rsidP="006025D7">
      <w:pPr>
        <w:pStyle w:val="Geenafstand"/>
      </w:pPr>
      <w:r w:rsidRPr="006025D7">
        <w:t xml:space="preserve">Wanneer de </w:t>
      </w:r>
      <w:r w:rsidR="00852B69">
        <w:t>pianist</w:t>
      </w:r>
      <w:r w:rsidRPr="006025D7">
        <w:t xml:space="preserve"> “1-2-3 piano” </w:t>
      </w:r>
      <w:r w:rsidR="00852B69">
        <w:t xml:space="preserve">(met gezicht naar de muur) </w:t>
      </w:r>
      <w:r w:rsidRPr="006025D7">
        <w:t xml:space="preserve">roept drijven ze vooruit </w:t>
      </w:r>
      <w:r w:rsidR="006025D7" w:rsidRPr="006025D7">
        <w:t>en proberen weer stil te staan</w:t>
      </w:r>
      <w:r w:rsidR="00567B61">
        <w:t xml:space="preserve"> wanneer de</w:t>
      </w:r>
      <w:r w:rsidR="00D65CA5">
        <w:t xml:space="preserve"> pianist</w:t>
      </w:r>
      <w:r w:rsidR="00567B61">
        <w:t xml:space="preserve"> zich weer omdraait.</w:t>
      </w:r>
    </w:p>
    <w:p w14:paraId="1D2D8F75" w14:textId="44B81AF1" w:rsidR="00567B61" w:rsidRDefault="00567B61" w:rsidP="006025D7">
      <w:pPr>
        <w:pStyle w:val="Geenafstand"/>
      </w:pPr>
      <w:r>
        <w:t xml:space="preserve">Kan de </w:t>
      </w:r>
      <w:r w:rsidR="00D65CA5">
        <w:t xml:space="preserve">pianist </w:t>
      </w:r>
      <w:r>
        <w:t>iemand zien die zijn bal niet onder controle heeft of iemand die beweegt dan vliegt deze persoon weer naar achter.</w:t>
      </w:r>
    </w:p>
    <w:p w14:paraId="0028F308" w14:textId="75842DF0" w:rsidR="00852B69" w:rsidRPr="006025D7" w:rsidRDefault="00852B69" w:rsidP="006025D7">
      <w:pPr>
        <w:pStyle w:val="Geenafstand"/>
      </w:pPr>
      <w:r>
        <w:t>Wie kan als eerste de muur tikken?</w:t>
      </w:r>
    </w:p>
    <w:p w14:paraId="2711601B" w14:textId="0904C000" w:rsidR="00F6437C" w:rsidRDefault="00F6437C" w:rsidP="00AA02E2">
      <w:pPr>
        <w:pStyle w:val="Geenafstand"/>
        <w:rPr>
          <w:b/>
          <w:bCs/>
        </w:rPr>
      </w:pPr>
    </w:p>
    <w:p w14:paraId="1646647E" w14:textId="6CE0CE86" w:rsidR="00600815" w:rsidRPr="00600815" w:rsidRDefault="00600815" w:rsidP="00AA02E2">
      <w:pPr>
        <w:pStyle w:val="Geenafstand"/>
        <w:rPr>
          <w:b/>
          <w:bCs/>
          <w:color w:val="FF0000"/>
        </w:rPr>
      </w:pPr>
      <w:r w:rsidRPr="00600815">
        <w:rPr>
          <w:b/>
          <w:bCs/>
          <w:color w:val="FF0000"/>
        </w:rPr>
        <w:t>Slot: Wedstrijdje (10 min)</w:t>
      </w:r>
    </w:p>
    <w:p w14:paraId="075FEA36" w14:textId="77777777" w:rsidR="00600815" w:rsidRPr="00F86669" w:rsidRDefault="00600815" w:rsidP="00AA02E2">
      <w:pPr>
        <w:pStyle w:val="Geenafstand"/>
        <w:rPr>
          <w:b/>
          <w:bCs/>
        </w:rPr>
      </w:pPr>
    </w:p>
    <w:p w14:paraId="453B5B47" w14:textId="77777777" w:rsidR="009C1BF2" w:rsidRPr="0072760D" w:rsidRDefault="009C1BF2" w:rsidP="009C1BF2">
      <w:pPr>
        <w:pStyle w:val="Geenafstand"/>
        <w:rPr>
          <w:b/>
          <w:bCs/>
          <w:color w:val="FF0000"/>
        </w:rPr>
      </w:pPr>
      <w:r w:rsidRPr="0072760D">
        <w:rPr>
          <w:b/>
          <w:bCs/>
          <w:color w:val="FF0000"/>
        </w:rPr>
        <w:t>Omkleden (5 min)</w:t>
      </w:r>
    </w:p>
    <w:p w14:paraId="3FAA8438" w14:textId="0B9F3290" w:rsidR="00120D90" w:rsidRDefault="00120D90" w:rsidP="008F5877">
      <w:pPr>
        <w:pStyle w:val="Geenafstand"/>
        <w:rPr>
          <w:b/>
          <w:bCs/>
        </w:rPr>
      </w:pPr>
    </w:p>
    <w:p w14:paraId="5EB1ED38" w14:textId="65976D2C" w:rsidR="00120D90" w:rsidRDefault="00120D90" w:rsidP="008F5877">
      <w:pPr>
        <w:pStyle w:val="Geenafstand"/>
        <w:rPr>
          <w:b/>
          <w:bCs/>
        </w:rPr>
      </w:pPr>
    </w:p>
    <w:p w14:paraId="7D4417EF" w14:textId="38571BB1" w:rsidR="00D65CA5" w:rsidRDefault="00D65CA5" w:rsidP="008F5877">
      <w:pPr>
        <w:pStyle w:val="Geenafstand"/>
        <w:rPr>
          <w:b/>
          <w:bCs/>
        </w:rPr>
      </w:pPr>
    </w:p>
    <w:p w14:paraId="00CE367D" w14:textId="020CFD15" w:rsidR="00D65CA5" w:rsidRDefault="00D65CA5" w:rsidP="008F5877">
      <w:pPr>
        <w:pStyle w:val="Geenafstand"/>
        <w:rPr>
          <w:b/>
          <w:bCs/>
        </w:rPr>
      </w:pPr>
    </w:p>
    <w:p w14:paraId="4755AD6D" w14:textId="3CEB06AD" w:rsidR="00D65CA5" w:rsidRDefault="00D65CA5" w:rsidP="008F5877">
      <w:pPr>
        <w:pStyle w:val="Geenafstand"/>
        <w:rPr>
          <w:b/>
          <w:bCs/>
        </w:rPr>
      </w:pPr>
    </w:p>
    <w:p w14:paraId="1F6BDE6F" w14:textId="08411C06" w:rsidR="00D65CA5" w:rsidRDefault="00D65CA5" w:rsidP="008F5877">
      <w:pPr>
        <w:pStyle w:val="Geenafstand"/>
        <w:rPr>
          <w:b/>
          <w:bCs/>
        </w:rPr>
      </w:pPr>
    </w:p>
    <w:p w14:paraId="44DCC189" w14:textId="63F976D0" w:rsidR="00D65CA5" w:rsidRDefault="00D65CA5" w:rsidP="008F5877">
      <w:pPr>
        <w:pStyle w:val="Geenafstand"/>
        <w:rPr>
          <w:b/>
          <w:bCs/>
        </w:rPr>
      </w:pPr>
    </w:p>
    <w:p w14:paraId="24CD73AB" w14:textId="67693215" w:rsidR="00120D90" w:rsidRDefault="00120D90" w:rsidP="008F5877">
      <w:pPr>
        <w:pStyle w:val="Geenafstand"/>
        <w:rPr>
          <w:b/>
          <w:bCs/>
          <w:color w:val="FF0000"/>
        </w:rPr>
      </w:pPr>
      <w:r w:rsidRPr="00120D90">
        <w:rPr>
          <w:b/>
          <w:bCs/>
          <w:color w:val="FF0000"/>
        </w:rPr>
        <w:lastRenderedPageBreak/>
        <w:t>Aandachtspunten in de les</w:t>
      </w:r>
    </w:p>
    <w:p w14:paraId="0DF55270" w14:textId="77777777" w:rsidR="00774779" w:rsidRDefault="00774779" w:rsidP="00774779">
      <w:pPr>
        <w:pStyle w:val="Geenafstand"/>
      </w:pPr>
    </w:p>
    <w:p w14:paraId="4250793A" w14:textId="2D46BE0A" w:rsidR="00774779" w:rsidRPr="00774779" w:rsidRDefault="00774779" w:rsidP="00774779">
      <w:pPr>
        <w:pStyle w:val="Geenafstand"/>
        <w:rPr>
          <w:b/>
          <w:bCs/>
          <w:color w:val="0070C0"/>
        </w:rPr>
      </w:pPr>
      <w:r w:rsidRPr="00774779">
        <w:rPr>
          <w:b/>
          <w:bCs/>
          <w:color w:val="0070C0"/>
        </w:rPr>
        <w:t>De juiste houding?</w:t>
      </w:r>
    </w:p>
    <w:p w14:paraId="244782E9" w14:textId="77777777" w:rsidR="00774779" w:rsidRPr="00774779" w:rsidRDefault="00774779" w:rsidP="00774779">
      <w:pPr>
        <w:pStyle w:val="Geenafstand"/>
      </w:pPr>
      <w:r w:rsidRPr="00774779">
        <w:t>De juiste houding bestaat uit een aantal verschillende aspecten. Deels zijn deze aspecten ook ingegeven om geen pijn in de rug te krijgen. Een veelgehoorde uitspraak van mensen die niet hockeyen is altijd “krijg je niet enorme rugpijn van het hockeyen”.</w:t>
      </w:r>
    </w:p>
    <w:p w14:paraId="6675DA24" w14:textId="1D78A4C3" w:rsidR="00774779" w:rsidRPr="00774779" w:rsidRDefault="00774779" w:rsidP="00774779">
      <w:pPr>
        <w:pStyle w:val="Geenafstand"/>
      </w:pPr>
    </w:p>
    <w:p w14:paraId="523E8B71" w14:textId="77777777" w:rsidR="00774779" w:rsidRPr="00774779" w:rsidRDefault="00774779" w:rsidP="00774779">
      <w:pPr>
        <w:pStyle w:val="Geenafstand"/>
        <w:rPr>
          <w:b/>
          <w:bCs/>
        </w:rPr>
      </w:pPr>
      <w:r w:rsidRPr="00774779">
        <w:rPr>
          <w:b/>
          <w:bCs/>
        </w:rPr>
        <w:t>Waar moet je dan onder andere op letten?</w:t>
      </w:r>
    </w:p>
    <w:p w14:paraId="44784B43" w14:textId="77777777" w:rsidR="00774779" w:rsidRPr="00774779" w:rsidRDefault="00774779" w:rsidP="00774779">
      <w:pPr>
        <w:pStyle w:val="Geenafstand"/>
        <w:numPr>
          <w:ilvl w:val="0"/>
          <w:numId w:val="9"/>
        </w:numPr>
      </w:pPr>
      <w:r w:rsidRPr="00774779">
        <w:t>Staan op je voorvoeten (alsof je langzaam voorover valt).</w:t>
      </w:r>
    </w:p>
    <w:p w14:paraId="55EC21AE" w14:textId="77777777" w:rsidR="00774779" w:rsidRPr="00774779" w:rsidRDefault="00774779" w:rsidP="00774779">
      <w:pPr>
        <w:pStyle w:val="Geenafstand"/>
        <w:numPr>
          <w:ilvl w:val="0"/>
          <w:numId w:val="9"/>
        </w:numPr>
      </w:pPr>
      <w:r w:rsidRPr="00774779">
        <w:t>Middelpunt van je gewicht boven je tenen.</w:t>
      </w:r>
    </w:p>
    <w:p w14:paraId="5ED4EFF8" w14:textId="77777777" w:rsidR="00774779" w:rsidRPr="00774779" w:rsidRDefault="00774779" w:rsidP="00774779">
      <w:pPr>
        <w:pStyle w:val="Geenafstand"/>
        <w:numPr>
          <w:ilvl w:val="0"/>
          <w:numId w:val="9"/>
        </w:numPr>
      </w:pPr>
      <w:r w:rsidRPr="00774779">
        <w:t>Licht gebogen knieën.</w:t>
      </w:r>
    </w:p>
    <w:p w14:paraId="2A06DC2E" w14:textId="77777777" w:rsidR="00774779" w:rsidRPr="00774779" w:rsidRDefault="00774779" w:rsidP="00774779">
      <w:pPr>
        <w:pStyle w:val="Geenafstand"/>
        <w:numPr>
          <w:ilvl w:val="0"/>
          <w:numId w:val="9"/>
        </w:numPr>
      </w:pPr>
      <w:r w:rsidRPr="00774779">
        <w:t>Heup/bekken iets kantelen.</w:t>
      </w:r>
    </w:p>
    <w:p w14:paraId="64399771" w14:textId="77777777" w:rsidR="00774779" w:rsidRPr="00774779" w:rsidRDefault="00774779" w:rsidP="00774779">
      <w:pPr>
        <w:pStyle w:val="Geenafstand"/>
        <w:numPr>
          <w:ilvl w:val="0"/>
          <w:numId w:val="9"/>
        </w:numPr>
      </w:pPr>
      <w:r w:rsidRPr="00774779">
        <w:t>Rug recht houden terwijl je vooroverbuigt (kantelen heup/bekken).</w:t>
      </w:r>
    </w:p>
    <w:p w14:paraId="1073B5E0" w14:textId="1B40B6F1" w:rsidR="00774779" w:rsidRDefault="00774779" w:rsidP="00774779">
      <w:pPr>
        <w:pStyle w:val="Geenafstand"/>
        <w:numPr>
          <w:ilvl w:val="0"/>
          <w:numId w:val="9"/>
        </w:numPr>
      </w:pPr>
      <w:r w:rsidRPr="00774779">
        <w:t>Ellebogen naar buiten en op je “horloge” kunnen kijken.</w:t>
      </w:r>
    </w:p>
    <w:p w14:paraId="1CB6F94B" w14:textId="77777777" w:rsidR="00774779" w:rsidRPr="00774779" w:rsidRDefault="00774779" w:rsidP="00774779">
      <w:pPr>
        <w:pStyle w:val="Geenafstand"/>
      </w:pPr>
    </w:p>
    <w:p w14:paraId="42151476" w14:textId="77777777" w:rsidR="00774779" w:rsidRPr="00774779" w:rsidRDefault="00774779" w:rsidP="00774779">
      <w:pPr>
        <w:pStyle w:val="Geenafstand"/>
        <w:rPr>
          <w:b/>
          <w:bCs/>
        </w:rPr>
      </w:pPr>
      <w:r w:rsidRPr="00774779">
        <w:rPr>
          <w:b/>
          <w:bCs/>
        </w:rPr>
        <w:t>Vasthouden van een stick?</w:t>
      </w:r>
    </w:p>
    <w:p w14:paraId="3DBED4A6" w14:textId="77777777" w:rsidR="00774779" w:rsidRPr="00774779" w:rsidRDefault="00774779" w:rsidP="00774779">
      <w:pPr>
        <w:pStyle w:val="Geenafstand"/>
        <w:numPr>
          <w:ilvl w:val="0"/>
          <w:numId w:val="9"/>
        </w:numPr>
      </w:pPr>
      <w:r w:rsidRPr="00774779">
        <w:t>Linkerhand bovenaan de stick.</w:t>
      </w:r>
    </w:p>
    <w:p w14:paraId="5CF0BFB7" w14:textId="77777777" w:rsidR="00774779" w:rsidRPr="00774779" w:rsidRDefault="00774779" w:rsidP="00774779">
      <w:pPr>
        <w:pStyle w:val="Geenafstand"/>
        <w:numPr>
          <w:ilvl w:val="0"/>
          <w:numId w:val="9"/>
        </w:numPr>
      </w:pPr>
      <w:r w:rsidRPr="00774779">
        <w:t>Linkerhand stevig de stick vasthouden.</w:t>
      </w:r>
    </w:p>
    <w:p w14:paraId="1AF7C066" w14:textId="77777777" w:rsidR="00774779" w:rsidRPr="00774779" w:rsidRDefault="00774779" w:rsidP="00774779">
      <w:pPr>
        <w:pStyle w:val="Geenafstand"/>
        <w:numPr>
          <w:ilvl w:val="0"/>
          <w:numId w:val="9"/>
        </w:numPr>
      </w:pPr>
      <w:r w:rsidRPr="00774779">
        <w:t>Rechterhand ergens (afhankelijk van de techniek) op de overgebleven grip.</w:t>
      </w:r>
    </w:p>
    <w:p w14:paraId="2D9CD8A1" w14:textId="77777777" w:rsidR="00774779" w:rsidRPr="00774779" w:rsidRDefault="00774779" w:rsidP="00774779">
      <w:pPr>
        <w:pStyle w:val="Geenafstand"/>
        <w:numPr>
          <w:ilvl w:val="0"/>
          <w:numId w:val="9"/>
        </w:numPr>
      </w:pPr>
      <w:r w:rsidRPr="00774779">
        <w:t>Rechterhand los om de stick. Deze hand is ter begeleiding van en sturing van de stick. De V-grip genoemd.</w:t>
      </w:r>
    </w:p>
    <w:p w14:paraId="752F6E94" w14:textId="77777777" w:rsidR="00774779" w:rsidRPr="00774779" w:rsidRDefault="00774779" w:rsidP="00774779">
      <w:pPr>
        <w:pStyle w:val="Geenafstand"/>
        <w:numPr>
          <w:ilvl w:val="0"/>
          <w:numId w:val="9"/>
        </w:numPr>
      </w:pPr>
      <w:r w:rsidRPr="00774779">
        <w:t>Platte kant van je af.</w:t>
      </w:r>
    </w:p>
    <w:p w14:paraId="37B218A8" w14:textId="77777777" w:rsidR="00774779" w:rsidRPr="00774779" w:rsidRDefault="00774779" w:rsidP="00774779">
      <w:pPr>
        <w:pStyle w:val="Geenafstand"/>
        <w:numPr>
          <w:ilvl w:val="0"/>
          <w:numId w:val="9"/>
        </w:numPr>
      </w:pPr>
      <w:r w:rsidRPr="00774779">
        <w:t>Je vindt hier informatie over alle verschillende technieken die nodig zijn bij het hockeyen. Hieronder is een lijst van deze technieken. Klik op de techniek die je wilt leren om naar de bijbehorende pagina te gaan.</w:t>
      </w:r>
    </w:p>
    <w:p w14:paraId="55EC8E2F" w14:textId="77777777" w:rsidR="00774779" w:rsidRPr="00DA7794" w:rsidRDefault="00774779" w:rsidP="008F5877">
      <w:pPr>
        <w:pStyle w:val="Geenafstand"/>
        <w:rPr>
          <w:b/>
          <w:bCs/>
          <w:color w:val="0070C0"/>
        </w:rPr>
      </w:pPr>
    </w:p>
    <w:p w14:paraId="2FAAD8EA" w14:textId="77777777" w:rsidR="00DA7794" w:rsidRPr="00DA7794" w:rsidRDefault="002952CE" w:rsidP="00DA7794">
      <w:pPr>
        <w:pStyle w:val="Geenafstand"/>
        <w:rPr>
          <w:b/>
          <w:bCs/>
          <w:color w:val="0070C0"/>
        </w:rPr>
      </w:pPr>
      <w:r w:rsidRPr="00DA7794">
        <w:rPr>
          <w:b/>
          <w:bCs/>
          <w:color w:val="0070C0"/>
        </w:rPr>
        <w:t xml:space="preserve">Techniek: </w:t>
      </w:r>
      <w:r w:rsidR="00DA7794" w:rsidRPr="00DA7794">
        <w:rPr>
          <w:b/>
          <w:bCs/>
          <w:color w:val="0070C0"/>
        </w:rPr>
        <w:t>Bal s</w:t>
      </w:r>
      <w:r w:rsidR="00AD19DA" w:rsidRPr="00DA7794">
        <w:rPr>
          <w:b/>
          <w:bCs/>
          <w:color w:val="0070C0"/>
        </w:rPr>
        <w:t>toppen</w:t>
      </w:r>
    </w:p>
    <w:p w14:paraId="238EBA2F" w14:textId="20CB3B33" w:rsidR="002952CE" w:rsidRPr="00DA7794" w:rsidRDefault="00AD19DA" w:rsidP="00DA7794">
      <w:pPr>
        <w:pStyle w:val="Geenafstand"/>
        <w:numPr>
          <w:ilvl w:val="0"/>
          <w:numId w:val="9"/>
        </w:numPr>
      </w:pPr>
      <w:r w:rsidRPr="00DA7794">
        <w:t>Linkerhand boven, rechterhand in het midden van de stick.</w:t>
      </w:r>
    </w:p>
    <w:p w14:paraId="757E6780" w14:textId="77777777" w:rsidR="00DA7794" w:rsidRDefault="00AD19DA" w:rsidP="00DA7794">
      <w:pPr>
        <w:pStyle w:val="Geenafstand"/>
        <w:numPr>
          <w:ilvl w:val="0"/>
          <w:numId w:val="9"/>
        </w:numPr>
      </w:pPr>
      <w:r w:rsidRPr="002952CE">
        <w:t>In spreidstand staan met het linkerbeen iets voor het rechter, knieën</w:t>
      </w:r>
      <w:r w:rsidRPr="002952CE">
        <w:br/>
        <w:t>gebogen.</w:t>
      </w:r>
      <w:r w:rsidR="002952CE">
        <w:t xml:space="preserve"> </w:t>
      </w:r>
    </w:p>
    <w:p w14:paraId="072479CB" w14:textId="77777777" w:rsidR="00DA7794" w:rsidRDefault="00AD19DA" w:rsidP="00DA7794">
      <w:pPr>
        <w:pStyle w:val="Geenafstand"/>
        <w:numPr>
          <w:ilvl w:val="0"/>
          <w:numId w:val="9"/>
        </w:numPr>
      </w:pPr>
      <w:r w:rsidRPr="002952CE">
        <w:t>Achter de bal komen en de stick naar de grond bewegen/brengen.</w:t>
      </w:r>
    </w:p>
    <w:p w14:paraId="5758B55F" w14:textId="18D0A687" w:rsidR="00AD19DA" w:rsidRDefault="00AD19DA" w:rsidP="00DA7794">
      <w:pPr>
        <w:pStyle w:val="Geenafstand"/>
        <w:numPr>
          <w:ilvl w:val="0"/>
          <w:numId w:val="9"/>
        </w:numPr>
      </w:pPr>
      <w:r w:rsidRPr="002952CE">
        <w:t>Bal met de steel stoppen en niet alleen met de krul.</w:t>
      </w:r>
    </w:p>
    <w:p w14:paraId="179156BF" w14:textId="77777777" w:rsidR="00DA7794" w:rsidRPr="002952CE" w:rsidRDefault="00DA7794" w:rsidP="00DA7794">
      <w:pPr>
        <w:pStyle w:val="Geenafstand"/>
      </w:pPr>
    </w:p>
    <w:p w14:paraId="72D19CA7" w14:textId="0CF06804" w:rsidR="00AD19DA" w:rsidRPr="00DA7794" w:rsidRDefault="008709D2" w:rsidP="00DA7794">
      <w:pPr>
        <w:pStyle w:val="Geenafstand"/>
        <w:rPr>
          <w:b/>
          <w:bCs/>
          <w:color w:val="0070C0"/>
        </w:rPr>
      </w:pPr>
      <w:r w:rsidRPr="00DA7794">
        <w:rPr>
          <w:b/>
          <w:bCs/>
          <w:color w:val="0070C0"/>
        </w:rPr>
        <w:t>Techniek</w:t>
      </w:r>
      <w:r w:rsidR="002952CE" w:rsidRPr="00DA7794">
        <w:rPr>
          <w:b/>
          <w:bCs/>
          <w:color w:val="0070C0"/>
        </w:rPr>
        <w:t>: D</w:t>
      </w:r>
      <w:r w:rsidR="00AD19DA" w:rsidRPr="00DA7794">
        <w:rPr>
          <w:b/>
          <w:bCs/>
          <w:color w:val="0070C0"/>
        </w:rPr>
        <w:t>rijven</w:t>
      </w:r>
      <w:r w:rsidR="00DA7794" w:rsidRPr="00DA7794">
        <w:rPr>
          <w:b/>
          <w:bCs/>
          <w:color w:val="0070C0"/>
        </w:rPr>
        <w:t xml:space="preserve"> forehand</w:t>
      </w:r>
    </w:p>
    <w:p w14:paraId="2394492F" w14:textId="77777777" w:rsidR="008709D2" w:rsidRPr="00DA7794" w:rsidRDefault="00AD19DA" w:rsidP="00DA7794">
      <w:pPr>
        <w:pStyle w:val="Geenafstand"/>
        <w:numPr>
          <w:ilvl w:val="0"/>
          <w:numId w:val="10"/>
        </w:numPr>
      </w:pPr>
      <w:r w:rsidRPr="00DA7794">
        <w:t>Linkerhand boven aan de stick, rechterhand ontspannen in het midden.</w:t>
      </w:r>
    </w:p>
    <w:p w14:paraId="36060864" w14:textId="6404B4AD" w:rsidR="000165A6" w:rsidRPr="00DA7794" w:rsidRDefault="00AD19DA" w:rsidP="00DA7794">
      <w:pPr>
        <w:pStyle w:val="Geenafstand"/>
        <w:numPr>
          <w:ilvl w:val="0"/>
          <w:numId w:val="10"/>
        </w:numPr>
      </w:pPr>
      <w:r w:rsidRPr="00DA7794">
        <w:t>Linkerhand voor de rechterhand, stick helt iets naar voren.</w:t>
      </w:r>
    </w:p>
    <w:p w14:paraId="76CF1390" w14:textId="77777777" w:rsidR="008709D2" w:rsidRPr="00DA7794" w:rsidRDefault="00AD19DA" w:rsidP="00DA7794">
      <w:pPr>
        <w:pStyle w:val="Geenafstand"/>
        <w:numPr>
          <w:ilvl w:val="0"/>
          <w:numId w:val="10"/>
        </w:numPr>
      </w:pPr>
      <w:r w:rsidRPr="00DA7794">
        <w:t>Romp helt voorover, knieën gebogen (laag zitten), hoofd rechtop.</w:t>
      </w:r>
    </w:p>
    <w:p w14:paraId="236D720B" w14:textId="77777777" w:rsidR="008709D2" w:rsidRPr="00DA7794" w:rsidRDefault="00AD19DA" w:rsidP="00DA7794">
      <w:pPr>
        <w:pStyle w:val="Geenafstand"/>
        <w:numPr>
          <w:ilvl w:val="0"/>
          <w:numId w:val="10"/>
        </w:numPr>
      </w:pPr>
      <w:r w:rsidRPr="00DA7794">
        <w:t>De bal ligt rechts schuin voor het lichaam.</w:t>
      </w:r>
    </w:p>
    <w:p w14:paraId="633F694C" w14:textId="6B151903" w:rsidR="00AD19DA" w:rsidRPr="00DA7794" w:rsidRDefault="00AD19DA" w:rsidP="00DA7794">
      <w:pPr>
        <w:pStyle w:val="Geenafstand"/>
        <w:numPr>
          <w:ilvl w:val="0"/>
          <w:numId w:val="10"/>
        </w:numPr>
      </w:pPr>
      <w:r w:rsidRPr="00DA7794">
        <w:t>Bal aan de stick houden en voorwaarts bewegen.</w:t>
      </w:r>
    </w:p>
    <w:p w14:paraId="573E5CDF" w14:textId="189042FE" w:rsidR="0072760D" w:rsidRDefault="0072760D" w:rsidP="008F5877">
      <w:pPr>
        <w:pStyle w:val="Geenafstand"/>
      </w:pPr>
    </w:p>
    <w:p w14:paraId="7166C0E5" w14:textId="0E02FAFE" w:rsidR="00774779" w:rsidRDefault="00774779" w:rsidP="008F5877">
      <w:pPr>
        <w:pStyle w:val="Geenafstand"/>
      </w:pPr>
    </w:p>
    <w:p w14:paraId="2363A809" w14:textId="413218DE" w:rsidR="00774779" w:rsidRDefault="00774779" w:rsidP="008F5877">
      <w:pPr>
        <w:pStyle w:val="Geenafstand"/>
      </w:pPr>
    </w:p>
    <w:p w14:paraId="39F0CDF2" w14:textId="661999D3" w:rsidR="00774779" w:rsidRDefault="00774779" w:rsidP="008F5877">
      <w:pPr>
        <w:pStyle w:val="Geenafstand"/>
      </w:pPr>
    </w:p>
    <w:p w14:paraId="7F2F167B" w14:textId="4C7E5CED" w:rsidR="00774779" w:rsidRDefault="00774779" w:rsidP="008F5877">
      <w:pPr>
        <w:pStyle w:val="Geenafstand"/>
      </w:pPr>
    </w:p>
    <w:p w14:paraId="26BFCDD6" w14:textId="27484723" w:rsidR="00774779" w:rsidRDefault="00774779" w:rsidP="008F5877">
      <w:pPr>
        <w:pStyle w:val="Geenafstand"/>
      </w:pPr>
    </w:p>
    <w:p w14:paraId="1ADDCCA1" w14:textId="49FFF7D5" w:rsidR="00774779" w:rsidRDefault="00774779" w:rsidP="008F5877">
      <w:pPr>
        <w:pStyle w:val="Geenafstand"/>
      </w:pPr>
    </w:p>
    <w:p w14:paraId="7BD37AD2" w14:textId="7B1BBF53" w:rsidR="00774779" w:rsidRDefault="00774779" w:rsidP="008F5877">
      <w:pPr>
        <w:pStyle w:val="Geenafstand"/>
      </w:pPr>
    </w:p>
    <w:p w14:paraId="7287C8DD" w14:textId="5E31ADE9" w:rsidR="00774779" w:rsidRDefault="00774779" w:rsidP="008F5877">
      <w:pPr>
        <w:pStyle w:val="Geenafstand"/>
      </w:pPr>
    </w:p>
    <w:p w14:paraId="32E9A594" w14:textId="4881E1C0" w:rsidR="00774779" w:rsidRDefault="00774779" w:rsidP="008F5877">
      <w:pPr>
        <w:pStyle w:val="Geenafstand"/>
      </w:pPr>
    </w:p>
    <w:p w14:paraId="39BE6B6D" w14:textId="592C04EB" w:rsidR="00774779" w:rsidRDefault="00774779" w:rsidP="008F5877">
      <w:pPr>
        <w:pStyle w:val="Geenafstand"/>
      </w:pPr>
    </w:p>
    <w:p w14:paraId="08C5A0CA" w14:textId="20B60AB3" w:rsidR="00774779" w:rsidRDefault="00774779" w:rsidP="008F5877">
      <w:pPr>
        <w:pStyle w:val="Geenafstand"/>
      </w:pPr>
    </w:p>
    <w:p w14:paraId="02C53A0A" w14:textId="77777777" w:rsidR="00774779" w:rsidRDefault="00774779" w:rsidP="008F5877">
      <w:pPr>
        <w:pStyle w:val="Geenafstand"/>
      </w:pPr>
    </w:p>
    <w:p w14:paraId="468121B3" w14:textId="4B31227F" w:rsidR="005C2C6A" w:rsidRPr="00F81501" w:rsidRDefault="00E85E96" w:rsidP="0038411C">
      <w:pPr>
        <w:pStyle w:val="Geenafstand"/>
        <w:rPr>
          <w:b/>
          <w:bCs/>
          <w:color w:val="FF0000"/>
        </w:rPr>
      </w:pPr>
      <w:r w:rsidRPr="00F81501">
        <w:rPr>
          <w:b/>
          <w:bCs/>
          <w:color w:val="FF0000"/>
        </w:rPr>
        <w:lastRenderedPageBreak/>
        <w:t>Leerplandoelstellingen</w:t>
      </w:r>
    </w:p>
    <w:p w14:paraId="37054053" w14:textId="77777777" w:rsidR="00E85E96" w:rsidRDefault="00E85E96" w:rsidP="0038411C">
      <w:pPr>
        <w:pStyle w:val="Geenafstand"/>
      </w:pPr>
    </w:p>
    <w:p w14:paraId="731030B8" w14:textId="77777777" w:rsidR="00E85E96" w:rsidRPr="00F43DBA" w:rsidRDefault="00E85E96" w:rsidP="00E85E96">
      <w:pPr>
        <w:pStyle w:val="Geenafstand"/>
      </w:pPr>
      <w:r w:rsidRPr="00775B8F">
        <w:rPr>
          <w:b/>
          <w:bCs/>
          <w:color w:val="FF0000"/>
        </w:rPr>
        <w:t>LPD 1</w:t>
      </w:r>
      <w:r w:rsidRPr="00775B8F">
        <w:rPr>
          <w:color w:val="FF0000"/>
        </w:rPr>
        <w:t xml:space="preserve"> </w:t>
      </w:r>
      <w:r>
        <w:t>De leerlingen voeren, rekening houdend met hun fysieke capaciteiten, motorische basisvaardigheden uit zoals lopen, springen, werpen, vangen, terugslaan, hangen, steunen, zwaaien, draaien, rollen, balanceren, klimmen, ritmisch bewegen, vallen en mee- en tegengaan in beweging.</w:t>
      </w:r>
    </w:p>
    <w:p w14:paraId="31E9D7FF" w14:textId="11C3C71A" w:rsidR="00E85E96" w:rsidRDefault="00E85E96" w:rsidP="0038411C">
      <w:pPr>
        <w:pStyle w:val="Geenafstand"/>
      </w:pPr>
    </w:p>
    <w:p w14:paraId="5FA86108" w14:textId="7874256B" w:rsidR="003476B3" w:rsidRDefault="003476B3" w:rsidP="003476B3">
      <w:pPr>
        <w:pStyle w:val="Geenafstand"/>
      </w:pPr>
      <w:r w:rsidRPr="00775B8F">
        <w:rPr>
          <w:b/>
          <w:bCs/>
          <w:color w:val="FF0000"/>
        </w:rPr>
        <w:t>LPD 2</w:t>
      </w:r>
      <w:r w:rsidRPr="00775B8F">
        <w:rPr>
          <w:color w:val="FF0000"/>
        </w:rPr>
        <w:t xml:space="preserve"> </w:t>
      </w:r>
      <w:r>
        <w:t>De leerlingen passen, rekening houdend met hun fysieke capaciteiten, technieken en geleerde vaardigheden toe om eenvoudige, samengestelde en complexe bewegingen uit te voeren.</w:t>
      </w:r>
    </w:p>
    <w:p w14:paraId="1ACC6F83" w14:textId="77777777" w:rsidR="00BF31AD" w:rsidRPr="00775B8F" w:rsidRDefault="00BF31AD" w:rsidP="003476B3">
      <w:pPr>
        <w:pStyle w:val="Geenafstand"/>
      </w:pPr>
    </w:p>
    <w:p w14:paraId="6E7D9F3C" w14:textId="77777777" w:rsidR="00BF31AD" w:rsidRDefault="00BF31AD" w:rsidP="00BF31AD">
      <w:pPr>
        <w:pStyle w:val="Geenafstand"/>
      </w:pPr>
      <w:r w:rsidRPr="00775B8F">
        <w:rPr>
          <w:b/>
          <w:bCs/>
          <w:color w:val="FF0000"/>
        </w:rPr>
        <w:t>LPD 7</w:t>
      </w:r>
      <w:r>
        <w:t xml:space="preserve"> De leerlingen passen technieken voor een correcte lichaamshouding en ergonomische principes toe in verschillende bewegingssituaties.</w:t>
      </w:r>
    </w:p>
    <w:p w14:paraId="1EB9F994" w14:textId="77777777" w:rsidR="003476B3" w:rsidRDefault="003476B3" w:rsidP="0038411C">
      <w:pPr>
        <w:pStyle w:val="Geenafstand"/>
      </w:pPr>
    </w:p>
    <w:p w14:paraId="00536153" w14:textId="77777777" w:rsidR="006C4A56" w:rsidRDefault="006C4A56" w:rsidP="006C4A56">
      <w:pPr>
        <w:pStyle w:val="Geenafstand"/>
      </w:pPr>
      <w:r w:rsidRPr="00775B8F">
        <w:rPr>
          <w:b/>
          <w:bCs/>
          <w:color w:val="FF0000"/>
        </w:rPr>
        <w:t>LPD 12</w:t>
      </w:r>
      <w:r>
        <w:t xml:space="preserve"> De leerlingen oefenen zelfstandig eenvoudige bewegingsopdrachten (individueel en in groep).</w:t>
      </w:r>
    </w:p>
    <w:p w14:paraId="17E67CED" w14:textId="44D6F663" w:rsidR="006C4A56" w:rsidRDefault="006C4A56" w:rsidP="0038411C">
      <w:pPr>
        <w:pStyle w:val="Geenafstand"/>
      </w:pPr>
    </w:p>
    <w:p w14:paraId="5B9C1DDE" w14:textId="77777777" w:rsidR="003B017D" w:rsidRDefault="003B017D" w:rsidP="003B017D">
      <w:pPr>
        <w:pStyle w:val="Geenafstand"/>
      </w:pPr>
      <w:r w:rsidRPr="00775B8F">
        <w:rPr>
          <w:b/>
          <w:bCs/>
          <w:color w:val="FF0000"/>
        </w:rPr>
        <w:t>LPD 17</w:t>
      </w:r>
      <w:r>
        <w:t xml:space="preserve"> De leerlingen hanteren bij het uitvoeren van verschillende rollen principes van </w:t>
      </w:r>
      <w:proofErr w:type="spellStart"/>
      <w:r>
        <w:t>fairplay</w:t>
      </w:r>
      <w:proofErr w:type="spellEnd"/>
      <w:r>
        <w:t>, teamspirit, verantwoord gedrag en gaan positief om met winst en verlies.</w:t>
      </w:r>
    </w:p>
    <w:p w14:paraId="05B7148D" w14:textId="77777777" w:rsidR="003B017D" w:rsidRDefault="003B017D" w:rsidP="0038411C">
      <w:pPr>
        <w:pStyle w:val="Geenafstand"/>
      </w:pPr>
    </w:p>
    <w:p w14:paraId="15C856C9" w14:textId="77777777" w:rsidR="002E246F" w:rsidRDefault="002E246F" w:rsidP="002E246F">
      <w:pPr>
        <w:pStyle w:val="Geenafstand"/>
      </w:pPr>
      <w:r w:rsidRPr="000419A1">
        <w:rPr>
          <w:b/>
          <w:bCs/>
          <w:color w:val="FF0000"/>
        </w:rPr>
        <w:t>LPD 20</w:t>
      </w:r>
      <w:r w:rsidRPr="000419A1">
        <w:rPr>
          <w:color w:val="FF0000"/>
        </w:rPr>
        <w:t xml:space="preserve"> </w:t>
      </w:r>
      <w:r>
        <w:t>De leerlingen ervaren voldoening of beleven plezier in bewegen.</w:t>
      </w:r>
    </w:p>
    <w:p w14:paraId="15D13419" w14:textId="77777777" w:rsidR="002E246F" w:rsidRDefault="002E246F" w:rsidP="0038411C">
      <w:pPr>
        <w:pStyle w:val="Geenafstand"/>
      </w:pPr>
    </w:p>
    <w:sectPr w:rsidR="002E246F" w:rsidSect="002127B8">
      <w:pgSz w:w="11906" w:h="16838"/>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B3D8841-BE33-4E1E-BA4F-E181ADDD1E98}"/>
  </w:font>
  <w:font w:name="Times New Roman">
    <w:panose1 w:val="02020603050405020304"/>
    <w:charset w:val="00"/>
    <w:family w:val="roman"/>
    <w:pitch w:val="variable"/>
    <w:sig w:usb0="E0002EFF" w:usb1="C000785B" w:usb2="00000009" w:usb3="00000000" w:csb0="000001FF" w:csb1="00000000"/>
    <w:embedRegular r:id="rId2" w:fontKey="{286032EA-675D-4B97-85F8-20802712EA4A}"/>
    <w:embedBold r:id="rId3" w:fontKey="{6C3823C9-8C23-43C9-B7F1-D3F5C0EA4984}"/>
    <w:embedItalic r:id="rId4" w:fontKey="{44D0F584-D452-421D-ADAA-FF800EF55EA8}"/>
    <w:embedBoldItalic r:id="rId5" w:fontKey="{2B8F80DB-2558-4CCD-813A-FBE091FF3B59}"/>
  </w:font>
  <w:font w:name="Courier New">
    <w:panose1 w:val="02070309020205020404"/>
    <w:charset w:val="00"/>
    <w:family w:val="modern"/>
    <w:pitch w:val="fixed"/>
    <w:sig w:usb0="E0002EFF" w:usb1="C0007843" w:usb2="00000009" w:usb3="00000000" w:csb0="000001FF" w:csb1="00000000"/>
    <w:embedRegular r:id="rId6" w:fontKey="{1FC1258D-EB7E-4CEB-846A-DD011B495C7D}"/>
  </w:font>
  <w:font w:name="Wingdings">
    <w:panose1 w:val="05000000000000000000"/>
    <w:charset w:val="02"/>
    <w:family w:val="auto"/>
    <w:pitch w:val="variable"/>
    <w:sig w:usb0="00000000" w:usb1="10000000" w:usb2="00000000" w:usb3="00000000" w:csb0="80000000" w:csb1="00000000"/>
    <w:embedRegular r:id="rId7" w:fontKey="{3B04C350-CA5F-4970-A038-AECA84F68F99}"/>
  </w:font>
  <w:font w:name="Calibri">
    <w:panose1 w:val="020F0502020204030204"/>
    <w:charset w:val="00"/>
    <w:family w:val="swiss"/>
    <w:pitch w:val="variable"/>
    <w:sig w:usb0="E4002EFF" w:usb1="C000247B" w:usb2="00000009" w:usb3="00000000" w:csb0="000001FF" w:csb1="00000000"/>
    <w:embedRegular r:id="rId8" w:fontKey="{E71F208A-C438-4121-83AC-A049E18DA79D}"/>
    <w:embedBold r:id="rId9" w:fontKey="{6965D963-33C0-4756-9510-8813E7EB9DAE}"/>
  </w:font>
  <w:font w:name="Ubuntu Light">
    <w:altName w:val="Calibri"/>
    <w:charset w:val="00"/>
    <w:family w:val="swiss"/>
    <w:pitch w:val="variable"/>
    <w:sig w:usb0="E00002FF" w:usb1="5000205B" w:usb2="00000000" w:usb3="00000000" w:csb0="0000009F" w:csb1="00000000"/>
  </w:font>
  <w:font w:name="Tahoma">
    <w:panose1 w:val="020B0604030504040204"/>
    <w:charset w:val="00"/>
    <w:family w:val="swiss"/>
    <w:pitch w:val="variable"/>
    <w:sig w:usb0="E1002EFF" w:usb1="C000605B" w:usb2="00000029" w:usb3="00000000" w:csb0="000101FF" w:csb1="00000000"/>
    <w:embedRegular r:id="rId10" w:fontKey="{F0F2D793-B19A-486A-B05E-3609A7A52F86}"/>
  </w:font>
  <w:font w:name="Cambria">
    <w:panose1 w:val="02040503050406030204"/>
    <w:charset w:val="00"/>
    <w:family w:val="roman"/>
    <w:pitch w:val="variable"/>
    <w:sig w:usb0="E00006FF" w:usb1="420024FF" w:usb2="02000000" w:usb3="00000000" w:csb0="0000019F" w:csb1="00000000"/>
    <w:embedRegular r:id="rId11" w:fontKey="{567839E7-B7A5-4DB8-BB28-C1771117EB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0B98"/>
    <w:multiLevelType w:val="hybridMultilevel"/>
    <w:tmpl w:val="FC0264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07C6E07"/>
    <w:multiLevelType w:val="hybridMultilevel"/>
    <w:tmpl w:val="98E8A9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2025EC9"/>
    <w:multiLevelType w:val="hybridMultilevel"/>
    <w:tmpl w:val="1DA24A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5E66F63"/>
    <w:multiLevelType w:val="hybridMultilevel"/>
    <w:tmpl w:val="CFFA20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04C56DA"/>
    <w:multiLevelType w:val="hybridMultilevel"/>
    <w:tmpl w:val="51D857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4610D7D"/>
    <w:multiLevelType w:val="hybridMultilevel"/>
    <w:tmpl w:val="417218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6015BC2"/>
    <w:multiLevelType w:val="hybridMultilevel"/>
    <w:tmpl w:val="D9DEB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8177140"/>
    <w:multiLevelType w:val="hybridMultilevel"/>
    <w:tmpl w:val="08C850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84F4A51"/>
    <w:multiLevelType w:val="hybridMultilevel"/>
    <w:tmpl w:val="AC1AD3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AC105F9"/>
    <w:multiLevelType w:val="multilevel"/>
    <w:tmpl w:val="B024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705C87"/>
    <w:multiLevelType w:val="hybridMultilevel"/>
    <w:tmpl w:val="D1A421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CED34CF"/>
    <w:multiLevelType w:val="multilevel"/>
    <w:tmpl w:val="5186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7"/>
  </w:num>
  <w:num w:numId="5">
    <w:abstractNumId w:val="10"/>
  </w:num>
  <w:num w:numId="6">
    <w:abstractNumId w:val="5"/>
  </w:num>
  <w:num w:numId="7">
    <w:abstractNumId w:val="1"/>
  </w:num>
  <w:num w:numId="8">
    <w:abstractNumId w:val="3"/>
  </w:num>
  <w:num w:numId="9">
    <w:abstractNumId w:val="8"/>
  </w:num>
  <w:num w:numId="10">
    <w:abstractNumId w:val="2"/>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90"/>
    <w:rsid w:val="000165A6"/>
    <w:rsid w:val="00092AB4"/>
    <w:rsid w:val="00120D90"/>
    <w:rsid w:val="00145CE7"/>
    <w:rsid w:val="001824C8"/>
    <w:rsid w:val="002127B8"/>
    <w:rsid w:val="00222E36"/>
    <w:rsid w:val="0024301D"/>
    <w:rsid w:val="00245036"/>
    <w:rsid w:val="00256568"/>
    <w:rsid w:val="00291DCD"/>
    <w:rsid w:val="002952CE"/>
    <w:rsid w:val="002D1552"/>
    <w:rsid w:val="002E246F"/>
    <w:rsid w:val="00325532"/>
    <w:rsid w:val="003476B3"/>
    <w:rsid w:val="00371C82"/>
    <w:rsid w:val="00382E99"/>
    <w:rsid w:val="0038411C"/>
    <w:rsid w:val="00384C90"/>
    <w:rsid w:val="00390D8B"/>
    <w:rsid w:val="003A5421"/>
    <w:rsid w:val="003B017D"/>
    <w:rsid w:val="003C4F7A"/>
    <w:rsid w:val="003D7C57"/>
    <w:rsid w:val="004B3E53"/>
    <w:rsid w:val="004D792F"/>
    <w:rsid w:val="005563E3"/>
    <w:rsid w:val="00567B61"/>
    <w:rsid w:val="005923BC"/>
    <w:rsid w:val="005C2C6A"/>
    <w:rsid w:val="00600815"/>
    <w:rsid w:val="006025D7"/>
    <w:rsid w:val="006278A9"/>
    <w:rsid w:val="00642499"/>
    <w:rsid w:val="00670AA8"/>
    <w:rsid w:val="00695896"/>
    <w:rsid w:val="006C4A56"/>
    <w:rsid w:val="006C717E"/>
    <w:rsid w:val="00717AEA"/>
    <w:rsid w:val="00723416"/>
    <w:rsid w:val="0072760D"/>
    <w:rsid w:val="007464FB"/>
    <w:rsid w:val="00766B51"/>
    <w:rsid w:val="00774779"/>
    <w:rsid w:val="00784FAB"/>
    <w:rsid w:val="007C0D2D"/>
    <w:rsid w:val="008202C7"/>
    <w:rsid w:val="00852B69"/>
    <w:rsid w:val="00854B37"/>
    <w:rsid w:val="008709D2"/>
    <w:rsid w:val="008975BB"/>
    <w:rsid w:val="008F4D7B"/>
    <w:rsid w:val="008F5877"/>
    <w:rsid w:val="009015D8"/>
    <w:rsid w:val="00923D9E"/>
    <w:rsid w:val="009347C4"/>
    <w:rsid w:val="00976562"/>
    <w:rsid w:val="009C1BF2"/>
    <w:rsid w:val="00A17E3A"/>
    <w:rsid w:val="00A82530"/>
    <w:rsid w:val="00A93FB4"/>
    <w:rsid w:val="00AA02E2"/>
    <w:rsid w:val="00AB081D"/>
    <w:rsid w:val="00AD19DA"/>
    <w:rsid w:val="00AF69F9"/>
    <w:rsid w:val="00B42F70"/>
    <w:rsid w:val="00BA7B65"/>
    <w:rsid w:val="00BB1398"/>
    <w:rsid w:val="00BF31AD"/>
    <w:rsid w:val="00C1421A"/>
    <w:rsid w:val="00C2029E"/>
    <w:rsid w:val="00CE595D"/>
    <w:rsid w:val="00D11AA2"/>
    <w:rsid w:val="00D65CA5"/>
    <w:rsid w:val="00DA6B77"/>
    <w:rsid w:val="00DA7794"/>
    <w:rsid w:val="00DE2D77"/>
    <w:rsid w:val="00DE46B1"/>
    <w:rsid w:val="00E85E96"/>
    <w:rsid w:val="00F22473"/>
    <w:rsid w:val="00F6437C"/>
    <w:rsid w:val="00F64F43"/>
    <w:rsid w:val="00F815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38392"/>
  <w15:docId w15:val="{C648B8A0-BA5F-4503-9907-454291142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4F7A"/>
    <w:pPr>
      <w:spacing w:after="0"/>
    </w:pPr>
    <w:rPr>
      <w:rFonts w:ascii="Ubuntu Light" w:hAnsi="Ubuntu Light"/>
    </w:rPr>
  </w:style>
  <w:style w:type="paragraph" w:styleId="Kop1">
    <w:name w:val="heading 1"/>
    <w:basedOn w:val="Standaard"/>
    <w:next w:val="Standaard"/>
    <w:link w:val="Kop1Char"/>
    <w:uiPriority w:val="9"/>
    <w:qFormat/>
    <w:rsid w:val="002127B8"/>
    <w:pPr>
      <w:keepNext/>
      <w:keepLines/>
      <w:spacing w:before="360" w:after="12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127B8"/>
    <w:pPr>
      <w:keepNext/>
      <w:keepLines/>
      <w:spacing w:before="200"/>
      <w:outlineLvl w:val="1"/>
    </w:pPr>
    <w:rPr>
      <w:rFonts w:eastAsiaTheme="majorEastAsia" w:cstheme="majorBidi"/>
      <w:b/>
      <w:bCs/>
      <w:i/>
      <w:sz w:val="24"/>
      <w:szCs w:val="26"/>
    </w:rPr>
  </w:style>
  <w:style w:type="paragraph" w:styleId="Kop3">
    <w:name w:val="heading 3"/>
    <w:basedOn w:val="Standaard"/>
    <w:next w:val="Standaard"/>
    <w:link w:val="Kop3Char"/>
    <w:uiPriority w:val="9"/>
    <w:unhideWhenUsed/>
    <w:qFormat/>
    <w:rsid w:val="002127B8"/>
    <w:pPr>
      <w:keepNext/>
      <w:keepLines/>
      <w:spacing w:before="200"/>
      <w:outlineLvl w:val="2"/>
    </w:pPr>
    <w:rPr>
      <w:rFonts w:eastAsiaTheme="majorEastAsia" w:cstheme="majorBidi"/>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1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127B8"/>
    <w:pPr>
      <w:spacing w:after="0" w:line="240" w:lineRule="auto"/>
    </w:pPr>
  </w:style>
  <w:style w:type="character" w:customStyle="1" w:styleId="Kop1Char">
    <w:name w:val="Kop 1 Char"/>
    <w:basedOn w:val="Standaardalinea-lettertype"/>
    <w:link w:val="Kop1"/>
    <w:uiPriority w:val="9"/>
    <w:rsid w:val="002127B8"/>
    <w:rPr>
      <w:rFonts w:ascii="Ubuntu Light" w:eastAsiaTheme="majorEastAsia" w:hAnsi="Ubuntu Light" w:cstheme="majorBidi"/>
      <w:b/>
      <w:bCs/>
      <w:sz w:val="28"/>
      <w:szCs w:val="28"/>
    </w:rPr>
  </w:style>
  <w:style w:type="character" w:customStyle="1" w:styleId="Kop2Char">
    <w:name w:val="Kop 2 Char"/>
    <w:basedOn w:val="Standaardalinea-lettertype"/>
    <w:link w:val="Kop2"/>
    <w:uiPriority w:val="9"/>
    <w:rsid w:val="002127B8"/>
    <w:rPr>
      <w:rFonts w:ascii="Ubuntu Light" w:eastAsiaTheme="majorEastAsia" w:hAnsi="Ubuntu Light" w:cstheme="majorBidi"/>
      <w:b/>
      <w:bCs/>
      <w:i/>
      <w:sz w:val="24"/>
      <w:szCs w:val="26"/>
    </w:rPr>
  </w:style>
  <w:style w:type="character" w:customStyle="1" w:styleId="Kop3Char">
    <w:name w:val="Kop 3 Char"/>
    <w:basedOn w:val="Standaardalinea-lettertype"/>
    <w:link w:val="Kop3"/>
    <w:uiPriority w:val="9"/>
    <w:rsid w:val="002127B8"/>
    <w:rPr>
      <w:rFonts w:ascii="Ubuntu Light" w:eastAsiaTheme="majorEastAsia" w:hAnsi="Ubuntu Light" w:cstheme="majorBidi"/>
      <w:bCs/>
      <w:i/>
    </w:rPr>
  </w:style>
  <w:style w:type="paragraph" w:styleId="Voettekst">
    <w:name w:val="footer"/>
    <w:basedOn w:val="Standaard"/>
    <w:link w:val="VoettekstChar"/>
    <w:rsid w:val="00DE2D77"/>
    <w:pPr>
      <w:tabs>
        <w:tab w:val="center" w:pos="4536"/>
        <w:tab w:val="right" w:pos="9072"/>
      </w:tabs>
      <w:spacing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rsid w:val="00DE2D77"/>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E2D7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2D77"/>
    <w:rPr>
      <w:rFonts w:ascii="Tahoma" w:hAnsi="Tahoma" w:cs="Tahoma"/>
      <w:sz w:val="16"/>
      <w:szCs w:val="16"/>
    </w:rPr>
  </w:style>
  <w:style w:type="paragraph" w:styleId="Lijstalinea">
    <w:name w:val="List Paragraph"/>
    <w:basedOn w:val="Standaard"/>
    <w:uiPriority w:val="34"/>
    <w:qFormat/>
    <w:rsid w:val="002952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85577">
      <w:bodyDiv w:val="1"/>
      <w:marLeft w:val="0"/>
      <w:marRight w:val="0"/>
      <w:marTop w:val="0"/>
      <w:marBottom w:val="0"/>
      <w:divBdr>
        <w:top w:val="none" w:sz="0" w:space="0" w:color="auto"/>
        <w:left w:val="none" w:sz="0" w:space="0" w:color="auto"/>
        <w:bottom w:val="none" w:sz="0" w:space="0" w:color="auto"/>
        <w:right w:val="none" w:sz="0" w:space="0" w:color="auto"/>
      </w:divBdr>
    </w:div>
    <w:div w:id="1044256861">
      <w:bodyDiv w:val="1"/>
      <w:marLeft w:val="0"/>
      <w:marRight w:val="0"/>
      <w:marTop w:val="0"/>
      <w:marBottom w:val="0"/>
      <w:divBdr>
        <w:top w:val="none" w:sz="0" w:space="0" w:color="auto"/>
        <w:left w:val="none" w:sz="0" w:space="0" w:color="auto"/>
        <w:bottom w:val="none" w:sz="0" w:space="0" w:color="auto"/>
        <w:right w:val="none" w:sz="0" w:space="0" w:color="auto"/>
      </w:divBdr>
    </w:div>
    <w:div w:id="201001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angenechten\Downloads\Sjabloon%20Examen%20voorbeel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Sjabloon Examen voorbeeld.dotx</Template>
  <TotalTime>74</TotalTime>
  <Pages>3</Pages>
  <Words>617</Words>
  <Characters>3395</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Van Genechten</dc:creator>
  <cp:lastModifiedBy>Kevin Van Genechten</cp:lastModifiedBy>
  <cp:revision>29</cp:revision>
  <cp:lastPrinted>2016-02-23T14:59:00Z</cp:lastPrinted>
  <dcterms:created xsi:type="dcterms:W3CDTF">2022-07-22T05:05:00Z</dcterms:created>
  <dcterms:modified xsi:type="dcterms:W3CDTF">2022-07-22T08:25:00Z</dcterms:modified>
</cp:coreProperties>
</file>