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4FCF251E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0D204CC2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4A79CC">
              <w:rPr>
                <w:b/>
                <w:sz w:val="20"/>
                <w:szCs w:val="24"/>
              </w:rPr>
              <w:t>Badminton: kennismaking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0FAC9650" w:rsidR="00784FAB" w:rsidRPr="00BA7B65" w:rsidRDefault="003A5421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lesvoorb</w:t>
            </w:r>
            <w:r w:rsidR="00766B51">
              <w:rPr>
                <w:b/>
                <w:sz w:val="23"/>
                <w:szCs w:val="23"/>
              </w:rPr>
              <w:t>ereiding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645A4BA6" w14:textId="4D35C461" w:rsidR="00723416" w:rsidRDefault="008202C7" w:rsidP="00245036">
      <w:pPr>
        <w:pStyle w:val="Kop1"/>
      </w:pPr>
      <w:r>
        <w:t>Lesvoorbereiding</w:t>
      </w:r>
      <w:r w:rsidR="009015D8">
        <w:t xml:space="preserve">: </w:t>
      </w:r>
      <w:r w:rsidR="0005620F">
        <w:t>Badminton – kennismaking (50 min)</w:t>
      </w:r>
    </w:p>
    <w:p w14:paraId="775F6BD6" w14:textId="7C1034F3" w:rsidR="0038411C" w:rsidRDefault="0038411C" w:rsidP="0038411C">
      <w:pPr>
        <w:pStyle w:val="Geenafstand"/>
      </w:pPr>
    </w:p>
    <w:p w14:paraId="4DC212BB" w14:textId="7A8B87B8" w:rsidR="00382E99" w:rsidRPr="00854B37" w:rsidRDefault="00382E99" w:rsidP="00382E99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Omkleden (5 min)</w:t>
      </w:r>
    </w:p>
    <w:p w14:paraId="24FD91AE" w14:textId="63F0A772" w:rsidR="00145CE7" w:rsidRDefault="00145CE7" w:rsidP="0038411C">
      <w:pPr>
        <w:pStyle w:val="Geenafstand"/>
      </w:pPr>
    </w:p>
    <w:p w14:paraId="2538240F" w14:textId="77777777" w:rsidR="007A1FAC" w:rsidRPr="007A1FAC" w:rsidRDefault="007A1FAC" w:rsidP="007A1FAC">
      <w:pPr>
        <w:pStyle w:val="Geenafstand"/>
        <w:rPr>
          <w:b/>
          <w:bCs/>
          <w:color w:val="FF0000"/>
        </w:rPr>
      </w:pPr>
      <w:r w:rsidRPr="007A1FAC">
        <w:rPr>
          <w:b/>
          <w:bCs/>
          <w:color w:val="FF0000"/>
        </w:rPr>
        <w:t>Opwarming: (5 min)</w:t>
      </w:r>
    </w:p>
    <w:p w14:paraId="75CC2232" w14:textId="77777777" w:rsidR="007A1FAC" w:rsidRDefault="007A1FAC" w:rsidP="007A1FAC">
      <w:pPr>
        <w:pStyle w:val="Geenafstand"/>
      </w:pPr>
      <w:r w:rsidRPr="007A1FAC">
        <w:rPr>
          <w:b/>
          <w:bCs/>
        </w:rPr>
        <w:t>Spelvorm –</w:t>
      </w:r>
      <w:r w:rsidRPr="007A1FAC">
        <w:t xml:space="preserve"> </w:t>
      </w:r>
      <w:r>
        <w:t xml:space="preserve">1 </w:t>
      </w:r>
      <w:proofErr w:type="spellStart"/>
      <w:r>
        <w:t>ll</w:t>
      </w:r>
      <w:proofErr w:type="spellEnd"/>
      <w:r>
        <w:t xml:space="preserve"> krijgt een pluimpje en probeert de andere </w:t>
      </w:r>
      <w:proofErr w:type="spellStart"/>
      <w:r>
        <w:t>lln</w:t>
      </w:r>
      <w:proofErr w:type="spellEnd"/>
      <w:r>
        <w:t xml:space="preserve"> aan te gooien. Ben je eraan gegooid dan ga je met je benen open staan. Wanneer iemand eronderdoor kruipt dan mag je terug vrij.</w:t>
      </w:r>
    </w:p>
    <w:p w14:paraId="649FDD10" w14:textId="77777777" w:rsidR="007A1FAC" w:rsidRDefault="007A1FAC" w:rsidP="0038411C">
      <w:pPr>
        <w:pStyle w:val="Geenafstand"/>
      </w:pPr>
    </w:p>
    <w:p w14:paraId="5780FF8C" w14:textId="22674B08" w:rsidR="00563B8D" w:rsidRDefault="00563B8D" w:rsidP="00563B8D">
      <w:pPr>
        <w:pStyle w:val="Geenafstand"/>
        <w:rPr>
          <w:b/>
          <w:bCs/>
          <w:color w:val="FF0000"/>
        </w:rPr>
      </w:pPr>
      <w:r w:rsidRPr="0082746E">
        <w:rPr>
          <w:b/>
          <w:bCs/>
          <w:color w:val="FF0000"/>
        </w:rPr>
        <w:t xml:space="preserve">Kern: </w:t>
      </w:r>
      <w:r w:rsidR="0005620F">
        <w:rPr>
          <w:b/>
          <w:bCs/>
          <w:color w:val="FF0000"/>
        </w:rPr>
        <w:t>vaardigheden</w:t>
      </w:r>
      <w:r w:rsidRPr="0082746E">
        <w:rPr>
          <w:b/>
          <w:bCs/>
          <w:color w:val="FF0000"/>
        </w:rPr>
        <w:t xml:space="preserve"> (</w:t>
      </w:r>
      <w:r w:rsidR="0099618D">
        <w:rPr>
          <w:b/>
          <w:bCs/>
          <w:color w:val="FF0000"/>
        </w:rPr>
        <w:t>2</w:t>
      </w:r>
      <w:r w:rsidRPr="0082746E">
        <w:rPr>
          <w:b/>
          <w:bCs/>
          <w:color w:val="FF0000"/>
        </w:rPr>
        <w:t>0 min)</w:t>
      </w:r>
    </w:p>
    <w:p w14:paraId="50724D96" w14:textId="21A07DB2" w:rsidR="00872F15" w:rsidRDefault="00872F15" w:rsidP="008F5877">
      <w:pPr>
        <w:pStyle w:val="Geenafstand"/>
        <w:rPr>
          <w:b/>
          <w:bCs/>
        </w:rPr>
      </w:pPr>
    </w:p>
    <w:p w14:paraId="1E3EDE8B" w14:textId="3FD4550A" w:rsidR="000921B4" w:rsidRPr="00BF6AB5" w:rsidRDefault="000921B4" w:rsidP="000921B4">
      <w:pPr>
        <w:pStyle w:val="Geenafstand"/>
      </w:pPr>
      <w:r w:rsidRPr="00BF6AB5">
        <w:rPr>
          <w:b/>
          <w:bCs/>
        </w:rPr>
        <w:t>Oefenvorm</w:t>
      </w:r>
      <w:r w:rsidR="004A79CC">
        <w:rPr>
          <w:b/>
          <w:bCs/>
        </w:rPr>
        <w:t xml:space="preserve"> - </w:t>
      </w:r>
      <w:r w:rsidRPr="00BF6AB5">
        <w:t>pluimpje hoog houden zowel forehand als backhand:</w:t>
      </w:r>
    </w:p>
    <w:p w14:paraId="6CEC37EF" w14:textId="77777777" w:rsidR="000921B4" w:rsidRPr="00BF6AB5" w:rsidRDefault="000921B4" w:rsidP="000921B4">
      <w:pPr>
        <w:pStyle w:val="Geenafstand"/>
        <w:numPr>
          <w:ilvl w:val="0"/>
          <w:numId w:val="8"/>
        </w:numPr>
      </w:pPr>
      <w:r w:rsidRPr="00BF6AB5">
        <w:t>Probeer zo hoog mogelijk</w:t>
      </w:r>
    </w:p>
    <w:p w14:paraId="3D2AC9EE" w14:textId="77777777" w:rsidR="000921B4" w:rsidRPr="00BF6AB5" w:rsidRDefault="000921B4" w:rsidP="000921B4">
      <w:pPr>
        <w:pStyle w:val="Geenafstand"/>
        <w:numPr>
          <w:ilvl w:val="0"/>
          <w:numId w:val="8"/>
        </w:numPr>
      </w:pPr>
      <w:r w:rsidRPr="00BF6AB5">
        <w:t>Probeer zo laag mogelijk</w:t>
      </w:r>
    </w:p>
    <w:p w14:paraId="2D917DEA" w14:textId="77777777" w:rsidR="000921B4" w:rsidRPr="00BF6AB5" w:rsidRDefault="000921B4" w:rsidP="000921B4">
      <w:pPr>
        <w:pStyle w:val="Geenafstand"/>
        <w:numPr>
          <w:ilvl w:val="0"/>
          <w:numId w:val="8"/>
        </w:numPr>
      </w:pPr>
      <w:r w:rsidRPr="00BF6AB5">
        <w:t>Knieën zitten</w:t>
      </w:r>
    </w:p>
    <w:p w14:paraId="4198344D" w14:textId="77777777" w:rsidR="000921B4" w:rsidRPr="00BF6AB5" w:rsidRDefault="000921B4" w:rsidP="000921B4">
      <w:pPr>
        <w:pStyle w:val="Geenafstand"/>
        <w:numPr>
          <w:ilvl w:val="0"/>
          <w:numId w:val="8"/>
        </w:numPr>
      </w:pPr>
      <w:r w:rsidRPr="00BF6AB5">
        <w:t>Zitten</w:t>
      </w:r>
    </w:p>
    <w:p w14:paraId="071B53F4" w14:textId="77777777" w:rsidR="000921B4" w:rsidRPr="00BF6AB5" w:rsidRDefault="000921B4" w:rsidP="000921B4">
      <w:pPr>
        <w:pStyle w:val="Geenafstand"/>
        <w:numPr>
          <w:ilvl w:val="0"/>
          <w:numId w:val="8"/>
        </w:numPr>
      </w:pPr>
      <w:r w:rsidRPr="00BF6AB5">
        <w:t>Racket rond je lichaam</w:t>
      </w:r>
    </w:p>
    <w:p w14:paraId="3E707349" w14:textId="77777777" w:rsidR="000921B4" w:rsidRPr="00BF6AB5" w:rsidRDefault="000921B4" w:rsidP="000921B4">
      <w:pPr>
        <w:pStyle w:val="Geenafstand"/>
        <w:numPr>
          <w:ilvl w:val="0"/>
          <w:numId w:val="8"/>
        </w:numPr>
      </w:pPr>
      <w:r w:rsidRPr="00BF6AB5">
        <w:t>Per 2, ….</w:t>
      </w:r>
    </w:p>
    <w:p w14:paraId="7B038178" w14:textId="77777777" w:rsidR="000921B4" w:rsidRPr="00BF6AB5" w:rsidRDefault="000921B4" w:rsidP="000921B4">
      <w:pPr>
        <w:pStyle w:val="Geenafstand"/>
      </w:pPr>
    </w:p>
    <w:p w14:paraId="508AE383" w14:textId="77777777" w:rsidR="000921B4" w:rsidRPr="00BF6AB5" w:rsidRDefault="000921B4" w:rsidP="000921B4">
      <w:pPr>
        <w:pStyle w:val="Geenafstand"/>
      </w:pPr>
      <w:r w:rsidRPr="00BF6AB5">
        <w:rPr>
          <w:b/>
          <w:bCs/>
        </w:rPr>
        <w:t>Oefenvorm –</w:t>
      </w:r>
      <w:r w:rsidRPr="00BF6AB5">
        <w:t xml:space="preserve"> kegelvangen</w:t>
      </w:r>
    </w:p>
    <w:p w14:paraId="7B46E96F" w14:textId="77777777" w:rsidR="000921B4" w:rsidRPr="00BF6AB5" w:rsidRDefault="000921B4" w:rsidP="000921B4">
      <w:pPr>
        <w:pStyle w:val="Geenafstand"/>
      </w:pPr>
      <w:r w:rsidRPr="00BF6AB5">
        <w:t>Sla de shuttle zo ver mogelijk. Iemand anders probeert de shuttle op te vangen in de kegel.</w:t>
      </w:r>
    </w:p>
    <w:p w14:paraId="6A764726" w14:textId="77777777" w:rsidR="000921B4" w:rsidRPr="00BF6AB5" w:rsidRDefault="000921B4" w:rsidP="000921B4">
      <w:pPr>
        <w:pStyle w:val="Geenafstand"/>
      </w:pPr>
    </w:p>
    <w:p w14:paraId="56947883" w14:textId="77777777" w:rsidR="000921B4" w:rsidRPr="00BF6AB5" w:rsidRDefault="000921B4" w:rsidP="000921B4">
      <w:pPr>
        <w:pStyle w:val="Geenafstand"/>
        <w:rPr>
          <w:b/>
          <w:bCs/>
        </w:rPr>
      </w:pPr>
      <w:r w:rsidRPr="00BF6AB5">
        <w:rPr>
          <w:b/>
          <w:bCs/>
        </w:rPr>
        <w:t>Spelvorm – Chinese muur</w:t>
      </w:r>
    </w:p>
    <w:p w14:paraId="18E00F29" w14:textId="7CE4BF8A" w:rsidR="000921B4" w:rsidRPr="00BF6AB5" w:rsidRDefault="000921B4" w:rsidP="000921B4">
      <w:pPr>
        <w:pStyle w:val="Geenafstand"/>
      </w:pPr>
      <w:r w:rsidRPr="00BF6AB5">
        <w:t>Probeer per 2 zo veel mogelijk slagen naar elkaar uit te voeren zonder dat het pluimpje op de grond valt.</w:t>
      </w:r>
      <w:r w:rsidR="00BF6AB5">
        <w:t xml:space="preserve"> Wie haalt de hoogste score.</w:t>
      </w:r>
    </w:p>
    <w:p w14:paraId="66B25C01" w14:textId="77777777" w:rsidR="000921B4" w:rsidRPr="00BF6AB5" w:rsidRDefault="000921B4" w:rsidP="000921B4">
      <w:pPr>
        <w:pStyle w:val="Geenafstand"/>
      </w:pPr>
    </w:p>
    <w:p w14:paraId="63807079" w14:textId="77777777" w:rsidR="000921B4" w:rsidRPr="00BF6AB5" w:rsidRDefault="000921B4" w:rsidP="000921B4">
      <w:pPr>
        <w:pStyle w:val="Geenafstand"/>
        <w:rPr>
          <w:b/>
          <w:bCs/>
        </w:rPr>
      </w:pPr>
      <w:r w:rsidRPr="00BF6AB5">
        <w:rPr>
          <w:b/>
          <w:bCs/>
        </w:rPr>
        <w:t>Oefenvorm: loop-gooi-sla en vang</w:t>
      </w:r>
    </w:p>
    <w:p w14:paraId="5167B131" w14:textId="77777777" w:rsidR="000921B4" w:rsidRDefault="000921B4" w:rsidP="000921B4">
      <w:pPr>
        <w:pStyle w:val="Geenafstand"/>
      </w:pPr>
      <w:r w:rsidRPr="00BF6AB5">
        <w:t xml:space="preserve">Per 2: persoon 1 loopt van de achterlijn naar opslaglijn en gooit het pluimpje over. Persoon 2 slaat het pluimpje onmiddellijk terug </w:t>
      </w:r>
      <w:r>
        <w:t>en persoon 1 probeert het pluimpje te vangen.</w:t>
      </w:r>
    </w:p>
    <w:p w14:paraId="12057979" w14:textId="77777777" w:rsidR="000921B4" w:rsidRDefault="000921B4" w:rsidP="000921B4">
      <w:pPr>
        <w:pStyle w:val="Geenafstand"/>
      </w:pPr>
    </w:p>
    <w:p w14:paraId="7711D42C" w14:textId="77777777" w:rsidR="000921B4" w:rsidRPr="0099618D" w:rsidRDefault="000921B4" w:rsidP="000921B4">
      <w:pPr>
        <w:pStyle w:val="Geenafstand"/>
        <w:rPr>
          <w:b/>
          <w:bCs/>
          <w:color w:val="FF0000"/>
        </w:rPr>
      </w:pPr>
      <w:r w:rsidRPr="0099618D">
        <w:rPr>
          <w:b/>
          <w:bCs/>
          <w:color w:val="FF0000"/>
        </w:rPr>
        <w:t>Wedstrijdje (10 min)</w:t>
      </w:r>
    </w:p>
    <w:p w14:paraId="02058530" w14:textId="77777777" w:rsidR="000921B4" w:rsidRDefault="000921B4" w:rsidP="000921B4">
      <w:pPr>
        <w:pStyle w:val="Geenafstand"/>
      </w:pPr>
    </w:p>
    <w:p w14:paraId="28D336D0" w14:textId="77777777" w:rsidR="000921B4" w:rsidRPr="0099618D" w:rsidRDefault="000921B4" w:rsidP="000921B4">
      <w:pPr>
        <w:pStyle w:val="Geenafstand"/>
        <w:rPr>
          <w:b/>
          <w:bCs/>
          <w:color w:val="FF0000"/>
        </w:rPr>
      </w:pPr>
      <w:r w:rsidRPr="0099618D">
        <w:rPr>
          <w:b/>
          <w:bCs/>
          <w:color w:val="FF0000"/>
        </w:rPr>
        <w:t>Omkleden (5 min)</w:t>
      </w:r>
    </w:p>
    <w:p w14:paraId="2502E89D" w14:textId="230DF704" w:rsidR="000921B4" w:rsidRDefault="000921B4" w:rsidP="008F5877">
      <w:pPr>
        <w:pStyle w:val="Geenafstand"/>
        <w:rPr>
          <w:b/>
          <w:bCs/>
        </w:rPr>
      </w:pPr>
    </w:p>
    <w:p w14:paraId="69CA0D8C" w14:textId="07769D70" w:rsidR="0099618D" w:rsidRDefault="0099618D" w:rsidP="008F5877">
      <w:pPr>
        <w:pStyle w:val="Geenafstand"/>
        <w:rPr>
          <w:b/>
          <w:bCs/>
        </w:rPr>
      </w:pPr>
    </w:p>
    <w:p w14:paraId="6C82828A" w14:textId="65D6D274" w:rsidR="0099618D" w:rsidRDefault="0099618D" w:rsidP="008F5877">
      <w:pPr>
        <w:pStyle w:val="Geenafstand"/>
        <w:rPr>
          <w:b/>
          <w:bCs/>
        </w:rPr>
      </w:pPr>
    </w:p>
    <w:p w14:paraId="7D54A2C0" w14:textId="32F48E32" w:rsidR="0099618D" w:rsidRDefault="0099618D" w:rsidP="008F5877">
      <w:pPr>
        <w:pStyle w:val="Geenafstand"/>
        <w:rPr>
          <w:b/>
          <w:bCs/>
        </w:rPr>
      </w:pPr>
    </w:p>
    <w:p w14:paraId="6AFFE41C" w14:textId="75DEFF1A" w:rsidR="0099618D" w:rsidRDefault="0099618D" w:rsidP="008F5877">
      <w:pPr>
        <w:pStyle w:val="Geenafstand"/>
        <w:rPr>
          <w:b/>
          <w:bCs/>
        </w:rPr>
      </w:pPr>
    </w:p>
    <w:p w14:paraId="06ED8F3F" w14:textId="629D0EAB" w:rsidR="0099618D" w:rsidRDefault="0099618D" w:rsidP="008F5877">
      <w:pPr>
        <w:pStyle w:val="Geenafstand"/>
        <w:rPr>
          <w:b/>
          <w:bCs/>
        </w:rPr>
      </w:pPr>
    </w:p>
    <w:p w14:paraId="3E48AB76" w14:textId="04E69295" w:rsidR="0099618D" w:rsidRDefault="0099618D" w:rsidP="008F5877">
      <w:pPr>
        <w:pStyle w:val="Geenafstand"/>
        <w:rPr>
          <w:b/>
          <w:bCs/>
        </w:rPr>
      </w:pPr>
    </w:p>
    <w:p w14:paraId="1C9200E6" w14:textId="283935D2" w:rsidR="0099618D" w:rsidRDefault="0099618D" w:rsidP="008F5877">
      <w:pPr>
        <w:pStyle w:val="Geenafstand"/>
        <w:rPr>
          <w:b/>
          <w:bCs/>
        </w:rPr>
      </w:pPr>
    </w:p>
    <w:p w14:paraId="35D290F5" w14:textId="77777777" w:rsidR="0099618D" w:rsidRDefault="0099618D" w:rsidP="008F5877">
      <w:pPr>
        <w:pStyle w:val="Geenafstand"/>
        <w:rPr>
          <w:b/>
          <w:bCs/>
        </w:rPr>
      </w:pPr>
    </w:p>
    <w:p w14:paraId="24E5C838" w14:textId="77777777" w:rsidR="000921B4" w:rsidRDefault="000921B4" w:rsidP="008F5877">
      <w:pPr>
        <w:pStyle w:val="Geenafstand"/>
        <w:rPr>
          <w:b/>
          <w:bCs/>
        </w:rPr>
      </w:pPr>
    </w:p>
    <w:p w14:paraId="24CD73AB" w14:textId="26A37C19" w:rsidR="00120D90" w:rsidRPr="00120D90" w:rsidRDefault="00120D90" w:rsidP="008F5877">
      <w:pPr>
        <w:pStyle w:val="Geenafstand"/>
        <w:rPr>
          <w:b/>
          <w:bCs/>
          <w:color w:val="FF0000"/>
        </w:rPr>
      </w:pPr>
      <w:r w:rsidRPr="00120D90">
        <w:rPr>
          <w:b/>
          <w:bCs/>
          <w:color w:val="FF0000"/>
        </w:rPr>
        <w:lastRenderedPageBreak/>
        <w:t>Aandachtspunten in de les</w:t>
      </w:r>
    </w:p>
    <w:p w14:paraId="7442BD7C" w14:textId="77777777" w:rsidR="00617995" w:rsidRDefault="00617995" w:rsidP="00617995">
      <w:pPr>
        <w:pStyle w:val="Geenafstand"/>
      </w:pPr>
    </w:p>
    <w:p w14:paraId="45B7F70D" w14:textId="5B194A42" w:rsidR="00C916D8" w:rsidRPr="00617995" w:rsidRDefault="00C916D8" w:rsidP="00617995">
      <w:pPr>
        <w:pStyle w:val="Geenafstand"/>
        <w:rPr>
          <w:b/>
          <w:bCs/>
        </w:rPr>
      </w:pPr>
      <w:r w:rsidRPr="00617995">
        <w:rPr>
          <w:b/>
          <w:bCs/>
        </w:rPr>
        <w:t>De grepen</w:t>
      </w:r>
    </w:p>
    <w:p w14:paraId="3D8D919A" w14:textId="77777777" w:rsidR="00C916D8" w:rsidRPr="00617995" w:rsidRDefault="00C916D8" w:rsidP="00617995">
      <w:pPr>
        <w:pStyle w:val="Geenafstand"/>
      </w:pPr>
      <w:r w:rsidRPr="00617995">
        <w:t>Deze zijn onder te verdelen in 2 basis grepen.</w:t>
      </w:r>
    </w:p>
    <w:p w14:paraId="7B179FA7" w14:textId="77777777" w:rsidR="00C916D8" w:rsidRPr="00617995" w:rsidRDefault="00C916D8" w:rsidP="00617995">
      <w:pPr>
        <w:pStyle w:val="Geenafstand"/>
        <w:numPr>
          <w:ilvl w:val="0"/>
          <w:numId w:val="10"/>
        </w:numPr>
      </w:pPr>
      <w:r w:rsidRPr="00617995">
        <w:t>De </w:t>
      </w:r>
      <w:proofErr w:type="spellStart"/>
      <w:r w:rsidRPr="00617995">
        <w:fldChar w:fldCharType="begin"/>
      </w:r>
      <w:r w:rsidRPr="00617995">
        <w:instrText xml:space="preserve"> HYPERLINK "https://www.bc-vog.nl/index.php/bc-vog/overige-activiteiten/2-uncategorised/56-slagtechniek" \l "de_forehandgrip" </w:instrText>
      </w:r>
      <w:r w:rsidRPr="00617995">
        <w:fldChar w:fldCharType="separate"/>
      </w:r>
      <w:r w:rsidRPr="00617995">
        <w:t>fore-hand</w:t>
      </w:r>
      <w:proofErr w:type="spellEnd"/>
      <w:r w:rsidRPr="00617995">
        <w:t xml:space="preserve"> grip</w:t>
      </w:r>
      <w:r w:rsidRPr="00617995">
        <w:fldChar w:fldCharType="end"/>
      </w:r>
      <w:r w:rsidRPr="00617995">
        <w:t xml:space="preserve"> (shakehand grip) </w:t>
      </w:r>
    </w:p>
    <w:p w14:paraId="5454BA49" w14:textId="223D84DA" w:rsidR="00C916D8" w:rsidRDefault="00C916D8" w:rsidP="00617995">
      <w:pPr>
        <w:pStyle w:val="Geenafstand"/>
        <w:numPr>
          <w:ilvl w:val="0"/>
          <w:numId w:val="10"/>
        </w:numPr>
      </w:pPr>
      <w:r w:rsidRPr="00617995">
        <w:t>de </w:t>
      </w:r>
      <w:hyperlink r:id="rId7" w:anchor="de_backhandgrip" w:history="1">
        <w:r w:rsidRPr="00617995">
          <w:t>low-backhand grip</w:t>
        </w:r>
      </w:hyperlink>
      <w:r w:rsidRPr="00617995">
        <w:t>.</w:t>
      </w:r>
    </w:p>
    <w:p w14:paraId="2D1E5F8F" w14:textId="77777777" w:rsidR="00617995" w:rsidRPr="00617995" w:rsidRDefault="00617995" w:rsidP="00617995">
      <w:pPr>
        <w:pStyle w:val="Geenafstand"/>
        <w:ind w:left="720"/>
      </w:pPr>
    </w:p>
    <w:p w14:paraId="3F40F6BC" w14:textId="68F699EE" w:rsidR="00482395" w:rsidRPr="00617995" w:rsidRDefault="00482395" w:rsidP="00617995">
      <w:pPr>
        <w:pStyle w:val="Geenafstand"/>
        <w:rPr>
          <w:b/>
          <w:bCs/>
        </w:rPr>
      </w:pPr>
      <w:r w:rsidRPr="00617995">
        <w:rPr>
          <w:b/>
          <w:bCs/>
        </w:rPr>
        <w:t>De basisgrepen</w:t>
      </w:r>
    </w:p>
    <w:p w14:paraId="3A46633D" w14:textId="0144CBEB" w:rsidR="00482395" w:rsidRDefault="00482395" w:rsidP="00617995">
      <w:pPr>
        <w:pStyle w:val="Geenafstand"/>
      </w:pPr>
      <w:r w:rsidRPr="00617995">
        <w:t>We gaan uit hier van een rechtshandige speler, voor linkshandigen geldt dat het net andersom is.</w:t>
      </w:r>
    </w:p>
    <w:p w14:paraId="474F971D" w14:textId="77777777" w:rsidR="00617995" w:rsidRPr="00617995" w:rsidRDefault="00617995" w:rsidP="00617995">
      <w:pPr>
        <w:pStyle w:val="Geenafstand"/>
      </w:pPr>
    </w:p>
    <w:p w14:paraId="3959E5F0" w14:textId="7B9CFF22" w:rsidR="00482395" w:rsidRPr="00617995" w:rsidRDefault="00617995" w:rsidP="00617995">
      <w:pPr>
        <w:pStyle w:val="Geenafstand"/>
        <w:rPr>
          <w:b/>
          <w:bCs/>
        </w:rPr>
      </w:pPr>
      <w:r w:rsidRPr="00617995">
        <w:rPr>
          <w:b/>
          <w:bCs/>
        </w:rPr>
        <w:drawing>
          <wp:anchor distT="0" distB="0" distL="114300" distR="114300" simplePos="0" relativeHeight="251660288" behindDoc="0" locked="0" layoutInCell="1" allowOverlap="1" wp14:anchorId="0055AD07" wp14:editId="5B0C516D">
            <wp:simplePos x="0" y="0"/>
            <wp:positionH relativeFrom="column">
              <wp:posOffset>4394946</wp:posOffset>
            </wp:positionH>
            <wp:positionV relativeFrom="paragraph">
              <wp:posOffset>5659</wp:posOffset>
            </wp:positionV>
            <wp:extent cx="747422" cy="747422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2" cy="74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395" w:rsidRPr="00617995">
        <w:rPr>
          <w:b/>
          <w:bCs/>
        </w:rPr>
        <w:t>Technische aanwijzingen:</w:t>
      </w:r>
    </w:p>
    <w:p w14:paraId="48D70CAB" w14:textId="20125D96" w:rsidR="00482395" w:rsidRDefault="00482395" w:rsidP="00617995">
      <w:pPr>
        <w:pStyle w:val="Geenafstand"/>
      </w:pPr>
      <w:r w:rsidRPr="00617995">
        <w:t>Geef het racket 'een hand' (shakehand grip).</w:t>
      </w:r>
    </w:p>
    <w:p w14:paraId="68E9C00C" w14:textId="77777777" w:rsidR="00617995" w:rsidRPr="00617995" w:rsidRDefault="00617995" w:rsidP="00617995">
      <w:pPr>
        <w:pStyle w:val="Geenafstand"/>
      </w:pPr>
    </w:p>
    <w:p w14:paraId="146C0BD9" w14:textId="66B22F07" w:rsidR="00482395" w:rsidRPr="00617995" w:rsidRDefault="00482395" w:rsidP="00617995">
      <w:pPr>
        <w:pStyle w:val="Geenafstand"/>
        <w:rPr>
          <w:b/>
          <w:bCs/>
        </w:rPr>
      </w:pPr>
      <w:r w:rsidRPr="00617995">
        <w:rPr>
          <w:b/>
          <w:bCs/>
        </w:rPr>
        <w:t>Forehand grip of (shakehand grip)</w:t>
      </w:r>
    </w:p>
    <w:p w14:paraId="64D26DBF" w14:textId="77777777" w:rsidR="007C2B61" w:rsidRPr="00617995" w:rsidRDefault="00482395" w:rsidP="00617995">
      <w:pPr>
        <w:pStyle w:val="Geenafstand"/>
      </w:pPr>
      <w:r w:rsidRPr="00617995">
        <w:t>Houd de smalle kant van de grip tussen duim en wijsvinger vast.</w:t>
      </w:r>
    </w:p>
    <w:p w14:paraId="70A78016" w14:textId="029C9BB1" w:rsidR="00482395" w:rsidRDefault="007C2B61" w:rsidP="00617995">
      <w:pPr>
        <w:pStyle w:val="Geenafstand"/>
      </w:pPr>
      <w:r w:rsidRPr="00617995">
        <w:drawing>
          <wp:anchor distT="0" distB="0" distL="114300" distR="114300" simplePos="0" relativeHeight="251661312" behindDoc="0" locked="0" layoutInCell="1" allowOverlap="1" wp14:anchorId="7578B94C" wp14:editId="09845961">
            <wp:simplePos x="0" y="0"/>
            <wp:positionH relativeFrom="column">
              <wp:posOffset>5340350</wp:posOffset>
            </wp:positionH>
            <wp:positionV relativeFrom="paragraph">
              <wp:posOffset>48895</wp:posOffset>
            </wp:positionV>
            <wp:extent cx="759460" cy="759460"/>
            <wp:effectExtent l="0" t="0" r="2540" b="254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395" w:rsidRPr="00617995">
        <w:t xml:space="preserve">Draai het racket naar rechts </w:t>
      </w:r>
      <w:r w:rsidRPr="00617995">
        <w:t xml:space="preserve"> </w:t>
      </w:r>
      <w:r w:rsidR="00482395" w:rsidRPr="00617995">
        <w:t>(rechtshandigen): je duim zit boven en het racketblad is plat.</w:t>
      </w:r>
    </w:p>
    <w:p w14:paraId="54573EE1" w14:textId="77777777" w:rsidR="00617995" w:rsidRPr="00617995" w:rsidRDefault="00617995" w:rsidP="00617995">
      <w:pPr>
        <w:pStyle w:val="Geenafstand"/>
      </w:pPr>
    </w:p>
    <w:p w14:paraId="64E9D110" w14:textId="25386FF4" w:rsidR="00482395" w:rsidRPr="00617995" w:rsidRDefault="00482395" w:rsidP="00617995">
      <w:pPr>
        <w:pStyle w:val="Geenafstand"/>
        <w:rPr>
          <w:b/>
          <w:bCs/>
        </w:rPr>
      </w:pPr>
      <w:r w:rsidRPr="00617995">
        <w:rPr>
          <w:b/>
          <w:bCs/>
        </w:rPr>
        <w:t>Backhand grip.</w:t>
      </w:r>
    </w:p>
    <w:p w14:paraId="7906436D" w14:textId="4C5C578C" w:rsidR="00482395" w:rsidRPr="00617995" w:rsidRDefault="00482395" w:rsidP="00617995">
      <w:pPr>
        <w:pStyle w:val="Geenafstand"/>
      </w:pPr>
      <w:r w:rsidRPr="00617995">
        <w:t>Draai het racket in je hand iets naar rechts, en duw met je duim op de brede kant van de grip.</w:t>
      </w:r>
    </w:p>
    <w:p w14:paraId="5A1690D3" w14:textId="2179B8F5" w:rsidR="00922C82" w:rsidRDefault="00922C82" w:rsidP="00617995">
      <w:pPr>
        <w:pStyle w:val="Geenafstand"/>
      </w:pPr>
    </w:p>
    <w:p w14:paraId="69FE65D8" w14:textId="77777777" w:rsidR="00922C82" w:rsidRDefault="00922C82" w:rsidP="008F5877">
      <w:pPr>
        <w:pStyle w:val="Geenafstand"/>
      </w:pPr>
    </w:p>
    <w:p w14:paraId="468121B3" w14:textId="4B31227F" w:rsidR="005C2C6A" w:rsidRPr="00F81501" w:rsidRDefault="00E85E96" w:rsidP="0038411C">
      <w:pPr>
        <w:pStyle w:val="Geenafstand"/>
        <w:rPr>
          <w:b/>
          <w:bCs/>
          <w:color w:val="FF0000"/>
        </w:rPr>
      </w:pPr>
      <w:r w:rsidRPr="00F81501">
        <w:rPr>
          <w:b/>
          <w:bCs/>
          <w:color w:val="FF0000"/>
        </w:rPr>
        <w:t>Leerplandoelstellingen</w:t>
      </w:r>
    </w:p>
    <w:p w14:paraId="37054053" w14:textId="77777777" w:rsidR="00E85E96" w:rsidRDefault="00E85E96" w:rsidP="0038411C">
      <w:pPr>
        <w:pStyle w:val="Geenafstand"/>
      </w:pPr>
    </w:p>
    <w:p w14:paraId="731030B8" w14:textId="77777777" w:rsidR="00E85E96" w:rsidRPr="00F43DBA" w:rsidRDefault="00E85E96" w:rsidP="00E85E96">
      <w:pPr>
        <w:pStyle w:val="Geenafstand"/>
      </w:pPr>
      <w:r w:rsidRPr="00775B8F">
        <w:rPr>
          <w:b/>
          <w:bCs/>
          <w:color w:val="FF0000"/>
        </w:rPr>
        <w:t>LPD 1</w:t>
      </w:r>
      <w:r w:rsidRPr="00775B8F">
        <w:rPr>
          <w:color w:val="FF0000"/>
        </w:rPr>
        <w:t xml:space="preserve"> </w:t>
      </w:r>
      <w:r>
        <w:t>De leerlingen voeren, rekening houdend met hun fysieke capaciteiten, motorische basisvaardigheden uit zoals lopen, springen, werpen, vangen, terugslaan, hangen, steunen, zwaaien, draaien, rollen, balanceren, klimmen, ritmisch bewegen, vallen en mee- en tegengaan in beweging.</w:t>
      </w:r>
    </w:p>
    <w:p w14:paraId="31E9D7FF" w14:textId="269F23BE" w:rsidR="00E85E96" w:rsidRDefault="00E85E96" w:rsidP="0038411C">
      <w:pPr>
        <w:pStyle w:val="Geenafstand"/>
      </w:pPr>
    </w:p>
    <w:p w14:paraId="02E7D15B" w14:textId="1BD100C1" w:rsidR="002C7AE2" w:rsidRDefault="002C7AE2" w:rsidP="002C7AE2">
      <w:pPr>
        <w:pStyle w:val="Geenafstand"/>
      </w:pPr>
      <w:r w:rsidRPr="00775B8F">
        <w:rPr>
          <w:b/>
          <w:bCs/>
          <w:color w:val="FF0000"/>
        </w:rPr>
        <w:t>LPD 2</w:t>
      </w:r>
      <w:r w:rsidRPr="00775B8F">
        <w:rPr>
          <w:color w:val="FF0000"/>
        </w:rPr>
        <w:t xml:space="preserve"> </w:t>
      </w:r>
      <w:r>
        <w:t>De leerlingen passen, rekening houdend met hun fysieke capaciteiten, technieken en geleerde vaardigheden toe om eenvoudige, samengestelde en complexe bewegingen uit te voeren.</w:t>
      </w:r>
    </w:p>
    <w:p w14:paraId="422AE6DF" w14:textId="77777777" w:rsidR="002C7AE2" w:rsidRDefault="002C7AE2" w:rsidP="0038411C">
      <w:pPr>
        <w:pStyle w:val="Geenafstand"/>
      </w:pPr>
    </w:p>
    <w:p w14:paraId="00536153" w14:textId="349B1265" w:rsidR="006C4A56" w:rsidRDefault="006C4A56" w:rsidP="006C4A56">
      <w:pPr>
        <w:pStyle w:val="Geenafstand"/>
      </w:pPr>
      <w:r w:rsidRPr="00775B8F">
        <w:rPr>
          <w:b/>
          <w:bCs/>
          <w:color w:val="FF0000"/>
        </w:rPr>
        <w:t>LPD 12</w:t>
      </w:r>
      <w:r>
        <w:t xml:space="preserve"> De leerlingen oefenen zelfstandig eenvoudige bewegingsopdrachten (individueel en in groep).</w:t>
      </w:r>
    </w:p>
    <w:p w14:paraId="3C1D6FFA" w14:textId="77777777" w:rsidR="00532B72" w:rsidRDefault="00532B72" w:rsidP="006C4A56">
      <w:pPr>
        <w:pStyle w:val="Geenafstand"/>
      </w:pPr>
    </w:p>
    <w:p w14:paraId="19144881" w14:textId="77777777" w:rsidR="00532B72" w:rsidRDefault="00532B72" w:rsidP="00532B72">
      <w:pPr>
        <w:pStyle w:val="Geenafstand"/>
      </w:pPr>
      <w:r w:rsidRPr="00775B8F">
        <w:rPr>
          <w:b/>
          <w:bCs/>
          <w:color w:val="FF0000"/>
        </w:rPr>
        <w:t>LPD 17</w:t>
      </w:r>
      <w:r>
        <w:t xml:space="preserve"> De leerlingen hanteren bij het uitvoeren van verschillende rollen principes van </w:t>
      </w:r>
      <w:proofErr w:type="spellStart"/>
      <w:r>
        <w:t>fairplay</w:t>
      </w:r>
      <w:proofErr w:type="spellEnd"/>
      <w:r>
        <w:t>, teamspirit, verantwoord gedrag en gaan positief om met winst en verlies.</w:t>
      </w:r>
    </w:p>
    <w:p w14:paraId="17E67CED" w14:textId="484EE5C3" w:rsidR="006C4A56" w:rsidRDefault="006C4A56" w:rsidP="0038411C">
      <w:pPr>
        <w:pStyle w:val="Geenafstand"/>
      </w:pPr>
    </w:p>
    <w:p w14:paraId="15C856C9" w14:textId="77777777" w:rsidR="002E246F" w:rsidRDefault="002E246F" w:rsidP="002E246F">
      <w:pPr>
        <w:pStyle w:val="Geenafstand"/>
      </w:pPr>
      <w:r w:rsidRPr="000419A1">
        <w:rPr>
          <w:b/>
          <w:bCs/>
          <w:color w:val="FF0000"/>
        </w:rPr>
        <w:t>LPD 20</w:t>
      </w:r>
      <w:r w:rsidRPr="000419A1">
        <w:rPr>
          <w:color w:val="FF0000"/>
        </w:rPr>
        <w:t xml:space="preserve"> </w:t>
      </w:r>
      <w:r>
        <w:t>De leerlingen ervaren voldoening of beleven plezier in bewegen.</w:t>
      </w:r>
    </w:p>
    <w:p w14:paraId="15D13419" w14:textId="77777777" w:rsidR="002E246F" w:rsidRDefault="002E246F" w:rsidP="0038411C">
      <w:pPr>
        <w:pStyle w:val="Geenafstand"/>
      </w:pPr>
    </w:p>
    <w:sectPr w:rsidR="002E246F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3205FCC-B910-489D-AFEA-C1E5ED0936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81C76CF-6A3F-4590-B443-85173899E692}"/>
    <w:embedBold r:id="rId3" w:fontKey="{B8E128F0-5C15-4AF6-8D3A-72EFC8DA23FD}"/>
    <w:embedItalic r:id="rId4" w:fontKey="{4B25E5FC-A0FA-46F5-BE40-028661925253}"/>
    <w:embedBoldItalic r:id="rId5" w:fontKey="{639BD25C-4F1C-4229-83A3-128C4106E8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F9AF662-C35F-4E96-B1A6-6029393446F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8DB1D4F-D601-4AD5-8F25-7A179778FE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08C7B8F-F0D5-4A2B-8648-639173DBACA3}"/>
    <w:embedBold r:id="rId9" w:fontKey="{B89413FA-D36B-4B28-A8F8-02D4F893ADFA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BB46C81-3500-41A0-99A0-515BFDC34C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11A1EE8-DBD6-4750-8CDD-2558C57ECC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C063D"/>
    <w:multiLevelType w:val="hybridMultilevel"/>
    <w:tmpl w:val="294A7E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54277"/>
    <w:multiLevelType w:val="hybridMultilevel"/>
    <w:tmpl w:val="3508CA9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B34FB"/>
    <w:multiLevelType w:val="hybridMultilevel"/>
    <w:tmpl w:val="8F52E1F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05C87"/>
    <w:multiLevelType w:val="hybridMultilevel"/>
    <w:tmpl w:val="D1A421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67A76"/>
    <w:multiLevelType w:val="hybridMultilevel"/>
    <w:tmpl w:val="B23C59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232C06"/>
    <w:multiLevelType w:val="multilevel"/>
    <w:tmpl w:val="516C1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8"/>
  </w:num>
  <w:num w:numId="7">
    <w:abstractNumId w:val="2"/>
  </w:num>
  <w:num w:numId="8">
    <w:abstractNumId w:val="1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5620F"/>
    <w:rsid w:val="000921B4"/>
    <w:rsid w:val="00092AB4"/>
    <w:rsid w:val="000C74EE"/>
    <w:rsid w:val="00120D90"/>
    <w:rsid w:val="00145CE7"/>
    <w:rsid w:val="001A15F5"/>
    <w:rsid w:val="002127B8"/>
    <w:rsid w:val="00222E36"/>
    <w:rsid w:val="0024012C"/>
    <w:rsid w:val="0024301D"/>
    <w:rsid w:val="00245036"/>
    <w:rsid w:val="00256568"/>
    <w:rsid w:val="00291DCD"/>
    <w:rsid w:val="002C7AE2"/>
    <w:rsid w:val="002D1552"/>
    <w:rsid w:val="002E246F"/>
    <w:rsid w:val="00325532"/>
    <w:rsid w:val="00371C82"/>
    <w:rsid w:val="00382E99"/>
    <w:rsid w:val="0038411C"/>
    <w:rsid w:val="00384C90"/>
    <w:rsid w:val="00390D8B"/>
    <w:rsid w:val="003A5421"/>
    <w:rsid w:val="003C4F7A"/>
    <w:rsid w:val="00460F00"/>
    <w:rsid w:val="00466F3E"/>
    <w:rsid w:val="00482395"/>
    <w:rsid w:val="004A79CC"/>
    <w:rsid w:val="004B3E53"/>
    <w:rsid w:val="00532B72"/>
    <w:rsid w:val="005563E3"/>
    <w:rsid w:val="00563B8D"/>
    <w:rsid w:val="005923BC"/>
    <w:rsid w:val="005C2C6A"/>
    <w:rsid w:val="00612E90"/>
    <w:rsid w:val="00617995"/>
    <w:rsid w:val="006278A9"/>
    <w:rsid w:val="00642499"/>
    <w:rsid w:val="00680908"/>
    <w:rsid w:val="006C4A56"/>
    <w:rsid w:val="006C717E"/>
    <w:rsid w:val="00723416"/>
    <w:rsid w:val="00766B51"/>
    <w:rsid w:val="00784FAB"/>
    <w:rsid w:val="007A1FAC"/>
    <w:rsid w:val="007C0D2D"/>
    <w:rsid w:val="007C2B61"/>
    <w:rsid w:val="008202C7"/>
    <w:rsid w:val="0082746E"/>
    <w:rsid w:val="00854B37"/>
    <w:rsid w:val="00872F15"/>
    <w:rsid w:val="008B092B"/>
    <w:rsid w:val="008F4D7B"/>
    <w:rsid w:val="008F5877"/>
    <w:rsid w:val="009015D8"/>
    <w:rsid w:val="00922C82"/>
    <w:rsid w:val="00923D9E"/>
    <w:rsid w:val="009347C4"/>
    <w:rsid w:val="00976562"/>
    <w:rsid w:val="0099618D"/>
    <w:rsid w:val="00B42F70"/>
    <w:rsid w:val="00BA0C42"/>
    <w:rsid w:val="00BA456D"/>
    <w:rsid w:val="00BA7B65"/>
    <w:rsid w:val="00BF6AB5"/>
    <w:rsid w:val="00C1421A"/>
    <w:rsid w:val="00C52CC1"/>
    <w:rsid w:val="00C916D8"/>
    <w:rsid w:val="00D4298F"/>
    <w:rsid w:val="00DE2D77"/>
    <w:rsid w:val="00DE46B1"/>
    <w:rsid w:val="00E85E96"/>
    <w:rsid w:val="00F64F43"/>
    <w:rsid w:val="00F81501"/>
    <w:rsid w:val="00FD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4823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www.bc-vog.nl/index.php/bc-vog/overige-activiteiten/2-uncategorised/56-slagtechnie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974C7-7284-43CE-89BD-22FB2902D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12</TotalTime>
  <Pages>2</Pages>
  <Words>445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14</cp:revision>
  <cp:lastPrinted>2016-02-23T14:59:00Z</cp:lastPrinted>
  <dcterms:created xsi:type="dcterms:W3CDTF">2022-07-08T08:51:00Z</dcterms:created>
  <dcterms:modified xsi:type="dcterms:W3CDTF">2022-07-08T09:07:00Z</dcterms:modified>
</cp:coreProperties>
</file>