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7216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46B6B9E2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6025D7">
              <w:rPr>
                <w:b/>
                <w:sz w:val="20"/>
                <w:szCs w:val="24"/>
              </w:rPr>
              <w:t xml:space="preserve">Hockey </w:t>
            </w:r>
            <w:r w:rsidR="00D0006E">
              <w:rPr>
                <w:b/>
                <w:sz w:val="20"/>
                <w:szCs w:val="24"/>
              </w:rPr>
              <w:t>–</w:t>
            </w:r>
            <w:r w:rsidR="006025D7">
              <w:rPr>
                <w:b/>
                <w:sz w:val="20"/>
                <w:szCs w:val="24"/>
              </w:rPr>
              <w:t xml:space="preserve"> </w:t>
            </w:r>
            <w:r w:rsidR="00D0006E">
              <w:rPr>
                <w:b/>
                <w:sz w:val="20"/>
                <w:szCs w:val="24"/>
              </w:rPr>
              <w:t>De duw pass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47620551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6025D7">
        <w:t xml:space="preserve">Hockey </w:t>
      </w:r>
      <w:r w:rsidR="00A82530">
        <w:t xml:space="preserve">– </w:t>
      </w:r>
      <w:r w:rsidR="00D0006E">
        <w:t>Duw pass</w:t>
      </w:r>
      <w:r w:rsidR="00BB1398">
        <w:t xml:space="preserve"> </w:t>
      </w:r>
      <w:r w:rsidR="009347C4">
        <w:t>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7777777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318FE0BD" w:rsidR="00642499" w:rsidRPr="00B42F70" w:rsidRDefault="00382E99" w:rsidP="0038411C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Pr="00854B37">
        <w:rPr>
          <w:b/>
          <w:bCs/>
          <w:color w:val="FF0000"/>
        </w:rPr>
        <w:t>(</w:t>
      </w:r>
      <w:r w:rsidR="00D54FEF">
        <w:rPr>
          <w:b/>
          <w:bCs/>
          <w:color w:val="FF0000"/>
        </w:rPr>
        <w:t>7,5</w:t>
      </w:r>
      <w:r w:rsidRPr="00854B37">
        <w:rPr>
          <w:b/>
          <w:bCs/>
          <w:color w:val="FF0000"/>
        </w:rPr>
        <w:t xml:space="preserve"> min)</w:t>
      </w:r>
    </w:p>
    <w:p w14:paraId="24FD91AE" w14:textId="60342685" w:rsidR="00145CE7" w:rsidRDefault="00145CE7" w:rsidP="0038411C">
      <w:pPr>
        <w:pStyle w:val="Geenafstand"/>
      </w:pPr>
    </w:p>
    <w:p w14:paraId="12F7304C" w14:textId="6B3D1F95" w:rsidR="00DB675C" w:rsidRPr="002F59C0" w:rsidRDefault="00DB675C" w:rsidP="00D11AA2">
      <w:pPr>
        <w:pStyle w:val="Geenafstand"/>
        <w:rPr>
          <w:b/>
          <w:bCs/>
          <w:color w:val="0070C0"/>
        </w:rPr>
      </w:pPr>
      <w:r>
        <w:rPr>
          <w:b/>
          <w:bCs/>
          <w:color w:val="0070C0"/>
        </w:rPr>
        <w:t>Spelvorm</w:t>
      </w:r>
      <w:r w:rsidR="00D11AA2" w:rsidRPr="002F59C0">
        <w:rPr>
          <w:b/>
          <w:bCs/>
          <w:color w:val="0070C0"/>
        </w:rPr>
        <w:t xml:space="preserve"> </w:t>
      </w:r>
      <w:r w:rsidRPr="002F59C0">
        <w:rPr>
          <w:b/>
          <w:bCs/>
          <w:color w:val="0070C0"/>
        </w:rPr>
        <w:t>–</w:t>
      </w:r>
      <w:r w:rsidR="00D11AA2" w:rsidRPr="002F59C0">
        <w:rPr>
          <w:b/>
          <w:bCs/>
          <w:color w:val="0070C0"/>
        </w:rPr>
        <w:t xml:space="preserve"> </w:t>
      </w:r>
      <w:r w:rsidRPr="002F59C0">
        <w:rPr>
          <w:b/>
          <w:bCs/>
          <w:color w:val="0070C0"/>
        </w:rPr>
        <w:t>5 passenspel</w:t>
      </w:r>
    </w:p>
    <w:p w14:paraId="7DEB5B3B" w14:textId="77777777" w:rsidR="00DB675C" w:rsidRDefault="00DB675C" w:rsidP="00D11AA2">
      <w:pPr>
        <w:pStyle w:val="Geenafstand"/>
      </w:pPr>
    </w:p>
    <w:p w14:paraId="2711601B" w14:textId="65973599" w:rsidR="00F6437C" w:rsidRDefault="00DB675C" w:rsidP="00AA02E2">
      <w:pPr>
        <w:pStyle w:val="Geenafstand"/>
      </w:pPr>
      <w:r>
        <w:t xml:space="preserve">De klas wordt in 2 verdeeld. </w:t>
      </w:r>
      <w:r w:rsidR="005B344B">
        <w:t>Iedere ll. heeft een stick.</w:t>
      </w:r>
    </w:p>
    <w:p w14:paraId="74F0244B" w14:textId="6025609C" w:rsidR="005B344B" w:rsidRDefault="005B344B" w:rsidP="00AA02E2">
      <w:pPr>
        <w:pStyle w:val="Geenafstand"/>
      </w:pPr>
      <w:r>
        <w:t>Doel = 5 passen</w:t>
      </w:r>
      <w:r w:rsidR="0057415B">
        <w:t xml:space="preserve"> binnen je eigen ploeg geven zonder dat de puck buiten gaat of zonder dat een tegenstrever de puck kan onderscheppen.</w:t>
      </w:r>
    </w:p>
    <w:p w14:paraId="14F831F7" w14:textId="5DD4C0F9" w:rsidR="0057415B" w:rsidRDefault="0057415B" w:rsidP="00AA02E2">
      <w:pPr>
        <w:pStyle w:val="Geenafstand"/>
      </w:pPr>
      <w:r>
        <w:t>Lukt dat dan heb je een punt.</w:t>
      </w:r>
    </w:p>
    <w:p w14:paraId="45FBE62D" w14:textId="01E02172" w:rsidR="002F59C0" w:rsidRDefault="002F59C0" w:rsidP="00AA02E2">
      <w:pPr>
        <w:pStyle w:val="Geenafstand"/>
      </w:pPr>
    </w:p>
    <w:p w14:paraId="0E6FC153" w14:textId="00DE64F3" w:rsidR="002F59C0" w:rsidRPr="00D0006E" w:rsidRDefault="00241AD3" w:rsidP="00AA02E2">
      <w:pPr>
        <w:pStyle w:val="Geenafstand"/>
        <w:rPr>
          <w:b/>
          <w:bCs/>
          <w:color w:val="FF0000"/>
        </w:rPr>
      </w:pPr>
      <w:r w:rsidRPr="00D0006E">
        <w:rPr>
          <w:b/>
          <w:bCs/>
          <w:color w:val="FF0000"/>
        </w:rPr>
        <w:t xml:space="preserve">Kern: </w:t>
      </w:r>
    </w:p>
    <w:p w14:paraId="700441D1" w14:textId="1DA07BB1" w:rsidR="00241AD3" w:rsidRPr="00D0006E" w:rsidRDefault="00241AD3" w:rsidP="00241AD3">
      <w:pPr>
        <w:pStyle w:val="Geenafstand"/>
        <w:rPr>
          <w:b/>
          <w:bCs/>
          <w:color w:val="0070C0"/>
        </w:rPr>
      </w:pPr>
      <w:r w:rsidRPr="00D0006E">
        <w:rPr>
          <w:b/>
          <w:bCs/>
          <w:color w:val="0070C0"/>
        </w:rPr>
        <w:t xml:space="preserve">Oefenvorm </w:t>
      </w:r>
      <w:r w:rsidR="00D0006E">
        <w:rPr>
          <w:b/>
          <w:bCs/>
          <w:color w:val="0070C0"/>
        </w:rPr>
        <w:t xml:space="preserve">per 2 </w:t>
      </w:r>
      <w:r w:rsidRPr="00D0006E">
        <w:rPr>
          <w:b/>
          <w:bCs/>
          <w:color w:val="0070C0"/>
        </w:rPr>
        <w:t>(5 min)</w:t>
      </w:r>
    </w:p>
    <w:p w14:paraId="6E5DD606" w14:textId="41D046EE" w:rsidR="00241AD3" w:rsidRPr="00EF5612" w:rsidRDefault="005B2456" w:rsidP="00241AD3">
      <w:pPr>
        <w:pStyle w:val="Geenafstand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B0CDB9" wp14:editId="33CD1D3A">
            <wp:simplePos x="0" y="0"/>
            <wp:positionH relativeFrom="column">
              <wp:posOffset>4994910</wp:posOffset>
            </wp:positionH>
            <wp:positionV relativeFrom="paragraph">
              <wp:posOffset>168275</wp:posOffset>
            </wp:positionV>
            <wp:extent cx="1628775" cy="172072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AD3" w:rsidRPr="00EF5612">
        <w:t>Per 2 tegenover elkaar en bal naar elkaar spelen</w:t>
      </w:r>
      <w:r w:rsidR="00D0006E">
        <w:t xml:space="preserve"> d.m.v. de duw pass. (zie aandachtspunten in de les)</w:t>
      </w:r>
      <w:r w:rsidR="0083249E">
        <w:br/>
        <w:t>+ bal stoppen (herhaling vorige les)</w:t>
      </w:r>
    </w:p>
    <w:p w14:paraId="20E8A1FD" w14:textId="0F5B6F7A" w:rsidR="00241AD3" w:rsidRDefault="00241AD3" w:rsidP="00241AD3">
      <w:pPr>
        <w:pStyle w:val="Geenafstand"/>
      </w:pPr>
    </w:p>
    <w:p w14:paraId="179B197D" w14:textId="61C81E0A" w:rsidR="00241AD3" w:rsidRDefault="00241AD3" w:rsidP="00241AD3">
      <w:pPr>
        <w:pStyle w:val="Geenafstand"/>
        <w:rPr>
          <w:b/>
          <w:bCs/>
          <w:color w:val="0070C0"/>
        </w:rPr>
      </w:pPr>
      <w:r w:rsidRPr="001E20FD">
        <w:rPr>
          <w:b/>
          <w:bCs/>
          <w:color w:val="0070C0"/>
        </w:rPr>
        <w:t xml:space="preserve">Spelvorm – </w:t>
      </w:r>
      <w:r>
        <w:rPr>
          <w:b/>
          <w:bCs/>
          <w:color w:val="0070C0"/>
        </w:rPr>
        <w:t>poortjesspel (10 min)</w:t>
      </w:r>
    </w:p>
    <w:p w14:paraId="342D9B31" w14:textId="5BF5AB5A" w:rsidR="00241AD3" w:rsidRPr="00EF5612" w:rsidRDefault="00241AD3" w:rsidP="00241AD3">
      <w:pPr>
        <w:pStyle w:val="Geenafstand"/>
      </w:pPr>
      <w:r w:rsidRPr="00EF5612">
        <w:t>2 ploegen tegen elkaar.</w:t>
      </w:r>
    </w:p>
    <w:p w14:paraId="54A764EA" w14:textId="744A4A86" w:rsidR="00241AD3" w:rsidRDefault="00241AD3" w:rsidP="00241AD3">
      <w:pPr>
        <w:pStyle w:val="Geenafstand"/>
      </w:pPr>
      <w:r>
        <w:t xml:space="preserve">In het veld staan allerlei poortjes opgesteld. Wanneer ze een pas kunnen geven </w:t>
      </w:r>
      <w:r w:rsidR="00EB5B15">
        <w:br/>
      </w:r>
      <w:r>
        <w:t>naar een medespeler binnen deze poortjes = punt.</w:t>
      </w:r>
    </w:p>
    <w:p w14:paraId="34D7551A" w14:textId="1DFD8281" w:rsidR="00241AD3" w:rsidRDefault="00F74A41" w:rsidP="00241AD3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EB22E8" wp14:editId="64EC4418">
            <wp:simplePos x="0" y="0"/>
            <wp:positionH relativeFrom="column">
              <wp:posOffset>3328670</wp:posOffset>
            </wp:positionH>
            <wp:positionV relativeFrom="paragraph">
              <wp:posOffset>154940</wp:posOffset>
            </wp:positionV>
            <wp:extent cx="1227985" cy="7429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89618" w14:textId="5457B87D" w:rsidR="00241AD3" w:rsidRPr="001E20FD" w:rsidRDefault="00241AD3" w:rsidP="00241AD3">
      <w:pPr>
        <w:pStyle w:val="Geenafstand"/>
        <w:rPr>
          <w:b/>
          <w:bCs/>
          <w:color w:val="0070C0"/>
        </w:rPr>
      </w:pPr>
      <w:r w:rsidRPr="001E20FD">
        <w:rPr>
          <w:b/>
          <w:bCs/>
          <w:color w:val="0070C0"/>
        </w:rPr>
        <w:t>Spelvorm - Wedstrijdje ( 10 min)</w:t>
      </w:r>
    </w:p>
    <w:p w14:paraId="4CD2F3C7" w14:textId="125C1380" w:rsidR="00241AD3" w:rsidRDefault="00241AD3" w:rsidP="00241AD3">
      <w:pPr>
        <w:pStyle w:val="Geenafstand"/>
      </w:pPr>
      <w:r>
        <w:t>Maar goals staan omgekeerd. = scoren langs achterkant.</w:t>
      </w:r>
    </w:p>
    <w:p w14:paraId="48FBC53D" w14:textId="3B3FF829" w:rsidR="00F74A41" w:rsidRDefault="00F74A41" w:rsidP="00241AD3">
      <w:pPr>
        <w:pStyle w:val="Geenafstand"/>
      </w:pPr>
    </w:p>
    <w:p w14:paraId="20200F9E" w14:textId="0701E56E" w:rsidR="00F74A41" w:rsidRPr="00F74A41" w:rsidRDefault="00F74A41" w:rsidP="00241AD3">
      <w:pPr>
        <w:pStyle w:val="Geenafstand"/>
        <w:rPr>
          <w:b/>
          <w:bCs/>
          <w:color w:val="FF0000"/>
        </w:rPr>
      </w:pPr>
      <w:r w:rsidRPr="00F74A41">
        <w:rPr>
          <w:b/>
          <w:bCs/>
          <w:color w:val="FF0000"/>
        </w:rPr>
        <w:t>Slot (7,5 min)</w:t>
      </w:r>
    </w:p>
    <w:p w14:paraId="29EA1F1D" w14:textId="41BE5809" w:rsidR="00241AD3" w:rsidRPr="00F74A41" w:rsidRDefault="00585CF4" w:rsidP="00241AD3">
      <w:pPr>
        <w:pStyle w:val="Geenafstand"/>
        <w:rPr>
          <w:b/>
          <w:bCs/>
          <w:color w:val="0070C0"/>
        </w:rPr>
      </w:pPr>
      <w:r>
        <w:rPr>
          <w:b/>
          <w:bCs/>
          <w:color w:val="0070C0"/>
        </w:rPr>
        <w:t>Spelvorm:</w:t>
      </w:r>
      <w:r w:rsidR="00F74A41">
        <w:rPr>
          <w:b/>
          <w:bCs/>
          <w:color w:val="0070C0"/>
        </w:rPr>
        <w:t xml:space="preserve"> </w:t>
      </w:r>
      <w:proofErr w:type="spellStart"/>
      <w:r w:rsidR="00241AD3" w:rsidRPr="00F74A41">
        <w:rPr>
          <w:b/>
          <w:bCs/>
          <w:color w:val="0070C0"/>
        </w:rPr>
        <w:t>Hockeypetanque</w:t>
      </w:r>
      <w:proofErr w:type="spellEnd"/>
    </w:p>
    <w:p w14:paraId="5E2CDE8F" w14:textId="73601A25" w:rsidR="002F59C0" w:rsidRDefault="00832B2C" w:rsidP="00AA02E2">
      <w:pPr>
        <w:pStyle w:val="Geenafstand"/>
      </w:pPr>
      <w:r>
        <w:t xml:space="preserve">De </w:t>
      </w:r>
      <w:proofErr w:type="spellStart"/>
      <w:r>
        <w:t>lln</w:t>
      </w:r>
      <w:proofErr w:type="spellEnd"/>
      <w:r>
        <w:t xml:space="preserve"> worden in verschillende groepjes verdeeld. Per groepje </w:t>
      </w:r>
      <w:r w:rsidR="0083249E">
        <w:t xml:space="preserve">spelen ze een partijtje </w:t>
      </w:r>
      <w:proofErr w:type="spellStart"/>
      <w:r w:rsidR="0083249E">
        <w:t>petanque</w:t>
      </w:r>
      <w:proofErr w:type="spellEnd"/>
      <w:r w:rsidR="0083249E">
        <w:t xml:space="preserve"> tegen elkaar.</w:t>
      </w:r>
    </w:p>
    <w:p w14:paraId="48D7E0DF" w14:textId="08A085BA" w:rsidR="0083249E" w:rsidRDefault="0083249E" w:rsidP="00AA02E2">
      <w:pPr>
        <w:pStyle w:val="Geenafstand"/>
      </w:pPr>
      <w:r>
        <w:t>1 iemand speelt de</w:t>
      </w:r>
      <w:r w:rsidR="00686661">
        <w:t xml:space="preserve"> witte bal vooruit.</w:t>
      </w:r>
    </w:p>
    <w:p w14:paraId="1136E27A" w14:textId="39F155D8" w:rsidR="00686661" w:rsidRDefault="00686661" w:rsidP="00AA02E2">
      <w:pPr>
        <w:pStyle w:val="Geenafstand"/>
      </w:pPr>
      <w:r>
        <w:t xml:space="preserve">Elke speler krijgt nu de kans om zo dicht mogelijk </w:t>
      </w:r>
      <w:r w:rsidR="00113DA7">
        <w:t>een tennisbal bij de witte bal te krijgen d.m.v. een duw pass. (om de beurt – 2 ballen per ll.)</w:t>
      </w:r>
    </w:p>
    <w:p w14:paraId="075FEA36" w14:textId="77777777" w:rsidR="00600815" w:rsidRPr="00F86669" w:rsidRDefault="00600815" w:rsidP="00AA02E2">
      <w:pPr>
        <w:pStyle w:val="Geenafstand"/>
        <w:rPr>
          <w:b/>
          <w:bCs/>
        </w:rPr>
      </w:pPr>
    </w:p>
    <w:p w14:paraId="453B5B47" w14:textId="77777777" w:rsidR="009C1BF2" w:rsidRPr="0072760D" w:rsidRDefault="009C1BF2" w:rsidP="009C1BF2">
      <w:pPr>
        <w:pStyle w:val="Geenafstand"/>
        <w:rPr>
          <w:b/>
          <w:bCs/>
          <w:color w:val="FF0000"/>
        </w:rPr>
      </w:pPr>
      <w:r w:rsidRPr="0072760D">
        <w:rPr>
          <w:b/>
          <w:bCs/>
          <w:color w:val="FF0000"/>
        </w:rPr>
        <w:t>Omkleden (5 min)</w:t>
      </w:r>
    </w:p>
    <w:p w14:paraId="3FAA8438" w14:textId="0B9F3290" w:rsidR="00120D90" w:rsidRDefault="00120D90" w:rsidP="008F5877">
      <w:pPr>
        <w:pStyle w:val="Geenafstand"/>
        <w:rPr>
          <w:b/>
          <w:bCs/>
        </w:rPr>
      </w:pPr>
    </w:p>
    <w:p w14:paraId="5EB1ED38" w14:textId="65976D2C" w:rsidR="00120D90" w:rsidRDefault="00120D90" w:rsidP="008F5877">
      <w:pPr>
        <w:pStyle w:val="Geenafstand"/>
        <w:rPr>
          <w:b/>
          <w:bCs/>
        </w:rPr>
      </w:pPr>
    </w:p>
    <w:p w14:paraId="7D4417EF" w14:textId="38571BB1" w:rsidR="00D65CA5" w:rsidRDefault="00D65CA5" w:rsidP="008F5877">
      <w:pPr>
        <w:pStyle w:val="Geenafstand"/>
        <w:rPr>
          <w:b/>
          <w:bCs/>
        </w:rPr>
      </w:pPr>
    </w:p>
    <w:p w14:paraId="00CE367D" w14:textId="020CFD15" w:rsidR="00D65CA5" w:rsidRDefault="00D65CA5" w:rsidP="008F5877">
      <w:pPr>
        <w:pStyle w:val="Geenafstand"/>
        <w:rPr>
          <w:b/>
          <w:bCs/>
        </w:rPr>
      </w:pPr>
    </w:p>
    <w:p w14:paraId="4755AD6D" w14:textId="3CEB06AD" w:rsidR="00D65CA5" w:rsidRDefault="00D65CA5" w:rsidP="008F5877">
      <w:pPr>
        <w:pStyle w:val="Geenafstand"/>
        <w:rPr>
          <w:b/>
          <w:bCs/>
        </w:rPr>
      </w:pPr>
    </w:p>
    <w:p w14:paraId="1F6BDE6F" w14:textId="08411C06" w:rsidR="00D65CA5" w:rsidRDefault="00D65CA5" w:rsidP="008F5877">
      <w:pPr>
        <w:pStyle w:val="Geenafstand"/>
        <w:rPr>
          <w:b/>
          <w:bCs/>
        </w:rPr>
      </w:pPr>
    </w:p>
    <w:p w14:paraId="44DCC189" w14:textId="0B84FD51" w:rsidR="00D65CA5" w:rsidRDefault="00D65CA5" w:rsidP="008F5877">
      <w:pPr>
        <w:pStyle w:val="Geenafstand"/>
        <w:rPr>
          <w:b/>
          <w:bCs/>
        </w:rPr>
      </w:pPr>
    </w:p>
    <w:p w14:paraId="07F6D363" w14:textId="231830F8" w:rsidR="005544C1" w:rsidRDefault="005544C1" w:rsidP="008F5877">
      <w:pPr>
        <w:pStyle w:val="Geenafstand"/>
        <w:rPr>
          <w:b/>
          <w:bCs/>
        </w:rPr>
      </w:pPr>
    </w:p>
    <w:p w14:paraId="24CD73AB" w14:textId="67693215" w:rsid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6A667223" w14:textId="77777777" w:rsidR="005544C1" w:rsidRPr="005544C1" w:rsidRDefault="005544C1" w:rsidP="005544C1">
      <w:pPr>
        <w:shd w:val="clear" w:color="auto" w:fill="FFFFFF"/>
        <w:spacing w:before="300" w:after="75" w:line="240" w:lineRule="auto"/>
        <w:outlineLvl w:val="2"/>
        <w:rPr>
          <w:rFonts w:asciiTheme="minorHAnsi" w:hAnsiTheme="minorHAnsi"/>
          <w:b/>
          <w:bCs/>
        </w:rPr>
      </w:pPr>
      <w:r w:rsidRPr="005544C1">
        <w:rPr>
          <w:rFonts w:asciiTheme="minorHAnsi" w:hAnsiTheme="minorHAnsi"/>
          <w:b/>
          <w:bCs/>
        </w:rPr>
        <w:t>Duw pass (de push is verleden tijd).</w:t>
      </w:r>
    </w:p>
    <w:p w14:paraId="77359BA7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2 voeten naast elkaar.</w:t>
      </w:r>
    </w:p>
    <w:p w14:paraId="5EA147EF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Gezicht naar voren.</w:t>
      </w:r>
    </w:p>
    <w:p w14:paraId="6C5175D0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Linkerhand boven aan de stick, rechterhand halverwege de stick.</w:t>
      </w:r>
    </w:p>
    <w:p w14:paraId="0C218C2D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Bal schuin rechts voor je voeten.</w:t>
      </w:r>
    </w:p>
    <w:p w14:paraId="7E0B4521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Uitstappen met je linkervoet.</w:t>
      </w:r>
    </w:p>
    <w:p w14:paraId="1167F854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Zet je voet ter hoogte van de bal. Tegelijk doe je:</w:t>
      </w:r>
    </w:p>
    <w:p w14:paraId="5CAE7360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Door je knieën om vervolgens boven de bal uit te komen.</w:t>
      </w:r>
    </w:p>
    <w:p w14:paraId="2B8D00F1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Met je stick maak je een “boks” beweging om de bal te “duwen”</w:t>
      </w:r>
    </w:p>
    <w:p w14:paraId="5B69F9F0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Je raakt de bal met de platte kant van de stick ter hoogte van de haak.</w:t>
      </w:r>
    </w:p>
    <w:p w14:paraId="0BA6449B" w14:textId="77777777" w:rsidR="005544C1" w:rsidRPr="005544C1" w:rsidRDefault="005544C1" w:rsidP="005544C1">
      <w:pPr>
        <w:numPr>
          <w:ilvl w:val="0"/>
          <w:numId w:val="11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5544C1">
        <w:rPr>
          <w:rFonts w:asciiTheme="minorHAnsi" w:hAnsiTheme="minorHAnsi"/>
        </w:rPr>
        <w:t>Na het duwen van de bal, wijs je na waarheen de bal moet gaan.</w:t>
      </w:r>
    </w:p>
    <w:p w14:paraId="573E5CDF" w14:textId="77777777" w:rsidR="0072760D" w:rsidRDefault="0072760D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11C3C71A" w:rsidR="00E85E96" w:rsidRDefault="00E85E96" w:rsidP="0038411C">
      <w:pPr>
        <w:pStyle w:val="Geenafstand"/>
      </w:pPr>
    </w:p>
    <w:p w14:paraId="5FA86108" w14:textId="77777777" w:rsidR="003476B3" w:rsidRPr="00775B8F" w:rsidRDefault="003476B3" w:rsidP="003476B3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EB9F994" w14:textId="77777777" w:rsidR="003476B3" w:rsidRDefault="003476B3" w:rsidP="0038411C">
      <w:pPr>
        <w:pStyle w:val="Geenafstand"/>
      </w:pPr>
    </w:p>
    <w:p w14:paraId="00536153" w14:textId="77777777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17E67CED" w14:textId="44D6F663" w:rsidR="006C4A56" w:rsidRDefault="006C4A56" w:rsidP="0038411C">
      <w:pPr>
        <w:pStyle w:val="Geenafstand"/>
      </w:pPr>
    </w:p>
    <w:p w14:paraId="5B9C1DDE" w14:textId="77777777" w:rsidR="003B017D" w:rsidRDefault="003B017D" w:rsidP="003B017D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05B7148D" w14:textId="77777777" w:rsidR="003B017D" w:rsidRDefault="003B017D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32558F-DB8B-464E-B3BC-FD67F04B58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7BAF3B-8D6C-4E0E-9F20-E3B04B5B6E2F}"/>
    <w:embedBold r:id="rId3" w:fontKey="{AC58C908-B041-4A47-9909-54217F5A90EA}"/>
    <w:embedItalic r:id="rId4" w:fontKey="{62FA10B0-655B-4042-9269-9BC1F2E2FB3B}"/>
    <w:embedBoldItalic r:id="rId5" w:fontKey="{D4A7261B-DA48-4BBF-AFB9-9FAE3B6062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9DD76AB-A223-4DF0-A9C2-B2DB4AEEAD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816308B-D120-49FD-BF3B-3048544409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E4C18C1-324D-4139-87FF-DE4FA53DB0DA}"/>
    <w:embedBold r:id="rId9" w:fontKey="{97B43AC4-3B76-4AA6-BF78-B8C3EF4EE577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A641DC5-979D-4D25-A8BF-6C0306612B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35C931A-F9D4-4BCE-A69A-ED45A7B349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C6E07"/>
    <w:multiLevelType w:val="hybridMultilevel"/>
    <w:tmpl w:val="98E8A9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5EC9"/>
    <w:multiLevelType w:val="hybridMultilevel"/>
    <w:tmpl w:val="1DA24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66F63"/>
    <w:multiLevelType w:val="hybridMultilevel"/>
    <w:tmpl w:val="CFFA2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10D7D"/>
    <w:multiLevelType w:val="hybridMultilevel"/>
    <w:tmpl w:val="417218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F4A51"/>
    <w:multiLevelType w:val="hybridMultilevel"/>
    <w:tmpl w:val="AC1AD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33503"/>
    <w:multiLevelType w:val="multilevel"/>
    <w:tmpl w:val="CFD6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165A6"/>
    <w:rsid w:val="00092AB4"/>
    <w:rsid w:val="00113DA7"/>
    <w:rsid w:val="00120D90"/>
    <w:rsid w:val="00145CE7"/>
    <w:rsid w:val="001824C8"/>
    <w:rsid w:val="002127B8"/>
    <w:rsid w:val="00222E36"/>
    <w:rsid w:val="00241AD3"/>
    <w:rsid w:val="0024301D"/>
    <w:rsid w:val="00245036"/>
    <w:rsid w:val="00256568"/>
    <w:rsid w:val="00291DCD"/>
    <w:rsid w:val="002952CE"/>
    <w:rsid w:val="002D1552"/>
    <w:rsid w:val="002E246F"/>
    <w:rsid w:val="002F59C0"/>
    <w:rsid w:val="00325532"/>
    <w:rsid w:val="003476B3"/>
    <w:rsid w:val="00371C82"/>
    <w:rsid w:val="00382E99"/>
    <w:rsid w:val="0038411C"/>
    <w:rsid w:val="00384C90"/>
    <w:rsid w:val="00390D8B"/>
    <w:rsid w:val="003A5421"/>
    <w:rsid w:val="003B017D"/>
    <w:rsid w:val="003C4790"/>
    <w:rsid w:val="003C4F7A"/>
    <w:rsid w:val="003D7C57"/>
    <w:rsid w:val="004B3E53"/>
    <w:rsid w:val="004D792F"/>
    <w:rsid w:val="005544C1"/>
    <w:rsid w:val="005563E3"/>
    <w:rsid w:val="00567B61"/>
    <w:rsid w:val="0057415B"/>
    <w:rsid w:val="00585CF4"/>
    <w:rsid w:val="005923BC"/>
    <w:rsid w:val="005B2456"/>
    <w:rsid w:val="005B344B"/>
    <w:rsid w:val="005C2C6A"/>
    <w:rsid w:val="00600815"/>
    <w:rsid w:val="006025D7"/>
    <w:rsid w:val="006278A9"/>
    <w:rsid w:val="00642499"/>
    <w:rsid w:val="00686661"/>
    <w:rsid w:val="006C4A56"/>
    <w:rsid w:val="006C717E"/>
    <w:rsid w:val="00717AEA"/>
    <w:rsid w:val="00723416"/>
    <w:rsid w:val="0072760D"/>
    <w:rsid w:val="007464FB"/>
    <w:rsid w:val="00766B51"/>
    <w:rsid w:val="00784FAB"/>
    <w:rsid w:val="007C0D2D"/>
    <w:rsid w:val="008202C7"/>
    <w:rsid w:val="0083249E"/>
    <w:rsid w:val="00832B2C"/>
    <w:rsid w:val="00852B69"/>
    <w:rsid w:val="00854B37"/>
    <w:rsid w:val="008709D2"/>
    <w:rsid w:val="008975BB"/>
    <w:rsid w:val="008F4D7B"/>
    <w:rsid w:val="008F5877"/>
    <w:rsid w:val="009015D8"/>
    <w:rsid w:val="00923D9E"/>
    <w:rsid w:val="009347C4"/>
    <w:rsid w:val="00976562"/>
    <w:rsid w:val="009C1BF2"/>
    <w:rsid w:val="00A17E3A"/>
    <w:rsid w:val="00A82530"/>
    <w:rsid w:val="00AA02E2"/>
    <w:rsid w:val="00AB081D"/>
    <w:rsid w:val="00AD19DA"/>
    <w:rsid w:val="00AF69F9"/>
    <w:rsid w:val="00B42F70"/>
    <w:rsid w:val="00BA7B65"/>
    <w:rsid w:val="00BB1398"/>
    <w:rsid w:val="00C1421A"/>
    <w:rsid w:val="00C2029E"/>
    <w:rsid w:val="00CE595D"/>
    <w:rsid w:val="00D0006E"/>
    <w:rsid w:val="00D11AA2"/>
    <w:rsid w:val="00D54FEF"/>
    <w:rsid w:val="00D65CA5"/>
    <w:rsid w:val="00DA6B77"/>
    <w:rsid w:val="00DA7794"/>
    <w:rsid w:val="00DB675C"/>
    <w:rsid w:val="00DE2D77"/>
    <w:rsid w:val="00DE46B1"/>
    <w:rsid w:val="00E85E96"/>
    <w:rsid w:val="00EB5B15"/>
    <w:rsid w:val="00F15A85"/>
    <w:rsid w:val="00F22473"/>
    <w:rsid w:val="00F6437C"/>
    <w:rsid w:val="00F64F43"/>
    <w:rsid w:val="00F74A41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95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24</TotalTime>
  <Pages>2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19</cp:revision>
  <cp:lastPrinted>2016-02-23T14:59:00Z</cp:lastPrinted>
  <dcterms:created xsi:type="dcterms:W3CDTF">2022-07-22T06:28:00Z</dcterms:created>
  <dcterms:modified xsi:type="dcterms:W3CDTF">2022-07-22T06:55:00Z</dcterms:modified>
</cp:coreProperties>
</file>