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299947E0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0B431A">
              <w:rPr>
                <w:b/>
                <w:sz w:val="20"/>
                <w:szCs w:val="24"/>
              </w:rPr>
              <w:t xml:space="preserve">: </w:t>
            </w:r>
            <w:r w:rsidR="002622C2">
              <w:rPr>
                <w:b/>
                <w:sz w:val="20"/>
                <w:szCs w:val="24"/>
              </w:rPr>
              <w:t>Teambuilding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309D8C36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2622C2">
        <w:t>Teambuilding</w:t>
      </w:r>
      <w:r w:rsidR="0005620F">
        <w:t xml:space="preserve">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A8B87B8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63F0A772" w:rsidR="00145CE7" w:rsidRDefault="00145CE7" w:rsidP="0038411C">
      <w:pPr>
        <w:pStyle w:val="Geenafstand"/>
      </w:pPr>
    </w:p>
    <w:p w14:paraId="2538240F" w14:textId="2E6C289C" w:rsidR="007A1FAC" w:rsidRDefault="007A1FAC" w:rsidP="007A1FAC">
      <w:pPr>
        <w:pStyle w:val="Geenafstand"/>
        <w:rPr>
          <w:b/>
          <w:bCs/>
          <w:color w:val="FF0000"/>
        </w:rPr>
      </w:pPr>
      <w:r w:rsidRPr="007A1FAC">
        <w:rPr>
          <w:b/>
          <w:bCs/>
          <w:color w:val="FF0000"/>
        </w:rPr>
        <w:t>Opwarming: (</w:t>
      </w:r>
      <w:r w:rsidR="00FE33E1">
        <w:rPr>
          <w:b/>
          <w:bCs/>
          <w:color w:val="FF0000"/>
        </w:rPr>
        <w:t>5</w:t>
      </w:r>
      <w:r w:rsidRPr="007A1FAC">
        <w:rPr>
          <w:b/>
          <w:bCs/>
          <w:color w:val="FF0000"/>
        </w:rPr>
        <w:t xml:space="preserve"> min)</w:t>
      </w:r>
    </w:p>
    <w:p w14:paraId="759FFC4D" w14:textId="77777777" w:rsidR="009113C4" w:rsidRPr="007A1FAC" w:rsidRDefault="009113C4" w:rsidP="007A1FAC">
      <w:pPr>
        <w:pStyle w:val="Geenafstand"/>
        <w:rPr>
          <w:b/>
          <w:bCs/>
          <w:color w:val="FF0000"/>
        </w:rPr>
      </w:pPr>
    </w:p>
    <w:p w14:paraId="27F1FD04" w14:textId="467748E9" w:rsidR="00FE33E1" w:rsidRPr="002127D5" w:rsidRDefault="00FE33E1" w:rsidP="00FE33E1">
      <w:pPr>
        <w:pStyle w:val="Geenafstand"/>
        <w:rPr>
          <w:b/>
          <w:bCs/>
          <w:color w:val="0070C0"/>
        </w:rPr>
      </w:pPr>
      <w:r w:rsidRPr="002127D5">
        <w:rPr>
          <w:b/>
          <w:bCs/>
          <w:color w:val="0070C0"/>
        </w:rPr>
        <w:t xml:space="preserve">Opwarming: reactiespel </w:t>
      </w:r>
    </w:p>
    <w:p w14:paraId="09845999" w14:textId="77777777" w:rsidR="00FE33E1" w:rsidRPr="002127D5" w:rsidRDefault="00FE33E1" w:rsidP="00FE33E1">
      <w:pPr>
        <w:pStyle w:val="Geenafstand"/>
      </w:pPr>
      <w:r w:rsidRPr="002127D5">
        <w:t>Door elkaar lopen en op signaal een opdracht uitvoeren.</w:t>
      </w:r>
    </w:p>
    <w:p w14:paraId="356DFF93" w14:textId="77777777" w:rsidR="00FE33E1" w:rsidRPr="002127D5" w:rsidRDefault="00FE33E1" w:rsidP="00FE33E1">
      <w:pPr>
        <w:pStyle w:val="Geenafstand"/>
        <w:numPr>
          <w:ilvl w:val="0"/>
          <w:numId w:val="13"/>
        </w:numPr>
      </w:pPr>
      <w:r w:rsidRPr="002127D5">
        <w:t>1 X fluiten: zitten op je poep</w:t>
      </w:r>
    </w:p>
    <w:p w14:paraId="57F27EB2" w14:textId="77777777" w:rsidR="00FE33E1" w:rsidRPr="002127D5" w:rsidRDefault="00FE33E1" w:rsidP="00FE33E1">
      <w:pPr>
        <w:pStyle w:val="Geenafstand"/>
        <w:numPr>
          <w:ilvl w:val="0"/>
          <w:numId w:val="13"/>
        </w:numPr>
      </w:pPr>
      <w:r w:rsidRPr="002127D5">
        <w:t>2 X fluiten: 3 x jumping Jack</w:t>
      </w:r>
    </w:p>
    <w:p w14:paraId="0CF359C5" w14:textId="2718AEAA" w:rsidR="00FE33E1" w:rsidRPr="002127D5" w:rsidRDefault="00FE33E1" w:rsidP="00FE33E1">
      <w:pPr>
        <w:pStyle w:val="Geenafstand"/>
        <w:numPr>
          <w:ilvl w:val="0"/>
          <w:numId w:val="13"/>
        </w:numPr>
      </w:pPr>
      <w:r w:rsidRPr="002127D5">
        <w:t>3 x fluiten: buik</w:t>
      </w:r>
      <w:r w:rsidR="002622C2">
        <w:t>-</w:t>
      </w:r>
      <w:r w:rsidRPr="002127D5">
        <w:t>lig</w:t>
      </w:r>
    </w:p>
    <w:p w14:paraId="6EC78BA4" w14:textId="77777777" w:rsidR="00FE33E1" w:rsidRPr="002127D5" w:rsidRDefault="00FE33E1" w:rsidP="00FE33E1">
      <w:pPr>
        <w:pStyle w:val="Geenafstand"/>
        <w:numPr>
          <w:ilvl w:val="0"/>
          <w:numId w:val="13"/>
        </w:numPr>
      </w:pPr>
      <w:r w:rsidRPr="002127D5">
        <w:t>4 X fluiten: 3 x pompen</w:t>
      </w:r>
    </w:p>
    <w:p w14:paraId="0C81A9A1" w14:textId="77777777" w:rsidR="009113C4" w:rsidRDefault="009113C4" w:rsidP="009113C4">
      <w:pPr>
        <w:pStyle w:val="Geenafstand"/>
      </w:pPr>
    </w:p>
    <w:p w14:paraId="5780FF8C" w14:textId="65554AA5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t xml:space="preserve">Kern: </w:t>
      </w:r>
    </w:p>
    <w:p w14:paraId="50724D96" w14:textId="4C366851" w:rsidR="00872F15" w:rsidRDefault="00872F15" w:rsidP="008F5877">
      <w:pPr>
        <w:pStyle w:val="Geenafstand"/>
        <w:rPr>
          <w:b/>
          <w:bCs/>
        </w:rPr>
      </w:pPr>
    </w:p>
    <w:p w14:paraId="625B0F7F" w14:textId="77777777" w:rsidR="002622C2" w:rsidRDefault="002622C2" w:rsidP="002622C2">
      <w:pPr>
        <w:pStyle w:val="Geenafstand"/>
        <w:rPr>
          <w:b/>
          <w:bCs/>
          <w:color w:val="0070C0"/>
        </w:rPr>
      </w:pPr>
      <w:r w:rsidRPr="0072158C">
        <w:rPr>
          <w:b/>
          <w:bCs/>
          <w:color w:val="0070C0"/>
        </w:rPr>
        <w:t xml:space="preserve">Spelvorm </w:t>
      </w:r>
      <w:r>
        <w:rPr>
          <w:b/>
          <w:bCs/>
          <w:color w:val="0070C0"/>
        </w:rPr>
        <w:t>–</w:t>
      </w:r>
      <w:r>
        <w:rPr>
          <w:color w:val="0070C0"/>
        </w:rPr>
        <w:t xml:space="preserve"> </w:t>
      </w:r>
      <w:r>
        <w:rPr>
          <w:b/>
          <w:bCs/>
          <w:color w:val="0070C0"/>
        </w:rPr>
        <w:t>draagzakkenrace ( 10 min)</w:t>
      </w:r>
    </w:p>
    <w:p w14:paraId="5A6E6E00" w14:textId="77777777" w:rsidR="002622C2" w:rsidRDefault="002622C2" w:rsidP="002622C2">
      <w:pPr>
        <w:pStyle w:val="Geenafstand"/>
      </w:pPr>
      <w:r>
        <w:t xml:space="preserve">De klas wordt in 2 verdeeld en krijgen een draagzak. Op de draagzak gaat iemand liggen en ze proberen zo snel mogelijk iedereen 1 maal over het parcours te vervoeren. (andere </w:t>
      </w:r>
      <w:proofErr w:type="spellStart"/>
      <w:r>
        <w:t>lln</w:t>
      </w:r>
      <w:proofErr w:type="spellEnd"/>
      <w:r>
        <w:t xml:space="preserve"> dragen de zak)</w:t>
      </w:r>
    </w:p>
    <w:p w14:paraId="597EE14C" w14:textId="77777777" w:rsidR="002622C2" w:rsidRDefault="002622C2" w:rsidP="002622C2">
      <w:pPr>
        <w:pStyle w:val="Geenafstand"/>
      </w:pPr>
      <w:r>
        <w:t>(zigzag – over bank – draaien rond kegel)</w:t>
      </w:r>
    </w:p>
    <w:p w14:paraId="7395FEA4" w14:textId="77777777" w:rsidR="002622C2" w:rsidRPr="00FE57C1" w:rsidRDefault="002622C2" w:rsidP="002622C2">
      <w:pPr>
        <w:pStyle w:val="Geenafstand"/>
        <w:rPr>
          <w:b/>
          <w:bCs/>
        </w:rPr>
      </w:pPr>
    </w:p>
    <w:p w14:paraId="5C56D835" w14:textId="77777777" w:rsidR="002622C2" w:rsidRDefault="002622C2" w:rsidP="002622C2">
      <w:pPr>
        <w:pStyle w:val="Geenafstand"/>
        <w:rPr>
          <w:b/>
          <w:bCs/>
          <w:color w:val="0070C0"/>
        </w:rPr>
      </w:pPr>
      <w:r w:rsidRPr="001D7912">
        <w:rPr>
          <w:b/>
          <w:bCs/>
          <w:color w:val="0070C0"/>
        </w:rPr>
        <w:t xml:space="preserve">Spelvorm – </w:t>
      </w:r>
      <w:r>
        <w:rPr>
          <w:b/>
          <w:bCs/>
          <w:color w:val="0070C0"/>
        </w:rPr>
        <w:t>mat omdraaien ( 5 min)</w:t>
      </w:r>
    </w:p>
    <w:p w14:paraId="0AB14233" w14:textId="77777777" w:rsidR="002622C2" w:rsidRPr="002127D5" w:rsidRDefault="002622C2" w:rsidP="002622C2">
      <w:pPr>
        <w:pStyle w:val="Geenafstand"/>
      </w:pPr>
      <w:r w:rsidRPr="002127D5">
        <w:t>Met matje staan 5 leerlingen. Ze proberen de mat om te draaien zonder dat de grond geraakt word.</w:t>
      </w:r>
    </w:p>
    <w:p w14:paraId="4D4542F1" w14:textId="77777777" w:rsidR="002622C2" w:rsidRDefault="002622C2" w:rsidP="002622C2">
      <w:pPr>
        <w:pStyle w:val="Geenafstand"/>
        <w:rPr>
          <w:b/>
          <w:bCs/>
          <w:color w:val="0070C0"/>
        </w:rPr>
      </w:pPr>
    </w:p>
    <w:p w14:paraId="7525FC07" w14:textId="3F8F5B5A" w:rsidR="002622C2" w:rsidRDefault="002622C2" w:rsidP="002622C2">
      <w:pPr>
        <w:pStyle w:val="Geenafstand"/>
        <w:rPr>
          <w:b/>
          <w:bCs/>
          <w:color w:val="0070C0"/>
        </w:rPr>
      </w:pPr>
      <w:r>
        <w:rPr>
          <w:b/>
          <w:bCs/>
          <w:color w:val="0070C0"/>
        </w:rPr>
        <w:t>Spelvorm – wave</w:t>
      </w:r>
      <w:r>
        <w:rPr>
          <w:b/>
          <w:bCs/>
          <w:color w:val="0070C0"/>
        </w:rPr>
        <w:t>-</w:t>
      </w:r>
      <w:r>
        <w:rPr>
          <w:b/>
          <w:bCs/>
          <w:color w:val="0070C0"/>
        </w:rPr>
        <w:t>run ( 5 min)</w:t>
      </w:r>
    </w:p>
    <w:p w14:paraId="4D4288A3" w14:textId="77777777" w:rsidR="002622C2" w:rsidRPr="002127D5" w:rsidRDefault="002622C2" w:rsidP="002622C2">
      <w:pPr>
        <w:pStyle w:val="Geenafstand"/>
      </w:pPr>
      <w:r w:rsidRPr="002127D5">
        <w:t xml:space="preserve">Leerlingen zetten zich per 2 tegenover elkaar en steken de armen uit. Op deze manier vormen ze 2 rijen. 1 persoon loopt nu op vertrouwen door de 2 rijen. De </w:t>
      </w:r>
      <w:proofErr w:type="spellStart"/>
      <w:r w:rsidRPr="002127D5">
        <w:t>lln</w:t>
      </w:r>
      <w:proofErr w:type="spellEnd"/>
      <w:r w:rsidRPr="002127D5">
        <w:t xml:space="preserve"> heffen net voor doorkomst de armen in de lucht.</w:t>
      </w:r>
    </w:p>
    <w:p w14:paraId="0C80A4DE" w14:textId="77777777" w:rsidR="002622C2" w:rsidRDefault="002622C2" w:rsidP="002622C2">
      <w:pPr>
        <w:pStyle w:val="Geenafstand"/>
        <w:rPr>
          <w:b/>
          <w:bCs/>
          <w:color w:val="0070C0"/>
        </w:rPr>
      </w:pPr>
    </w:p>
    <w:p w14:paraId="3E418F59" w14:textId="072D140A" w:rsidR="002622C2" w:rsidRDefault="002622C2" w:rsidP="002622C2">
      <w:pPr>
        <w:pStyle w:val="Geenafstand"/>
        <w:rPr>
          <w:b/>
          <w:bCs/>
          <w:color w:val="0070C0"/>
        </w:rPr>
      </w:pPr>
      <w:r>
        <w:rPr>
          <w:b/>
          <w:bCs/>
          <w:color w:val="0070C0"/>
        </w:rPr>
        <w:t>Oefenvorm - Piramides maken (</w:t>
      </w:r>
      <w:r>
        <w:rPr>
          <w:b/>
          <w:bCs/>
          <w:color w:val="0070C0"/>
        </w:rPr>
        <w:t>15</w:t>
      </w:r>
      <w:r>
        <w:rPr>
          <w:b/>
          <w:bCs/>
          <w:color w:val="0070C0"/>
        </w:rPr>
        <w:t xml:space="preserve"> min)</w:t>
      </w:r>
    </w:p>
    <w:p w14:paraId="742513BC" w14:textId="77777777" w:rsidR="002622C2" w:rsidRPr="002127D5" w:rsidRDefault="002622C2" w:rsidP="002622C2">
      <w:pPr>
        <w:pStyle w:val="Geenafstand"/>
      </w:pPr>
      <w:r w:rsidRPr="002127D5">
        <w:t>De leerlingen krijgen toegang tot een boekje met piramides en proberen deze na te maken.</w:t>
      </w:r>
    </w:p>
    <w:p w14:paraId="4D72FB4C" w14:textId="77777777" w:rsidR="002622C2" w:rsidRPr="002127D5" w:rsidRDefault="002622C2" w:rsidP="002622C2">
      <w:pPr>
        <w:pStyle w:val="Geenafstand"/>
      </w:pPr>
      <w:r w:rsidRPr="002127D5">
        <w:t>Op het einde proberen we met zijn allen 1 piramide te maken en er een foto van te nemen.</w:t>
      </w:r>
    </w:p>
    <w:p w14:paraId="5E4CC5DD" w14:textId="77777777" w:rsidR="00460379" w:rsidRDefault="00460379" w:rsidP="008F5877">
      <w:pPr>
        <w:pStyle w:val="Geenafstand"/>
        <w:rPr>
          <w:b/>
          <w:bCs/>
        </w:rPr>
      </w:pPr>
    </w:p>
    <w:p w14:paraId="02058530" w14:textId="77777777" w:rsidR="000921B4" w:rsidRDefault="000921B4" w:rsidP="000921B4">
      <w:pPr>
        <w:pStyle w:val="Geenafstand"/>
      </w:pPr>
    </w:p>
    <w:p w14:paraId="28D336D0" w14:textId="77777777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Omkleden (5 min)</w:t>
      </w:r>
    </w:p>
    <w:p w14:paraId="2502E89D" w14:textId="230DF704" w:rsidR="000921B4" w:rsidRDefault="000921B4" w:rsidP="008F5877">
      <w:pPr>
        <w:pStyle w:val="Geenafstand"/>
        <w:rPr>
          <w:b/>
          <w:bCs/>
        </w:rPr>
      </w:pPr>
    </w:p>
    <w:p w14:paraId="69CA0D8C" w14:textId="07769D70" w:rsidR="0099618D" w:rsidRDefault="0099618D" w:rsidP="008F5877">
      <w:pPr>
        <w:pStyle w:val="Geenafstand"/>
        <w:rPr>
          <w:b/>
          <w:bCs/>
        </w:rPr>
      </w:pPr>
    </w:p>
    <w:p w14:paraId="6C82828A" w14:textId="67666B1E" w:rsidR="0099618D" w:rsidRDefault="0099618D" w:rsidP="008F5877">
      <w:pPr>
        <w:pStyle w:val="Geenafstand"/>
        <w:rPr>
          <w:b/>
          <w:bCs/>
        </w:rPr>
      </w:pPr>
    </w:p>
    <w:p w14:paraId="5F285389" w14:textId="29198F5B" w:rsidR="002622C2" w:rsidRDefault="002622C2" w:rsidP="008F5877">
      <w:pPr>
        <w:pStyle w:val="Geenafstand"/>
        <w:rPr>
          <w:b/>
          <w:bCs/>
        </w:rPr>
      </w:pPr>
    </w:p>
    <w:p w14:paraId="549D4EB4" w14:textId="31E13585" w:rsidR="002622C2" w:rsidRDefault="002622C2" w:rsidP="008F5877">
      <w:pPr>
        <w:pStyle w:val="Geenafstand"/>
        <w:rPr>
          <w:b/>
          <w:bCs/>
        </w:rPr>
      </w:pPr>
    </w:p>
    <w:p w14:paraId="27CEF8E6" w14:textId="4A2F5144" w:rsidR="002622C2" w:rsidRDefault="002622C2" w:rsidP="008F5877">
      <w:pPr>
        <w:pStyle w:val="Geenafstand"/>
        <w:rPr>
          <w:b/>
          <w:bCs/>
        </w:rPr>
      </w:pPr>
    </w:p>
    <w:p w14:paraId="144D8302" w14:textId="7CA7AD61" w:rsidR="002622C2" w:rsidRDefault="002622C2" w:rsidP="008F5877">
      <w:pPr>
        <w:pStyle w:val="Geenafstand"/>
        <w:rPr>
          <w:b/>
          <w:bCs/>
        </w:rPr>
      </w:pPr>
    </w:p>
    <w:p w14:paraId="47B35148" w14:textId="77777777" w:rsidR="002622C2" w:rsidRDefault="002622C2" w:rsidP="008F5877">
      <w:pPr>
        <w:pStyle w:val="Geenafstand"/>
        <w:rPr>
          <w:b/>
          <w:bCs/>
        </w:rPr>
      </w:pPr>
    </w:p>
    <w:p w14:paraId="7D54A2C0" w14:textId="32F48E32" w:rsidR="0099618D" w:rsidRDefault="0099618D" w:rsidP="008F5877">
      <w:pPr>
        <w:pStyle w:val="Geenafstand"/>
        <w:rPr>
          <w:b/>
          <w:bCs/>
        </w:rPr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7442BD7C" w14:textId="1861A190" w:rsidR="00617995" w:rsidRDefault="008D4CA0" w:rsidP="005102F8">
      <w:pPr>
        <w:pStyle w:val="Geenafstand"/>
        <w:numPr>
          <w:ilvl w:val="0"/>
          <w:numId w:val="12"/>
        </w:numPr>
      </w:pPr>
      <w:r>
        <w:t>Inzet lln.</w:t>
      </w:r>
    </w:p>
    <w:p w14:paraId="747FDDBD" w14:textId="4542187D" w:rsidR="008D4CA0" w:rsidRDefault="008D4CA0" w:rsidP="005102F8">
      <w:pPr>
        <w:pStyle w:val="Geenafstand"/>
        <w:numPr>
          <w:ilvl w:val="0"/>
          <w:numId w:val="12"/>
        </w:numPr>
      </w:pPr>
      <w:proofErr w:type="spellStart"/>
      <w:r>
        <w:t>Fairplay</w:t>
      </w:r>
      <w:proofErr w:type="spellEnd"/>
    </w:p>
    <w:p w14:paraId="13B24B61" w14:textId="0804E9F0" w:rsidR="002622C2" w:rsidRDefault="002622C2" w:rsidP="005102F8">
      <w:pPr>
        <w:pStyle w:val="Geenafstand"/>
        <w:numPr>
          <w:ilvl w:val="0"/>
          <w:numId w:val="12"/>
        </w:numPr>
      </w:pPr>
      <w:r>
        <w:t>Samenwerking en communicatie tussen lln.</w:t>
      </w:r>
    </w:p>
    <w:p w14:paraId="40EE7808" w14:textId="68FC5E90" w:rsidR="008D4CA0" w:rsidRDefault="005102F8" w:rsidP="005102F8">
      <w:pPr>
        <w:pStyle w:val="Geenafstand"/>
        <w:numPr>
          <w:ilvl w:val="0"/>
          <w:numId w:val="12"/>
        </w:numPr>
      </w:pPr>
      <w:r>
        <w:t>Plezierbeleving</w:t>
      </w:r>
    </w:p>
    <w:p w14:paraId="5A1690D3" w14:textId="2179B8F5" w:rsidR="00922C82" w:rsidRDefault="00922C82" w:rsidP="00617995">
      <w:pPr>
        <w:pStyle w:val="Geenafstand"/>
      </w:pP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24249832" w:rsidR="00E85E96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2AEF7A0D" w14:textId="77777777" w:rsidR="001061E9" w:rsidRPr="00F43DBA" w:rsidRDefault="001061E9" w:rsidP="00E85E96">
      <w:pPr>
        <w:pStyle w:val="Geenafstand"/>
      </w:pPr>
    </w:p>
    <w:p w14:paraId="1F516900" w14:textId="369A5627" w:rsidR="001061E9" w:rsidRDefault="001061E9" w:rsidP="001061E9">
      <w:pPr>
        <w:pStyle w:val="Geenafstand"/>
      </w:pPr>
      <w:r w:rsidRPr="00775B8F">
        <w:rPr>
          <w:b/>
          <w:bCs/>
          <w:color w:val="FF0000"/>
        </w:rPr>
        <w:t>LPD 10</w:t>
      </w:r>
      <w:r w:rsidRPr="00775B8F">
        <w:rPr>
          <w:color w:val="FF0000"/>
        </w:rPr>
        <w:t xml:space="preserve"> </w:t>
      </w:r>
      <w:r>
        <w:t>De leerlingen nemen in alle bewegingssituaties verantwoordelijkheid op door regels, afspraken en veiligheidsvoorschriften na te leven.</w:t>
      </w:r>
    </w:p>
    <w:p w14:paraId="59E7E704" w14:textId="77777777" w:rsidR="00D61362" w:rsidRPr="00775B8F" w:rsidRDefault="00D61362" w:rsidP="001061E9">
      <w:pPr>
        <w:pStyle w:val="Geenafstand"/>
      </w:pPr>
    </w:p>
    <w:p w14:paraId="3FFDFB16" w14:textId="188BABE2" w:rsidR="00D61362" w:rsidRDefault="00D61362" w:rsidP="00D61362">
      <w:pPr>
        <w:pStyle w:val="Geenafstand"/>
      </w:pPr>
      <w:r w:rsidRPr="00775B8F">
        <w:rPr>
          <w:b/>
          <w:bCs/>
          <w:color w:val="FF0000"/>
        </w:rPr>
        <w:t>LPD 13</w:t>
      </w:r>
      <w:r>
        <w:t xml:space="preserve"> De leerlingen hanteren omgangsvormen zoals luisteren, aanmoedigen, overleggen, afspraken maken, samenwerken en keuzes maken bij het uitvoeren van verschillende rollen.</w:t>
      </w:r>
    </w:p>
    <w:p w14:paraId="414DC123" w14:textId="77777777" w:rsidR="00164329" w:rsidRDefault="00164329" w:rsidP="00D61362">
      <w:pPr>
        <w:pStyle w:val="Geenafstand"/>
      </w:pPr>
    </w:p>
    <w:p w14:paraId="2ADF596E" w14:textId="77777777" w:rsidR="00164329" w:rsidRDefault="00164329" w:rsidP="00164329">
      <w:pPr>
        <w:pStyle w:val="Geenafstand"/>
      </w:pPr>
      <w:r w:rsidRPr="00775B8F">
        <w:rPr>
          <w:b/>
          <w:bCs/>
          <w:color w:val="FF0000"/>
        </w:rPr>
        <w:t xml:space="preserve">LPD 14 </w:t>
      </w:r>
      <w:r>
        <w:t>De leerlingen helpen medeleerlingen in verschillende bewegingsdomeinen (ondersteunende rol).</w:t>
      </w:r>
    </w:p>
    <w:p w14:paraId="55769EBC" w14:textId="77777777" w:rsidR="00164329" w:rsidRDefault="00164329" w:rsidP="00164329">
      <w:pPr>
        <w:pStyle w:val="Geenafstand"/>
      </w:pPr>
    </w:p>
    <w:p w14:paraId="42B480F7" w14:textId="77777777" w:rsidR="00164329" w:rsidRDefault="00164329" w:rsidP="00164329">
      <w:pPr>
        <w:pStyle w:val="Geenafstand"/>
      </w:pPr>
      <w:r w:rsidRPr="00775B8F">
        <w:rPr>
          <w:b/>
          <w:bCs/>
          <w:color w:val="FF0000"/>
        </w:rPr>
        <w:t>LPD 15</w:t>
      </w:r>
      <w:r>
        <w:t xml:space="preserve"> De leerlingen geven en ontvangen feedback in verschillende bewegingsdomeinen (ondersteunende rol).</w:t>
      </w:r>
    </w:p>
    <w:p w14:paraId="21C46870" w14:textId="77777777" w:rsidR="00164329" w:rsidRDefault="00164329" w:rsidP="00164329">
      <w:pPr>
        <w:pStyle w:val="Geenafstand"/>
      </w:pPr>
    </w:p>
    <w:p w14:paraId="06E748F6" w14:textId="77777777" w:rsidR="00164329" w:rsidRDefault="00164329" w:rsidP="00164329">
      <w:pPr>
        <w:pStyle w:val="Geenafstand"/>
      </w:pPr>
      <w:r w:rsidRPr="00775B8F">
        <w:rPr>
          <w:b/>
          <w:bCs/>
          <w:color w:val="FF0000"/>
        </w:rPr>
        <w:t>LPD 16</w:t>
      </w:r>
      <w:r>
        <w:t xml:space="preserve"> De leerlingen nemen leiding en aanvaarden leiding in verschillende bewegingsdomein.</w:t>
      </w:r>
    </w:p>
    <w:p w14:paraId="3C1D6FFA" w14:textId="77777777" w:rsidR="00532B72" w:rsidRDefault="00532B72" w:rsidP="006C4A56">
      <w:pPr>
        <w:pStyle w:val="Geenafstand"/>
      </w:pPr>
    </w:p>
    <w:p w14:paraId="19144881" w14:textId="70B42C89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4B1D81E0" w14:textId="77777777" w:rsidR="00166E1A" w:rsidRDefault="00166E1A" w:rsidP="00532B72">
      <w:pPr>
        <w:pStyle w:val="Geenafstand"/>
      </w:pPr>
    </w:p>
    <w:p w14:paraId="17E67CED" w14:textId="460C3CD3" w:rsidR="006C4A56" w:rsidRDefault="00166E1A" w:rsidP="0038411C">
      <w:pPr>
        <w:pStyle w:val="Geenafstand"/>
      </w:pPr>
      <w:r w:rsidRPr="000419A1">
        <w:rPr>
          <w:b/>
          <w:bCs/>
          <w:color w:val="FF0000"/>
        </w:rPr>
        <w:t>LPD 19</w:t>
      </w:r>
      <w:r w:rsidRPr="000419A1">
        <w:rPr>
          <w:color w:val="FF0000"/>
        </w:rPr>
        <w:t xml:space="preserve"> </w:t>
      </w:r>
      <w:r>
        <w:t xml:space="preserve"> De leerlingen gaan in op uitdagingen, leveren inspanningen en zetten zich in om hun grenzen te verleggen</w:t>
      </w:r>
    </w:p>
    <w:p w14:paraId="5E864B4F" w14:textId="77777777" w:rsidR="00166E1A" w:rsidRDefault="00166E1A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5348F54-2D9B-4E6C-9925-3AEE8173CB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966222-5428-4A01-9B01-E1DCA3D955E5}"/>
    <w:embedBold r:id="rId3" w:fontKey="{2A154DFA-D952-4B38-921C-2A31BCEE5019}"/>
    <w:embedItalic r:id="rId4" w:fontKey="{2F883952-104B-4BDF-B3C8-701CC89AE40D}"/>
    <w:embedBoldItalic r:id="rId5" w:fontKey="{057AFC80-0560-40A5-84BF-7F70A51D42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522E0BA-6EE8-4561-A3A8-06A5A155F2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C2B2A2-57C0-4C66-857E-72FF00E684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49827B5-9940-4560-BA24-892C1F2E5388}"/>
    <w:embedBold r:id="rId9" w:fontKey="{015A0BF2-A3AD-4A78-B12F-B14A8A73F92F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67F3195-41ED-4AE0-A22A-1CCA48DB97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2AC4045-E71A-4169-80BD-6A3CBECB31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47864"/>
    <w:multiLevelType w:val="hybridMultilevel"/>
    <w:tmpl w:val="C862C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47D87"/>
    <w:multiLevelType w:val="hybridMultilevel"/>
    <w:tmpl w:val="CCE053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E0479"/>
    <w:multiLevelType w:val="hybridMultilevel"/>
    <w:tmpl w:val="8D92B7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11"/>
  </w:num>
  <w:num w:numId="7">
    <w:abstractNumId w:val="4"/>
  </w:num>
  <w:num w:numId="8">
    <w:abstractNumId w:val="2"/>
  </w:num>
  <w:num w:numId="9">
    <w:abstractNumId w:val="12"/>
  </w:num>
  <w:num w:numId="10">
    <w:abstractNumId w:val="5"/>
  </w:num>
  <w:num w:numId="11">
    <w:abstractNumId w:val="3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5620F"/>
    <w:rsid w:val="000921B4"/>
    <w:rsid w:val="00092AB4"/>
    <w:rsid w:val="000B431A"/>
    <w:rsid w:val="000C74EE"/>
    <w:rsid w:val="001061E9"/>
    <w:rsid w:val="00120D90"/>
    <w:rsid w:val="00145CE7"/>
    <w:rsid w:val="00164329"/>
    <w:rsid w:val="00166E1A"/>
    <w:rsid w:val="00195CC5"/>
    <w:rsid w:val="001A15F5"/>
    <w:rsid w:val="002127B8"/>
    <w:rsid w:val="00222E36"/>
    <w:rsid w:val="0024012C"/>
    <w:rsid w:val="0024301D"/>
    <w:rsid w:val="00245036"/>
    <w:rsid w:val="00256568"/>
    <w:rsid w:val="002622C2"/>
    <w:rsid w:val="00291DCD"/>
    <w:rsid w:val="002C7AE2"/>
    <w:rsid w:val="002D1552"/>
    <w:rsid w:val="002E246F"/>
    <w:rsid w:val="00325532"/>
    <w:rsid w:val="00371C82"/>
    <w:rsid w:val="00382E99"/>
    <w:rsid w:val="0038411C"/>
    <w:rsid w:val="00384C90"/>
    <w:rsid w:val="00390D8B"/>
    <w:rsid w:val="003A5421"/>
    <w:rsid w:val="003C4F7A"/>
    <w:rsid w:val="00460379"/>
    <w:rsid w:val="00460F00"/>
    <w:rsid w:val="00466F3E"/>
    <w:rsid w:val="00482395"/>
    <w:rsid w:val="004A79CC"/>
    <w:rsid w:val="004B3E53"/>
    <w:rsid w:val="005102F8"/>
    <w:rsid w:val="00532B72"/>
    <w:rsid w:val="005563E3"/>
    <w:rsid w:val="00563B8D"/>
    <w:rsid w:val="005923BC"/>
    <w:rsid w:val="005C2C6A"/>
    <w:rsid w:val="00612E90"/>
    <w:rsid w:val="00617995"/>
    <w:rsid w:val="006278A9"/>
    <w:rsid w:val="00642499"/>
    <w:rsid w:val="00680908"/>
    <w:rsid w:val="006C4A56"/>
    <w:rsid w:val="006C717E"/>
    <w:rsid w:val="00723416"/>
    <w:rsid w:val="00766B51"/>
    <w:rsid w:val="00784FAB"/>
    <w:rsid w:val="007A1FAC"/>
    <w:rsid w:val="007C0D2D"/>
    <w:rsid w:val="007C2B61"/>
    <w:rsid w:val="008202C7"/>
    <w:rsid w:val="0082746E"/>
    <w:rsid w:val="008469FD"/>
    <w:rsid w:val="00854B37"/>
    <w:rsid w:val="00872F15"/>
    <w:rsid w:val="008B092B"/>
    <w:rsid w:val="008D4CA0"/>
    <w:rsid w:val="008F4D7B"/>
    <w:rsid w:val="008F5877"/>
    <w:rsid w:val="009015D8"/>
    <w:rsid w:val="009113C4"/>
    <w:rsid w:val="00922C82"/>
    <w:rsid w:val="00923D9E"/>
    <w:rsid w:val="009347C4"/>
    <w:rsid w:val="00976562"/>
    <w:rsid w:val="0099618D"/>
    <w:rsid w:val="00B42F70"/>
    <w:rsid w:val="00BA0C42"/>
    <w:rsid w:val="00BA456D"/>
    <w:rsid w:val="00BA7B65"/>
    <w:rsid w:val="00BF6AB5"/>
    <w:rsid w:val="00C1421A"/>
    <w:rsid w:val="00C52CC1"/>
    <w:rsid w:val="00C916D8"/>
    <w:rsid w:val="00D4298F"/>
    <w:rsid w:val="00D61362"/>
    <w:rsid w:val="00DE2D77"/>
    <w:rsid w:val="00DE46B1"/>
    <w:rsid w:val="00E85E96"/>
    <w:rsid w:val="00F64F43"/>
    <w:rsid w:val="00F81501"/>
    <w:rsid w:val="00FC09DD"/>
    <w:rsid w:val="00FD5C17"/>
    <w:rsid w:val="00FE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113C4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9113C4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2</TotalTime>
  <Pages>2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5</cp:revision>
  <cp:lastPrinted>2016-02-23T14:59:00Z</cp:lastPrinted>
  <dcterms:created xsi:type="dcterms:W3CDTF">2022-07-20T13:01:00Z</dcterms:created>
  <dcterms:modified xsi:type="dcterms:W3CDTF">2022-07-20T13:05:00Z</dcterms:modified>
</cp:coreProperties>
</file>