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5DCEBF53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2074E62D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="0063464F">
              <w:rPr>
                <w:b/>
                <w:sz w:val="20"/>
                <w:szCs w:val="24"/>
              </w:rPr>
              <w:t>Eurofittetsten</w:t>
            </w:r>
            <w:proofErr w:type="spellEnd"/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775F6BD6" w14:textId="0FCA796C" w:rsidR="0038411C" w:rsidRDefault="008202C7" w:rsidP="00D8588C">
      <w:pPr>
        <w:pStyle w:val="Kop1"/>
      </w:pPr>
      <w:r>
        <w:t>Lesvoorbereiding</w:t>
      </w:r>
      <w:r w:rsidR="009015D8">
        <w:t xml:space="preserve">: </w:t>
      </w:r>
      <w:r w:rsidR="0063464F">
        <w:t>Eurofittesten</w:t>
      </w:r>
      <w:r w:rsidR="00EF45F0">
        <w:t xml:space="preserve"> -</w:t>
      </w:r>
      <w:r w:rsidR="0063464F">
        <w:t xml:space="preserve"> Deel 1</w:t>
      </w:r>
      <w:r w:rsidR="00460F00">
        <w:t xml:space="preserve"> </w:t>
      </w:r>
      <w:r w:rsidR="009347C4">
        <w:t>(50 min)</w:t>
      </w:r>
    </w:p>
    <w:p w14:paraId="4DC212BB" w14:textId="4D8C17FE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52F5D4F4" w:rsidR="00642499" w:rsidRPr="00B42F70" w:rsidRDefault="00382E99" w:rsidP="0038411C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="00DA4196">
        <w:rPr>
          <w:b/>
          <w:bCs/>
          <w:color w:val="FF0000"/>
        </w:rPr>
        <w:t xml:space="preserve">tikkertje Ring </w:t>
      </w:r>
      <w:r w:rsidRPr="00854B37">
        <w:rPr>
          <w:b/>
          <w:bCs/>
          <w:color w:val="FF0000"/>
        </w:rPr>
        <w:t>(</w:t>
      </w:r>
      <w:r w:rsidR="005044EE">
        <w:rPr>
          <w:b/>
          <w:bCs/>
          <w:color w:val="FF0000"/>
        </w:rPr>
        <w:t>5</w:t>
      </w:r>
      <w:r w:rsidRPr="00854B37">
        <w:rPr>
          <w:b/>
          <w:bCs/>
          <w:color w:val="FF0000"/>
        </w:rPr>
        <w:t xml:space="preserve"> min)</w:t>
      </w:r>
      <w:r w:rsidR="00DA4196">
        <w:rPr>
          <w:b/>
          <w:bCs/>
          <w:color w:val="FF0000"/>
        </w:rPr>
        <w:br/>
      </w:r>
      <w:r w:rsidR="00DA4196" w:rsidRPr="0076670E">
        <w:t xml:space="preserve">1 </w:t>
      </w:r>
      <w:proofErr w:type="spellStart"/>
      <w:r w:rsidR="00DA4196" w:rsidRPr="0076670E">
        <w:t>ll</w:t>
      </w:r>
      <w:proofErr w:type="spellEnd"/>
      <w:r w:rsidR="00DA4196" w:rsidRPr="0076670E">
        <w:t xml:space="preserve"> start als tikker. Wanneer die iemand anders </w:t>
      </w:r>
      <w:r w:rsidR="008C00A4" w:rsidRPr="0076670E">
        <w:t>kan aantikken, moeten deze personen handen geven. Ze blijven verder tikken tot ze met 4 zijn want dan mogen ze opsplitsen. (2/2)</w:t>
      </w:r>
      <w:r w:rsidR="008C00A4" w:rsidRPr="0076670E">
        <w:br/>
      </w:r>
      <w:r w:rsidR="0076670E" w:rsidRPr="0076670E">
        <w:t>Blijf verder tikken tot iedereen eraan is.</w:t>
      </w:r>
    </w:p>
    <w:p w14:paraId="0027F368" w14:textId="77777777" w:rsidR="00092AB4" w:rsidRDefault="00092AB4" w:rsidP="0038411C">
      <w:pPr>
        <w:pStyle w:val="Geenafstand"/>
      </w:pPr>
    </w:p>
    <w:p w14:paraId="5780FF8C" w14:textId="20A93B96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t xml:space="preserve">Kern: </w:t>
      </w:r>
      <w:r w:rsidR="0076670E">
        <w:rPr>
          <w:b/>
          <w:bCs/>
          <w:color w:val="FF0000"/>
        </w:rPr>
        <w:t>Eurofittesten</w:t>
      </w:r>
      <w:r w:rsidR="00EF45F0">
        <w:rPr>
          <w:b/>
          <w:bCs/>
          <w:color w:val="FF0000"/>
        </w:rPr>
        <w:t xml:space="preserve"> - </w:t>
      </w:r>
      <w:r w:rsidR="0076670E">
        <w:rPr>
          <w:b/>
          <w:bCs/>
          <w:color w:val="FF0000"/>
        </w:rPr>
        <w:t xml:space="preserve"> Deel 1</w:t>
      </w:r>
      <w:r w:rsidRPr="0082746E">
        <w:rPr>
          <w:b/>
          <w:bCs/>
          <w:color w:val="FF0000"/>
        </w:rPr>
        <w:t xml:space="preserve"> (3</w:t>
      </w:r>
      <w:r w:rsidR="005044EE">
        <w:rPr>
          <w:b/>
          <w:bCs/>
          <w:color w:val="FF0000"/>
        </w:rPr>
        <w:t>5</w:t>
      </w:r>
      <w:r w:rsidRPr="0082746E">
        <w:rPr>
          <w:b/>
          <w:bCs/>
          <w:color w:val="FF0000"/>
        </w:rPr>
        <w:t xml:space="preserve"> min)</w:t>
      </w:r>
    </w:p>
    <w:p w14:paraId="0EBC18E5" w14:textId="5EB85431" w:rsidR="008F770F" w:rsidRDefault="008F770F" w:rsidP="00563B8D">
      <w:pPr>
        <w:pStyle w:val="Geenafstand"/>
      </w:pPr>
    </w:p>
    <w:p w14:paraId="00CD1382" w14:textId="77777777" w:rsidR="00025F39" w:rsidRDefault="008F770F" w:rsidP="00563B8D">
      <w:pPr>
        <w:pStyle w:val="Geenafstand"/>
      </w:pPr>
      <w:r>
        <w:t>Er worden 5 standen gemaakt</w:t>
      </w:r>
      <w:r w:rsidR="00025F39">
        <w:t xml:space="preserve"> samen met de leerlingen.</w:t>
      </w:r>
    </w:p>
    <w:p w14:paraId="6FC6226F" w14:textId="67019545" w:rsidR="00025F39" w:rsidRDefault="00025F39" w:rsidP="00563B8D">
      <w:pPr>
        <w:pStyle w:val="Geenafstand"/>
      </w:pPr>
      <w:r>
        <w:t>LKR geeft duidelijk richtlijnen waar ze materialen moeten plaatsen</w:t>
      </w:r>
      <w:r w:rsidR="00C85349">
        <w:t xml:space="preserve"> en hoe ze op een juiste manier moeten heffen. (Door de knieën buigen en rug recht houden)</w:t>
      </w:r>
    </w:p>
    <w:p w14:paraId="2671C5C5" w14:textId="055B1CB3" w:rsidR="00C85349" w:rsidRDefault="00C85349" w:rsidP="00563B8D">
      <w:pPr>
        <w:pStyle w:val="Geenafstand"/>
      </w:pPr>
    </w:p>
    <w:p w14:paraId="302DAC36" w14:textId="65A0E558" w:rsidR="00C85349" w:rsidRDefault="00C85349" w:rsidP="00C85349">
      <w:pPr>
        <w:pStyle w:val="Geenafstand"/>
      </w:pPr>
      <w:r w:rsidRPr="009A6F01">
        <w:t xml:space="preserve">Lln. </w:t>
      </w:r>
      <w:r w:rsidR="00CB4791">
        <w:t>w</w:t>
      </w:r>
      <w:r>
        <w:t>orden in 5 groepjes opgedeeld. In elke groepje vormen de lln</w:t>
      </w:r>
      <w:r w:rsidR="00D8588C">
        <w:t>.</w:t>
      </w:r>
      <w:r>
        <w:t xml:space="preserve"> koppels.</w:t>
      </w:r>
    </w:p>
    <w:p w14:paraId="1368A279" w14:textId="77777777" w:rsidR="00C85349" w:rsidRDefault="00C85349" w:rsidP="00563B8D">
      <w:pPr>
        <w:pStyle w:val="Geenafstand"/>
      </w:pPr>
    </w:p>
    <w:p w14:paraId="6082B1AB" w14:textId="567208BD" w:rsidR="008F770F" w:rsidRDefault="008F770F" w:rsidP="00563B8D">
      <w:pPr>
        <w:pStyle w:val="Geenafstand"/>
      </w:pPr>
      <w:r>
        <w:t>Om de 5 minuten wordt er doorgeschoven naar een andere stand.</w:t>
      </w:r>
    </w:p>
    <w:p w14:paraId="5207C7E3" w14:textId="6629BFBF" w:rsidR="00E92EC1" w:rsidRDefault="009F07AC" w:rsidP="00563B8D">
      <w:pPr>
        <w:pStyle w:val="Geenafstand"/>
      </w:pPr>
      <w:r>
        <w:t>Per koppel voert eerst ll</w:t>
      </w:r>
      <w:r w:rsidR="00CB4791">
        <w:t>.</w:t>
      </w:r>
      <w:r>
        <w:t>1 de test uit</w:t>
      </w:r>
      <w:r w:rsidR="007E677D">
        <w:t>, ll</w:t>
      </w:r>
      <w:r w:rsidR="00CB4791">
        <w:t>.</w:t>
      </w:r>
      <w:r w:rsidR="007E677D">
        <w:t xml:space="preserve">2 controleert en houdt de score bij. </w:t>
      </w:r>
      <w:r w:rsidR="00446899">
        <w:t>(</w:t>
      </w:r>
      <w:r w:rsidR="007E677D">
        <w:t>Daarna wisselen</w:t>
      </w:r>
      <w:r w:rsidR="00446899">
        <w:t>)</w:t>
      </w:r>
    </w:p>
    <w:p w14:paraId="37458969" w14:textId="77777777" w:rsidR="00446899" w:rsidRDefault="00446899" w:rsidP="00563B8D">
      <w:pPr>
        <w:pStyle w:val="Geenafstand"/>
        <w:rPr>
          <w:b/>
          <w:bCs/>
        </w:rPr>
      </w:pPr>
    </w:p>
    <w:p w14:paraId="3A005B60" w14:textId="036E3DCD" w:rsidR="00ED5ABB" w:rsidRPr="00E92EC1" w:rsidRDefault="00E92EC1" w:rsidP="00563B8D">
      <w:pPr>
        <w:pStyle w:val="Geenafstand"/>
        <w:rPr>
          <w:b/>
          <w:bCs/>
        </w:rPr>
      </w:pPr>
      <w:r w:rsidRPr="00E92EC1">
        <w:rPr>
          <w:b/>
          <w:bCs/>
        </w:rPr>
        <w:t>Standen:</w:t>
      </w:r>
    </w:p>
    <w:p w14:paraId="32A4CF0F" w14:textId="75DF6322" w:rsidR="00ED5ABB" w:rsidRDefault="00ED5ABB" w:rsidP="00D248FD">
      <w:pPr>
        <w:pStyle w:val="Geenafstand"/>
        <w:numPr>
          <w:ilvl w:val="0"/>
          <w:numId w:val="8"/>
        </w:numPr>
      </w:pPr>
      <w:proofErr w:type="spellStart"/>
      <w:r>
        <w:t>Sit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reach</w:t>
      </w:r>
      <w:proofErr w:type="spellEnd"/>
    </w:p>
    <w:p w14:paraId="15EAF70E" w14:textId="6526D6F9" w:rsidR="00ED5ABB" w:rsidRDefault="007A29D0" w:rsidP="00D248FD">
      <w:pPr>
        <w:pStyle w:val="Geenafstand"/>
        <w:numPr>
          <w:ilvl w:val="0"/>
          <w:numId w:val="8"/>
        </w:numPr>
      </w:pPr>
      <w:r>
        <w:t>Verspringen uit stand</w:t>
      </w:r>
    </w:p>
    <w:p w14:paraId="1E11F5EF" w14:textId="230054EE" w:rsidR="007A29D0" w:rsidRDefault="00E66741" w:rsidP="00D248FD">
      <w:pPr>
        <w:pStyle w:val="Geenafstand"/>
        <w:numPr>
          <w:ilvl w:val="0"/>
          <w:numId w:val="8"/>
        </w:numPr>
      </w:pPr>
      <w:r>
        <w:t>Hangen met gebogen armen</w:t>
      </w:r>
    </w:p>
    <w:p w14:paraId="5EC702D4" w14:textId="621A9521" w:rsidR="00E66741" w:rsidRDefault="00E66741" w:rsidP="00D248FD">
      <w:pPr>
        <w:pStyle w:val="Geenafstand"/>
        <w:numPr>
          <w:ilvl w:val="0"/>
          <w:numId w:val="8"/>
        </w:numPr>
      </w:pPr>
      <w:proofErr w:type="spellStart"/>
      <w:r>
        <w:t>Sit</w:t>
      </w:r>
      <w:proofErr w:type="spellEnd"/>
      <w:r w:rsidR="001A6786">
        <w:t>-</w:t>
      </w:r>
      <w:r w:rsidR="00C63D06">
        <w:t>u</w:t>
      </w:r>
      <w:r>
        <w:t>ps</w:t>
      </w:r>
    </w:p>
    <w:p w14:paraId="6B030E79" w14:textId="5E47B5A2" w:rsidR="00E66741" w:rsidRDefault="003A48E2" w:rsidP="00D248FD">
      <w:pPr>
        <w:pStyle w:val="Geenafstand"/>
        <w:numPr>
          <w:ilvl w:val="0"/>
          <w:numId w:val="8"/>
        </w:numPr>
      </w:pPr>
      <w:proofErr w:type="spellStart"/>
      <w:r>
        <w:t>Sneltikken</w:t>
      </w:r>
      <w:proofErr w:type="spellEnd"/>
      <w:r>
        <w:t xml:space="preserve"> met 1 hand</w:t>
      </w:r>
    </w:p>
    <w:p w14:paraId="000FFFBE" w14:textId="0F8C214A" w:rsidR="003A48E2" w:rsidRDefault="003A48E2" w:rsidP="00563B8D">
      <w:pPr>
        <w:pStyle w:val="Geenafstand"/>
      </w:pPr>
    </w:p>
    <w:p w14:paraId="0DE5D4D9" w14:textId="70D4A556" w:rsidR="00E92EC1" w:rsidRDefault="00E92EC1" w:rsidP="00563B8D">
      <w:pPr>
        <w:pStyle w:val="Geenafstand"/>
      </w:pPr>
      <w:r>
        <w:t>Uitleg verschillende standen bijgevoegd in bijlage.</w:t>
      </w:r>
      <w:r w:rsidR="00B80D9C">
        <w:t xml:space="preserve"> </w:t>
      </w:r>
      <w:r w:rsidR="00B80D9C" w:rsidRPr="00B80D9C">
        <w:rPr>
          <w:b/>
          <w:bCs/>
          <w:color w:val="0070C0"/>
        </w:rPr>
        <w:t>(Zie handleiding Eurofittesten)</w:t>
      </w:r>
    </w:p>
    <w:p w14:paraId="6128C507" w14:textId="77777777" w:rsidR="00E92EC1" w:rsidRDefault="00E92EC1" w:rsidP="00563B8D">
      <w:pPr>
        <w:pStyle w:val="Geenafstand"/>
      </w:pPr>
    </w:p>
    <w:p w14:paraId="07113DEC" w14:textId="704ADF87" w:rsidR="005F61C9" w:rsidRPr="00E92EC1" w:rsidRDefault="005F61C9" w:rsidP="00563B8D">
      <w:pPr>
        <w:pStyle w:val="Geenafstand"/>
        <w:rPr>
          <w:b/>
          <w:bCs/>
        </w:rPr>
      </w:pPr>
      <w:r w:rsidRPr="00E92EC1">
        <w:rPr>
          <w:b/>
          <w:bCs/>
        </w:rPr>
        <w:t>Materiaal:</w:t>
      </w:r>
      <w:r w:rsidR="00446899">
        <w:rPr>
          <w:b/>
          <w:bCs/>
        </w:rPr>
        <w:t xml:space="preserve"> (afhankelijk van aantal leerlingen dien je dit materiaal te vermeerderen)</w:t>
      </w:r>
    </w:p>
    <w:p w14:paraId="18325641" w14:textId="70136073" w:rsidR="005F61C9" w:rsidRDefault="005F61C9" w:rsidP="00E92EC1">
      <w:pPr>
        <w:pStyle w:val="Geenafstand"/>
        <w:numPr>
          <w:ilvl w:val="0"/>
          <w:numId w:val="9"/>
        </w:numPr>
      </w:pPr>
      <w:r>
        <w:t>Zweedse bank</w:t>
      </w:r>
    </w:p>
    <w:p w14:paraId="326812FD" w14:textId="1F2FE03E" w:rsidR="005F61C9" w:rsidRDefault="005F61C9" w:rsidP="00E92EC1">
      <w:pPr>
        <w:pStyle w:val="Geenafstand"/>
        <w:numPr>
          <w:ilvl w:val="0"/>
          <w:numId w:val="9"/>
        </w:numPr>
      </w:pPr>
      <w:r>
        <w:t>Chronometer</w:t>
      </w:r>
    </w:p>
    <w:p w14:paraId="1BC35498" w14:textId="3CF497ED" w:rsidR="005F61C9" w:rsidRDefault="005F61C9" w:rsidP="00E92EC1">
      <w:pPr>
        <w:pStyle w:val="Geenafstand"/>
        <w:numPr>
          <w:ilvl w:val="0"/>
          <w:numId w:val="9"/>
        </w:numPr>
      </w:pPr>
      <w:r>
        <w:t>2 meetlinten</w:t>
      </w:r>
    </w:p>
    <w:p w14:paraId="0E753E69" w14:textId="28254E33" w:rsidR="00503508" w:rsidRDefault="00503508" w:rsidP="00E92EC1">
      <w:pPr>
        <w:pStyle w:val="Geenafstand"/>
        <w:numPr>
          <w:ilvl w:val="0"/>
          <w:numId w:val="9"/>
        </w:numPr>
      </w:pPr>
      <w:r>
        <w:t>Plint</w:t>
      </w:r>
    </w:p>
    <w:p w14:paraId="2726F092" w14:textId="48127F14" w:rsidR="00503508" w:rsidRDefault="00503508" w:rsidP="00E92EC1">
      <w:pPr>
        <w:pStyle w:val="Geenafstand"/>
        <w:numPr>
          <w:ilvl w:val="0"/>
          <w:numId w:val="9"/>
        </w:numPr>
      </w:pPr>
      <w:r>
        <w:t>3 markeringen</w:t>
      </w:r>
    </w:p>
    <w:p w14:paraId="08A1EFD2" w14:textId="5FE25B6A" w:rsidR="00503508" w:rsidRDefault="00E92EC1" w:rsidP="00E92EC1">
      <w:pPr>
        <w:pStyle w:val="Geenafstand"/>
        <w:numPr>
          <w:ilvl w:val="0"/>
          <w:numId w:val="9"/>
        </w:numPr>
      </w:pPr>
      <w:r>
        <w:t>R</w:t>
      </w:r>
      <w:r w:rsidR="00503508">
        <w:t>ekstok</w:t>
      </w:r>
    </w:p>
    <w:p w14:paraId="60717E43" w14:textId="20AB4C18" w:rsidR="00E92EC1" w:rsidRDefault="00E92EC1" w:rsidP="00E92EC1">
      <w:pPr>
        <w:pStyle w:val="Geenafstand"/>
        <w:numPr>
          <w:ilvl w:val="0"/>
          <w:numId w:val="9"/>
        </w:numPr>
      </w:pPr>
      <w:r>
        <w:t>Turnmatjes</w:t>
      </w:r>
    </w:p>
    <w:p w14:paraId="3E06B27F" w14:textId="7BD663EC" w:rsidR="00E92EC1" w:rsidRDefault="00E92EC1" w:rsidP="00E92EC1">
      <w:pPr>
        <w:pStyle w:val="Geenafstand"/>
        <w:numPr>
          <w:ilvl w:val="0"/>
          <w:numId w:val="9"/>
        </w:numPr>
      </w:pPr>
      <w:r>
        <w:t>Scoreformulie</w:t>
      </w:r>
      <w:r w:rsidR="00C63D06">
        <w:t>r voor iedere ll.</w:t>
      </w:r>
    </w:p>
    <w:p w14:paraId="7CCF5DEB" w14:textId="5831D245" w:rsidR="00E92EC1" w:rsidRDefault="00E92EC1" w:rsidP="00E92EC1">
      <w:pPr>
        <w:pStyle w:val="Geenafstand"/>
        <w:numPr>
          <w:ilvl w:val="0"/>
          <w:numId w:val="9"/>
        </w:numPr>
      </w:pPr>
      <w:r>
        <w:t>Uitleg oefeningen per stand</w:t>
      </w:r>
    </w:p>
    <w:p w14:paraId="580BA354" w14:textId="77777777" w:rsidR="00503508" w:rsidRPr="009A6F01" w:rsidRDefault="00503508" w:rsidP="00563B8D">
      <w:pPr>
        <w:pStyle w:val="Geenafstand"/>
      </w:pPr>
    </w:p>
    <w:p w14:paraId="500AC677" w14:textId="77777777" w:rsidR="009559E1" w:rsidRPr="00854B37" w:rsidRDefault="009559E1" w:rsidP="009559E1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6CC3F78B" w14:textId="4490A203" w:rsidR="002A28EB" w:rsidRDefault="002A28EB" w:rsidP="00563B8D">
      <w:pPr>
        <w:pStyle w:val="Geenafstand"/>
      </w:pPr>
    </w:p>
    <w:p w14:paraId="7BA430F7" w14:textId="76E7E96B" w:rsidR="0046222E" w:rsidRDefault="0046222E" w:rsidP="00563B8D">
      <w:pPr>
        <w:pStyle w:val="Geenafstand"/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54B76DBD" w14:textId="27F76CD3" w:rsidR="008F5877" w:rsidRDefault="008F5877" w:rsidP="008F5877">
      <w:pPr>
        <w:pStyle w:val="Geenafstand"/>
      </w:pPr>
    </w:p>
    <w:p w14:paraId="69FE65D8" w14:textId="03720AF7" w:rsidR="00922C82" w:rsidRDefault="003D457C" w:rsidP="00E35D66">
      <w:pPr>
        <w:pStyle w:val="Geenafstand"/>
        <w:numPr>
          <w:ilvl w:val="0"/>
          <w:numId w:val="10"/>
        </w:numPr>
      </w:pPr>
      <w:r>
        <w:t>Moedig de kinderen voortdurend aan en probeer ze tot het uiterste te laten gaan.</w:t>
      </w:r>
    </w:p>
    <w:p w14:paraId="491B4726" w14:textId="4C588C9E" w:rsidR="00765BDD" w:rsidRDefault="00765BDD" w:rsidP="00E35D66">
      <w:pPr>
        <w:pStyle w:val="Geenafstand"/>
        <w:numPr>
          <w:ilvl w:val="0"/>
          <w:numId w:val="10"/>
        </w:numPr>
      </w:pPr>
      <w:r>
        <w:t xml:space="preserve">Controleer voortdurend </w:t>
      </w:r>
      <w:r w:rsidR="00E35D66">
        <w:t>of de bewegingen correct worden uitgevoerd.</w:t>
      </w:r>
    </w:p>
    <w:p w14:paraId="7C1767A8" w14:textId="231495A0" w:rsidR="00E35D66" w:rsidRDefault="00E35D66" w:rsidP="00E35D66">
      <w:pPr>
        <w:pStyle w:val="Geenafstand"/>
        <w:numPr>
          <w:ilvl w:val="0"/>
          <w:numId w:val="10"/>
        </w:numPr>
      </w:pPr>
      <w:r>
        <w:t>Controleer of de coaching</w:t>
      </w:r>
      <w:r w:rsidR="008E679D">
        <w:t>-</w:t>
      </w:r>
      <w:r>
        <w:t>rol van de partner correct wordt uitgevoerd.</w:t>
      </w:r>
    </w:p>
    <w:p w14:paraId="05F7BD43" w14:textId="77777777" w:rsidR="009559E1" w:rsidRDefault="009559E1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C169AB8" w14:textId="77777777" w:rsidR="00D4298F" w:rsidRPr="00775B8F" w:rsidRDefault="00D4298F" w:rsidP="002C7AE2">
      <w:pPr>
        <w:pStyle w:val="Geenafstand"/>
      </w:pPr>
    </w:p>
    <w:p w14:paraId="5542EFAC" w14:textId="77777777" w:rsidR="00ED3A14" w:rsidRDefault="00ED3A14" w:rsidP="00ED3A14">
      <w:pPr>
        <w:pStyle w:val="Geenafstand"/>
      </w:pPr>
      <w:r w:rsidRPr="00775B8F">
        <w:rPr>
          <w:b/>
          <w:bCs/>
          <w:color w:val="FF0000"/>
        </w:rPr>
        <w:t>LPD 4</w:t>
      </w:r>
      <w:r w:rsidRPr="00775B8F">
        <w:rPr>
          <w:color w:val="FF0000"/>
        </w:rPr>
        <w:t xml:space="preserve"> </w:t>
      </w:r>
      <w:r>
        <w:t>De leerlingen gaan, aan de hand van criteria, bij zichzelf en bij anderen na of ze vorderingen maken in bewegingssituaties.</w:t>
      </w:r>
    </w:p>
    <w:p w14:paraId="422AE6DF" w14:textId="7D604D6A" w:rsidR="002C7AE2" w:rsidRDefault="002C7AE2" w:rsidP="0038411C">
      <w:pPr>
        <w:pStyle w:val="Geenafstand"/>
      </w:pPr>
    </w:p>
    <w:p w14:paraId="25A814FD" w14:textId="0C8B0B11" w:rsidR="00ED4449" w:rsidRDefault="00ED4449" w:rsidP="00ED4449">
      <w:pPr>
        <w:pStyle w:val="Geenafstand"/>
      </w:pPr>
      <w:r w:rsidRPr="00775B8F">
        <w:rPr>
          <w:b/>
          <w:bCs/>
          <w:color w:val="FF0000"/>
        </w:rPr>
        <w:t>LPD 5</w:t>
      </w:r>
      <w:r w:rsidRPr="00775B8F">
        <w:rPr>
          <w:color w:val="FF0000"/>
        </w:rPr>
        <w:t xml:space="preserve"> </w:t>
      </w:r>
      <w:r>
        <w:t>De leerlingen ontwikkelen, rekening houdend met hun capaciteiten, fitheid gebaseerd op motorische basiseigenschappen: kracht, lenigheid, uithouding, snelheid, coördinatie, evenwicht, vormspanning en rompstabiliteit.</w:t>
      </w:r>
    </w:p>
    <w:p w14:paraId="4D343FDA" w14:textId="77777777" w:rsidR="007D6258" w:rsidRPr="00775B8F" w:rsidRDefault="007D6258" w:rsidP="00ED4449">
      <w:pPr>
        <w:pStyle w:val="Geenafstand"/>
      </w:pPr>
    </w:p>
    <w:p w14:paraId="0B969AEB" w14:textId="77777777" w:rsidR="007D6258" w:rsidRDefault="007D6258" w:rsidP="007D6258">
      <w:pPr>
        <w:pStyle w:val="Geenafstand"/>
      </w:pPr>
      <w:r w:rsidRPr="00775B8F">
        <w:rPr>
          <w:b/>
          <w:bCs/>
          <w:color w:val="FF0000"/>
        </w:rPr>
        <w:t>LPD 7</w:t>
      </w:r>
      <w:r>
        <w:t xml:space="preserve"> De leerlingen passen technieken voor een correcte lichaamshouding en ergonomische principes toe in verschillende bewegingssituaties.</w:t>
      </w:r>
    </w:p>
    <w:p w14:paraId="7286E48D" w14:textId="77777777" w:rsidR="00ED3A14" w:rsidRDefault="00ED3A14" w:rsidP="0038411C">
      <w:pPr>
        <w:pStyle w:val="Geenafstand"/>
      </w:pPr>
    </w:p>
    <w:p w14:paraId="00536153" w14:textId="73723F0D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00E9C419" w14:textId="77777777" w:rsidR="008E679D" w:rsidRDefault="008E679D" w:rsidP="006C4A56">
      <w:pPr>
        <w:pStyle w:val="Geenafstand"/>
      </w:pPr>
    </w:p>
    <w:p w14:paraId="17A07038" w14:textId="77777777" w:rsidR="008E679D" w:rsidRDefault="008E679D" w:rsidP="008E679D">
      <w:pPr>
        <w:pStyle w:val="Geenafstand"/>
      </w:pPr>
      <w:r w:rsidRPr="00775B8F">
        <w:rPr>
          <w:b/>
          <w:bCs/>
          <w:color w:val="FF0000"/>
        </w:rPr>
        <w:t>LPD 18</w:t>
      </w:r>
      <w:r>
        <w:t xml:space="preserve"> De leerlingen stellen vanuit een groeiperspectief eigen fysieke doelen vanuit de eigen beweegvoorkeuren en fysieke capaciteiten.</w:t>
      </w:r>
    </w:p>
    <w:p w14:paraId="00FDDBD4" w14:textId="77777777" w:rsidR="008E679D" w:rsidRDefault="008E679D" w:rsidP="008E679D">
      <w:pPr>
        <w:pStyle w:val="Geenafstand"/>
      </w:pPr>
    </w:p>
    <w:p w14:paraId="25E7126F" w14:textId="77777777" w:rsidR="008E679D" w:rsidRDefault="008E679D" w:rsidP="008E679D">
      <w:pPr>
        <w:pStyle w:val="Geenafstand"/>
      </w:pPr>
      <w:r w:rsidRPr="000419A1">
        <w:rPr>
          <w:b/>
          <w:bCs/>
          <w:color w:val="FF0000"/>
        </w:rPr>
        <w:t>LPD 19</w:t>
      </w:r>
      <w:r w:rsidRPr="000419A1">
        <w:rPr>
          <w:color w:val="FF0000"/>
        </w:rPr>
        <w:t xml:space="preserve"> </w:t>
      </w:r>
      <w:r>
        <w:t xml:space="preserve"> De leerlingen gaan in op uitdagingen, leveren inspanningen en zetten zich in om hun grenzen te verleggen.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FC60682-E4EC-4F2C-9FA8-CECF6629D9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0E59B9-03A8-438C-B16F-460BD248B5CF}"/>
    <w:embedBold r:id="rId3" w:fontKey="{AC9F04D3-0244-4792-81BF-FE07754DED6B}"/>
    <w:embedItalic r:id="rId4" w:fontKey="{95E3FC27-6900-4533-AAF6-8DA18810945F}"/>
    <w:embedBoldItalic r:id="rId5" w:fontKey="{72575D33-C0F5-4D02-A373-1E393DBF27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9CB9E9-A3DD-4940-8819-BB12C20616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CB545C-94F6-4805-AD0F-F711A52E24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3FD9B46-462D-401B-B207-35C6866CD728}"/>
    <w:embedBold r:id="rId9" w:fontKey="{437D5A4E-12E8-4683-AEBD-08F03A746C98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2E33C37-D57F-49FB-9370-2E4C4138F1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FD17927-5AD0-4D61-9CCD-ED2927E05E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2291"/>
    <w:multiLevelType w:val="hybridMultilevel"/>
    <w:tmpl w:val="A16420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C1B11"/>
    <w:multiLevelType w:val="hybridMultilevel"/>
    <w:tmpl w:val="1744EE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F048A"/>
    <w:multiLevelType w:val="hybridMultilevel"/>
    <w:tmpl w:val="ACCE05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25F39"/>
    <w:rsid w:val="00092AB4"/>
    <w:rsid w:val="000C74EE"/>
    <w:rsid w:val="000E16AE"/>
    <w:rsid w:val="00120D90"/>
    <w:rsid w:val="00145CE7"/>
    <w:rsid w:val="001A6786"/>
    <w:rsid w:val="002127B8"/>
    <w:rsid w:val="00222E36"/>
    <w:rsid w:val="0024012C"/>
    <w:rsid w:val="0024301D"/>
    <w:rsid w:val="00245036"/>
    <w:rsid w:val="00256568"/>
    <w:rsid w:val="00291DCD"/>
    <w:rsid w:val="002A28EB"/>
    <w:rsid w:val="002C7AE2"/>
    <w:rsid w:val="002D1552"/>
    <w:rsid w:val="002E246F"/>
    <w:rsid w:val="00325532"/>
    <w:rsid w:val="00371C82"/>
    <w:rsid w:val="00382E99"/>
    <w:rsid w:val="0038411C"/>
    <w:rsid w:val="00384C90"/>
    <w:rsid w:val="00390D8B"/>
    <w:rsid w:val="003A48E2"/>
    <w:rsid w:val="003A5421"/>
    <w:rsid w:val="003C4F7A"/>
    <w:rsid w:val="003D457C"/>
    <w:rsid w:val="00446899"/>
    <w:rsid w:val="00460F00"/>
    <w:rsid w:val="0046222E"/>
    <w:rsid w:val="00466F3E"/>
    <w:rsid w:val="004B3E53"/>
    <w:rsid w:val="00503508"/>
    <w:rsid w:val="005044EE"/>
    <w:rsid w:val="0050655A"/>
    <w:rsid w:val="005563E3"/>
    <w:rsid w:val="00563B8D"/>
    <w:rsid w:val="005923BC"/>
    <w:rsid w:val="005C2C6A"/>
    <w:rsid w:val="005F61C9"/>
    <w:rsid w:val="00612E90"/>
    <w:rsid w:val="006278A9"/>
    <w:rsid w:val="0063464F"/>
    <w:rsid w:val="00642499"/>
    <w:rsid w:val="00680908"/>
    <w:rsid w:val="006C4A56"/>
    <w:rsid w:val="006C717E"/>
    <w:rsid w:val="00723416"/>
    <w:rsid w:val="00765BDD"/>
    <w:rsid w:val="0076670E"/>
    <w:rsid w:val="00766B51"/>
    <w:rsid w:val="00784FAB"/>
    <w:rsid w:val="007A29D0"/>
    <w:rsid w:val="007C0D2D"/>
    <w:rsid w:val="007D6258"/>
    <w:rsid w:val="007E677D"/>
    <w:rsid w:val="008202C7"/>
    <w:rsid w:val="0082746E"/>
    <w:rsid w:val="00854B37"/>
    <w:rsid w:val="00872F15"/>
    <w:rsid w:val="008B092B"/>
    <w:rsid w:val="008C00A4"/>
    <w:rsid w:val="008E679D"/>
    <w:rsid w:val="008F4D7B"/>
    <w:rsid w:val="008F5877"/>
    <w:rsid w:val="008F770F"/>
    <w:rsid w:val="009015D8"/>
    <w:rsid w:val="00922C82"/>
    <w:rsid w:val="00923D9E"/>
    <w:rsid w:val="009347C4"/>
    <w:rsid w:val="009559E1"/>
    <w:rsid w:val="00976562"/>
    <w:rsid w:val="009A6F01"/>
    <w:rsid w:val="009F07AC"/>
    <w:rsid w:val="00B42F70"/>
    <w:rsid w:val="00B673D8"/>
    <w:rsid w:val="00B80D9C"/>
    <w:rsid w:val="00BA0C42"/>
    <w:rsid w:val="00BA7B65"/>
    <w:rsid w:val="00C1421A"/>
    <w:rsid w:val="00C415E4"/>
    <w:rsid w:val="00C52CC1"/>
    <w:rsid w:val="00C63D06"/>
    <w:rsid w:val="00C85349"/>
    <w:rsid w:val="00CB4791"/>
    <w:rsid w:val="00D248FD"/>
    <w:rsid w:val="00D4298F"/>
    <w:rsid w:val="00D8588C"/>
    <w:rsid w:val="00DA4196"/>
    <w:rsid w:val="00DE2D77"/>
    <w:rsid w:val="00DE46B1"/>
    <w:rsid w:val="00E35D66"/>
    <w:rsid w:val="00E66741"/>
    <w:rsid w:val="00E85E96"/>
    <w:rsid w:val="00E92EC1"/>
    <w:rsid w:val="00ED3A14"/>
    <w:rsid w:val="00ED4449"/>
    <w:rsid w:val="00ED5ABB"/>
    <w:rsid w:val="00EF45F0"/>
    <w:rsid w:val="00F11F5E"/>
    <w:rsid w:val="00F64CE5"/>
    <w:rsid w:val="00F64F43"/>
    <w:rsid w:val="00F81501"/>
    <w:rsid w:val="00F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32</TotalTime>
  <Pages>2</Pages>
  <Words>440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43</cp:revision>
  <cp:lastPrinted>2016-02-23T14:59:00Z</cp:lastPrinted>
  <dcterms:created xsi:type="dcterms:W3CDTF">2022-07-08T06:42:00Z</dcterms:created>
  <dcterms:modified xsi:type="dcterms:W3CDTF">2022-07-08T07:18:00Z</dcterms:modified>
</cp:coreProperties>
</file>