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7216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74B839E9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713677CF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6025D7">
              <w:rPr>
                <w:b/>
                <w:sz w:val="20"/>
                <w:szCs w:val="24"/>
              </w:rPr>
              <w:t xml:space="preserve">Hockey </w:t>
            </w:r>
            <w:r w:rsidR="00D0006E">
              <w:rPr>
                <w:b/>
                <w:sz w:val="20"/>
                <w:szCs w:val="24"/>
              </w:rPr>
              <w:t>–</w:t>
            </w:r>
            <w:r w:rsidR="006025D7">
              <w:rPr>
                <w:b/>
                <w:sz w:val="20"/>
                <w:szCs w:val="24"/>
              </w:rPr>
              <w:t xml:space="preserve"> </w:t>
            </w:r>
            <w:r w:rsidR="00E27983">
              <w:rPr>
                <w:b/>
                <w:sz w:val="20"/>
                <w:szCs w:val="24"/>
              </w:rPr>
              <w:t>Slag forehand en backhand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775F6BD6" w14:textId="29A75DEE" w:rsidR="0038411C" w:rsidRDefault="008202C7" w:rsidP="00D938DC">
      <w:pPr>
        <w:pStyle w:val="Kop1"/>
      </w:pPr>
      <w:r>
        <w:t>Lesvoorbereiding</w:t>
      </w:r>
      <w:r w:rsidR="009015D8">
        <w:t xml:space="preserve">: </w:t>
      </w:r>
      <w:r w:rsidR="00E27983">
        <w:t>Slag forehand en backhand</w:t>
      </w:r>
      <w:r w:rsidR="00BB1398">
        <w:t xml:space="preserve"> </w:t>
      </w:r>
      <w:r w:rsidR="009347C4">
        <w:t>(50 min)</w:t>
      </w:r>
    </w:p>
    <w:p w14:paraId="4DC212BB" w14:textId="77777777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95561D5" w14:textId="77777777" w:rsidR="00382E99" w:rsidRDefault="00382E99" w:rsidP="00382E99">
      <w:pPr>
        <w:pStyle w:val="Geenafstand"/>
        <w:rPr>
          <w:b/>
          <w:bCs/>
        </w:rPr>
      </w:pPr>
    </w:p>
    <w:p w14:paraId="1674E4D7" w14:textId="7F104633" w:rsidR="00642499" w:rsidRPr="00B42F70" w:rsidRDefault="00382E99" w:rsidP="0038411C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Opwarming:</w:t>
      </w:r>
      <w:r w:rsidR="00B42F70">
        <w:rPr>
          <w:b/>
          <w:bCs/>
          <w:color w:val="FF0000"/>
        </w:rPr>
        <w:t xml:space="preserve"> </w:t>
      </w:r>
      <w:r w:rsidRPr="00854B37">
        <w:rPr>
          <w:b/>
          <w:bCs/>
          <w:color w:val="FF0000"/>
        </w:rPr>
        <w:t>(</w:t>
      </w:r>
      <w:r w:rsidR="000831BC">
        <w:rPr>
          <w:b/>
          <w:bCs/>
          <w:color w:val="FF0000"/>
        </w:rPr>
        <w:t>7,5</w:t>
      </w:r>
      <w:r w:rsidRPr="00854B37">
        <w:rPr>
          <w:b/>
          <w:bCs/>
          <w:color w:val="FF0000"/>
        </w:rPr>
        <w:t xml:space="preserve"> min)</w:t>
      </w:r>
    </w:p>
    <w:p w14:paraId="24FD91AE" w14:textId="60342685" w:rsidR="00145CE7" w:rsidRDefault="00145CE7" w:rsidP="0038411C">
      <w:pPr>
        <w:pStyle w:val="Geenafstand"/>
      </w:pPr>
    </w:p>
    <w:p w14:paraId="45FBE62D" w14:textId="7DB6E099" w:rsidR="002F59C0" w:rsidRPr="000831BC" w:rsidRDefault="00066A12" w:rsidP="00AA02E2">
      <w:pPr>
        <w:pStyle w:val="Geenafstand"/>
        <w:rPr>
          <w:b/>
          <w:bCs/>
          <w:color w:val="0070C0"/>
        </w:rPr>
      </w:pPr>
      <w:r w:rsidRPr="000831BC">
        <w:rPr>
          <w:b/>
          <w:bCs/>
          <w:color w:val="0070C0"/>
        </w:rPr>
        <w:t>Spelvorm- Puntenloop (eilandenrace)</w:t>
      </w:r>
    </w:p>
    <w:p w14:paraId="6BD34C83" w14:textId="51B0B2E4" w:rsidR="00066A12" w:rsidRDefault="00066A12" w:rsidP="00AA02E2">
      <w:pPr>
        <w:pStyle w:val="Geenafstand"/>
        <w:rPr>
          <w:color w:val="0070C0"/>
        </w:rPr>
      </w:pPr>
    </w:p>
    <w:p w14:paraId="02CBC2AD" w14:textId="371BB475" w:rsidR="00066A12" w:rsidRPr="000831BC" w:rsidRDefault="00066A12" w:rsidP="00AA02E2">
      <w:pPr>
        <w:pStyle w:val="Geenafstand"/>
      </w:pPr>
      <w:r w:rsidRPr="000831BC">
        <w:t xml:space="preserve">Er worden </w:t>
      </w:r>
      <w:r w:rsidR="00690F47" w:rsidRPr="000831BC">
        <w:t>4 zones in de hoek van de zaal afgebakend</w:t>
      </w:r>
    </w:p>
    <w:p w14:paraId="5ED4810C" w14:textId="736E5E4C" w:rsidR="00462114" w:rsidRDefault="00462114" w:rsidP="00462114">
      <w:pPr>
        <w:pStyle w:val="Geenafstand"/>
      </w:pPr>
      <w:r>
        <w:rPr>
          <w:noProof/>
        </w:rPr>
        <w:object w:dxaOrig="78" w:dyaOrig="75" w14:anchorId="1F6D14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4.1pt;margin-top:17.9pt;width:118.6pt;height:73.85pt;z-index:-251658240;mso-position-horizontal-relative:text;mso-position-vertical-relative:text;mso-width-relative:page;mso-height-relative:page">
            <v:imagedata r:id="rId6" o:title=""/>
          </v:shape>
          <o:OLEObject Type="Embed" ProgID="PBrush" ShapeID="_x0000_s1026" DrawAspect="Content" ObjectID="_1719987396" r:id="rId7"/>
        </w:object>
      </w:r>
      <w:r>
        <w:t xml:space="preserve">Er zijn 2 tikkers. </w:t>
      </w:r>
      <w:r>
        <w:t>In de zones</w:t>
      </w:r>
      <w:r>
        <w:t xml:space="preserve"> ben je veilig kan je oversteken naar een ander eiland zonder getikt te worden,  dan kan je punten verdienen.</w:t>
      </w:r>
    </w:p>
    <w:p w14:paraId="196792B6" w14:textId="77777777" w:rsidR="00462114" w:rsidRDefault="00462114" w:rsidP="00462114">
      <w:pPr>
        <w:pStyle w:val="Geenafstand"/>
        <w:numPr>
          <w:ilvl w:val="0"/>
          <w:numId w:val="4"/>
        </w:numPr>
      </w:pPr>
      <w:r>
        <w:t>Kort zijde = 1P</w:t>
      </w:r>
    </w:p>
    <w:p w14:paraId="3574126E" w14:textId="77777777" w:rsidR="00462114" w:rsidRDefault="00462114" w:rsidP="00462114">
      <w:pPr>
        <w:pStyle w:val="Geenafstand"/>
        <w:numPr>
          <w:ilvl w:val="0"/>
          <w:numId w:val="4"/>
        </w:numPr>
      </w:pPr>
      <w:r>
        <w:t>Lange zijde = 2P</w:t>
      </w:r>
    </w:p>
    <w:p w14:paraId="40F3D649" w14:textId="77777777" w:rsidR="00462114" w:rsidRDefault="00462114" w:rsidP="00462114">
      <w:pPr>
        <w:pStyle w:val="Geenafstand"/>
        <w:numPr>
          <w:ilvl w:val="0"/>
          <w:numId w:val="4"/>
        </w:numPr>
      </w:pPr>
      <w:r>
        <w:t>Diagonaal = 3P</w:t>
      </w:r>
    </w:p>
    <w:p w14:paraId="278E15B8" w14:textId="77777777" w:rsidR="00462114" w:rsidRDefault="00462114" w:rsidP="00462114">
      <w:pPr>
        <w:pStyle w:val="Geenafstand"/>
      </w:pPr>
      <w:r>
        <w:t>Wordt je getikt dan start je terug op 0.</w:t>
      </w:r>
    </w:p>
    <w:p w14:paraId="25E954CB" w14:textId="144FBBEE" w:rsidR="00066A12" w:rsidRDefault="000831BC" w:rsidP="00AA02E2">
      <w:pPr>
        <w:pStyle w:val="Geenafstand"/>
      </w:pPr>
      <w:r>
        <w:t>We scoort de meeste punten?</w:t>
      </w:r>
    </w:p>
    <w:p w14:paraId="51E945E5" w14:textId="77777777" w:rsidR="000831BC" w:rsidRDefault="000831BC" w:rsidP="00AA02E2">
      <w:pPr>
        <w:pStyle w:val="Geenafstand"/>
      </w:pPr>
    </w:p>
    <w:p w14:paraId="0E6FC153" w14:textId="3A5AF9DE" w:rsidR="002F59C0" w:rsidRPr="00D0006E" w:rsidRDefault="00241AD3" w:rsidP="00AA02E2">
      <w:pPr>
        <w:pStyle w:val="Geenafstand"/>
        <w:rPr>
          <w:b/>
          <w:bCs/>
          <w:color w:val="FF0000"/>
        </w:rPr>
      </w:pPr>
      <w:r w:rsidRPr="00D0006E">
        <w:rPr>
          <w:b/>
          <w:bCs/>
          <w:color w:val="FF0000"/>
        </w:rPr>
        <w:t xml:space="preserve">Kern: </w:t>
      </w:r>
      <w:r w:rsidR="008C07F7">
        <w:rPr>
          <w:b/>
          <w:bCs/>
          <w:color w:val="FF0000"/>
        </w:rPr>
        <w:t>(32,5 min)</w:t>
      </w:r>
    </w:p>
    <w:p w14:paraId="075FEA36" w14:textId="2A73B51E" w:rsidR="00600815" w:rsidRDefault="00600815" w:rsidP="00AA02E2">
      <w:pPr>
        <w:pStyle w:val="Geenafstand"/>
        <w:rPr>
          <w:b/>
          <w:bCs/>
        </w:rPr>
      </w:pPr>
    </w:p>
    <w:p w14:paraId="29BC82FF" w14:textId="584571E2" w:rsidR="006576D3" w:rsidRPr="00A33666" w:rsidRDefault="006576D3" w:rsidP="006576D3">
      <w:pPr>
        <w:pStyle w:val="Geenafstand"/>
        <w:rPr>
          <w:b/>
          <w:bCs/>
          <w:color w:val="0070C0"/>
        </w:rPr>
      </w:pPr>
      <w:r w:rsidRPr="00A33666">
        <w:rPr>
          <w:b/>
          <w:bCs/>
          <w:color w:val="0070C0"/>
        </w:rPr>
        <w:t xml:space="preserve">Oefenvorm </w:t>
      </w:r>
      <w:r w:rsidR="00A33666" w:rsidRPr="00A33666">
        <w:rPr>
          <w:b/>
          <w:bCs/>
          <w:color w:val="0070C0"/>
        </w:rPr>
        <w:t xml:space="preserve">1 </w:t>
      </w:r>
      <w:r w:rsidRPr="00A33666">
        <w:rPr>
          <w:b/>
          <w:bCs/>
          <w:color w:val="0070C0"/>
        </w:rPr>
        <w:t>(5 min)</w:t>
      </w:r>
    </w:p>
    <w:p w14:paraId="3FFA307A" w14:textId="31BB37AA" w:rsidR="006576D3" w:rsidRDefault="00491759" w:rsidP="006576D3">
      <w:pPr>
        <w:pStyle w:val="Geenafstand"/>
      </w:pPr>
      <w:r>
        <w:t xml:space="preserve">We spelen de bal rond in een vierkant. De </w:t>
      </w:r>
      <w:proofErr w:type="spellStart"/>
      <w:r>
        <w:t>Lln</w:t>
      </w:r>
      <w:proofErr w:type="spellEnd"/>
      <w:r>
        <w:t xml:space="preserve"> worden verdeeld over de 4 hoeken. (ontdubbelen indien nodig)</w:t>
      </w:r>
    </w:p>
    <w:p w14:paraId="7653345F" w14:textId="657840B1" w:rsidR="002700D6" w:rsidRDefault="002700D6" w:rsidP="006576D3">
      <w:pPr>
        <w:pStyle w:val="Geenafstand"/>
      </w:pPr>
      <w:r>
        <w:t>De lln. spelen de bal van hoek naar hoek d.m.v. een slag forehand en volgen de bal in looppas.</w:t>
      </w:r>
      <w:r w:rsidR="003A2CA2">
        <w:br/>
      </w:r>
    </w:p>
    <w:p w14:paraId="39E9958F" w14:textId="2DD87E76" w:rsidR="002700D6" w:rsidRPr="003E684B" w:rsidRDefault="00F22BEB" w:rsidP="006576D3">
      <w:pPr>
        <w:pStyle w:val="Geenafstand"/>
        <w:rPr>
          <w:b/>
          <w:bCs/>
        </w:rPr>
      </w:pPr>
      <w:r w:rsidRPr="003E684B">
        <w:rPr>
          <w:b/>
          <w:bCs/>
        </w:rPr>
        <w:t>Let op</w:t>
      </w:r>
      <w:r w:rsidR="003A2CA2" w:rsidRPr="003E684B">
        <w:rPr>
          <w:b/>
          <w:bCs/>
        </w:rPr>
        <w:t xml:space="preserve">: slag is niet gelijk aan pass </w:t>
      </w:r>
      <w:r w:rsidR="003A2CA2" w:rsidRPr="003E684B">
        <w:rPr>
          <w:b/>
          <w:bCs/>
        </w:rPr>
        <w:sym w:font="Wingdings" w:char="F0E0"/>
      </w:r>
      <w:r w:rsidR="003A2CA2" w:rsidRPr="003E684B">
        <w:rPr>
          <w:b/>
          <w:bCs/>
        </w:rPr>
        <w:t xml:space="preserve"> groot vierkant maken zodat een grote afstand kan overbrugd worden.</w:t>
      </w:r>
    </w:p>
    <w:p w14:paraId="1B083FAE" w14:textId="77777777" w:rsidR="00F22BEB" w:rsidRDefault="00F22BEB" w:rsidP="006576D3">
      <w:pPr>
        <w:pStyle w:val="Geenafstand"/>
      </w:pPr>
    </w:p>
    <w:p w14:paraId="4C06E611" w14:textId="0F06C728" w:rsidR="00A33666" w:rsidRPr="00A33666" w:rsidRDefault="00A33666" w:rsidP="006576D3">
      <w:pPr>
        <w:pStyle w:val="Geenafstand"/>
        <w:rPr>
          <w:b/>
          <w:bCs/>
          <w:color w:val="0070C0"/>
        </w:rPr>
      </w:pPr>
      <w:r w:rsidRPr="00A33666">
        <w:rPr>
          <w:b/>
          <w:bCs/>
          <w:color w:val="0070C0"/>
        </w:rPr>
        <w:t>Oefenvorm 2 (5 min)</w:t>
      </w:r>
    </w:p>
    <w:p w14:paraId="364ECE0A" w14:textId="73A7D7B6" w:rsidR="00A33666" w:rsidRDefault="00A33666" w:rsidP="006576D3">
      <w:pPr>
        <w:pStyle w:val="Geenafstand"/>
      </w:pPr>
      <w:r>
        <w:t>Idem oefenvorm 1 maar met slag backhand</w:t>
      </w:r>
    </w:p>
    <w:p w14:paraId="7C2288DD" w14:textId="0010C4B5" w:rsidR="006576D3" w:rsidRDefault="00623B0E" w:rsidP="006576D3">
      <w:pPr>
        <w:pStyle w:val="Geenafstand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BBFCFC" wp14:editId="38E534CD">
            <wp:simplePos x="0" y="0"/>
            <wp:positionH relativeFrom="margin">
              <wp:posOffset>4404995</wp:posOffset>
            </wp:positionH>
            <wp:positionV relativeFrom="paragraph">
              <wp:posOffset>9525</wp:posOffset>
            </wp:positionV>
            <wp:extent cx="1552575" cy="1103879"/>
            <wp:effectExtent l="0" t="0" r="0" b="127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ACDCE" w14:textId="7B978D33" w:rsidR="00D938DC" w:rsidRPr="008A59D3" w:rsidRDefault="00D938DC" w:rsidP="006576D3">
      <w:pPr>
        <w:pStyle w:val="Geenafstand"/>
        <w:rPr>
          <w:b/>
          <w:bCs/>
          <w:color w:val="0070C0"/>
        </w:rPr>
      </w:pPr>
      <w:r w:rsidRPr="008A59D3">
        <w:rPr>
          <w:b/>
          <w:bCs/>
          <w:color w:val="0070C0"/>
        </w:rPr>
        <w:t>Oefenvorm 3</w:t>
      </w:r>
      <w:r w:rsidR="008A59D3" w:rsidRPr="008A59D3">
        <w:rPr>
          <w:b/>
          <w:bCs/>
          <w:color w:val="0070C0"/>
        </w:rPr>
        <w:t xml:space="preserve"> ( 7,5 min)</w:t>
      </w:r>
    </w:p>
    <w:p w14:paraId="60DF8818" w14:textId="5F9A8A9E" w:rsidR="00E67E04" w:rsidRDefault="008D2217" w:rsidP="006576D3">
      <w:pPr>
        <w:pStyle w:val="Geenafstand"/>
      </w:pPr>
      <w:r>
        <w:t>Lln. stellen zich op in het midden van de zaal.</w:t>
      </w:r>
      <w:r w:rsidR="003E684B">
        <w:t xml:space="preserve"> (1 </w:t>
      </w:r>
      <w:proofErr w:type="spellStart"/>
      <w:r w:rsidR="003E684B">
        <w:t>ll</w:t>
      </w:r>
      <w:proofErr w:type="spellEnd"/>
      <w:r w:rsidR="003E684B">
        <w:t xml:space="preserve"> = keeper)</w:t>
      </w:r>
    </w:p>
    <w:p w14:paraId="37A3003E" w14:textId="69C69441" w:rsidR="00E874C2" w:rsidRDefault="00E874C2" w:rsidP="006576D3">
      <w:pPr>
        <w:pStyle w:val="Geenafstand"/>
      </w:pPr>
      <w:r>
        <w:t xml:space="preserve">Om de beurt </w:t>
      </w:r>
      <w:r w:rsidR="00BB7B6B">
        <w:t xml:space="preserve">zigzaggen ze rond de kegels en proberen vervolgens te scoren </w:t>
      </w:r>
      <w:r w:rsidR="001331D2">
        <w:br/>
      </w:r>
      <w:r w:rsidR="00BB7B6B">
        <w:t xml:space="preserve">met een </w:t>
      </w:r>
      <w:r w:rsidR="008A59D3">
        <w:t>slag forehand of backhand.</w:t>
      </w:r>
    </w:p>
    <w:p w14:paraId="6F2B118D" w14:textId="7EBCC376" w:rsidR="008A59D3" w:rsidRDefault="008A59D3" w:rsidP="006576D3">
      <w:pPr>
        <w:pStyle w:val="Geenafstand"/>
      </w:pPr>
    </w:p>
    <w:p w14:paraId="2AA380C0" w14:textId="65416DE5" w:rsidR="001431E3" w:rsidRPr="00623B0E" w:rsidRDefault="001431E3" w:rsidP="006576D3">
      <w:pPr>
        <w:pStyle w:val="Geenafstand"/>
        <w:rPr>
          <w:b/>
          <w:bCs/>
          <w:color w:val="0070C0"/>
        </w:rPr>
      </w:pPr>
      <w:r w:rsidRPr="00623B0E">
        <w:rPr>
          <w:b/>
          <w:bCs/>
          <w:color w:val="0070C0"/>
        </w:rPr>
        <w:t>Oefe</w:t>
      </w:r>
      <w:r w:rsidR="007F77E0" w:rsidRPr="00623B0E">
        <w:rPr>
          <w:b/>
          <w:bCs/>
          <w:color w:val="0070C0"/>
        </w:rPr>
        <w:t>nvorm 4 (7,5 min)</w:t>
      </w:r>
    </w:p>
    <w:p w14:paraId="1EAC0630" w14:textId="5FCA0C22" w:rsidR="007F77E0" w:rsidRDefault="007F77E0" w:rsidP="00623B0E">
      <w:pPr>
        <w:pStyle w:val="Geenafstand"/>
        <w:numPr>
          <w:ilvl w:val="0"/>
          <w:numId w:val="14"/>
        </w:numPr>
      </w:pPr>
      <w:proofErr w:type="spellStart"/>
      <w:r>
        <w:t>Lln</w:t>
      </w:r>
      <w:proofErr w:type="spellEnd"/>
      <w:r>
        <w:t xml:space="preserve"> staan per 2. </w:t>
      </w:r>
    </w:p>
    <w:p w14:paraId="2C247BEF" w14:textId="3407100E" w:rsidR="007F77E0" w:rsidRDefault="00623B0E" w:rsidP="00623B0E">
      <w:pPr>
        <w:pStyle w:val="Geenafstand"/>
        <w:numPr>
          <w:ilvl w:val="0"/>
          <w:numId w:val="14"/>
        </w:numPr>
      </w:pPr>
      <w:r>
        <w:t>ll. A past de bal diep aan ll. B</w:t>
      </w:r>
    </w:p>
    <w:p w14:paraId="1A595358" w14:textId="1A21E693" w:rsidR="00623B0E" w:rsidRDefault="002C235B" w:rsidP="00623B0E">
      <w:pPr>
        <w:pStyle w:val="Geenafstand"/>
        <w:numPr>
          <w:ilvl w:val="0"/>
          <w:numId w:val="14"/>
        </w:num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60288" behindDoc="1" locked="0" layoutInCell="1" allowOverlap="1" wp14:anchorId="4F9A2EED" wp14:editId="78994C62">
            <wp:simplePos x="0" y="0"/>
            <wp:positionH relativeFrom="column">
              <wp:posOffset>3252470</wp:posOffset>
            </wp:positionH>
            <wp:positionV relativeFrom="paragraph">
              <wp:posOffset>12065</wp:posOffset>
            </wp:positionV>
            <wp:extent cx="1750060" cy="1114425"/>
            <wp:effectExtent l="0" t="0" r="254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B0E">
        <w:t>ll. B zet voor</w:t>
      </w:r>
    </w:p>
    <w:p w14:paraId="287B440A" w14:textId="77777777" w:rsidR="00623B0E" w:rsidRDefault="00623B0E" w:rsidP="00623B0E">
      <w:pPr>
        <w:pStyle w:val="Geenafstand"/>
        <w:numPr>
          <w:ilvl w:val="0"/>
          <w:numId w:val="14"/>
        </w:numPr>
      </w:pPr>
      <w:r>
        <w:t>ll. A probeert in 1 tijd af te werken</w:t>
      </w:r>
    </w:p>
    <w:p w14:paraId="3F66B80C" w14:textId="77777777" w:rsidR="00623B0E" w:rsidRDefault="00623B0E" w:rsidP="00623B0E">
      <w:pPr>
        <w:pStyle w:val="Geenafstand"/>
        <w:numPr>
          <w:ilvl w:val="0"/>
          <w:numId w:val="14"/>
        </w:numPr>
      </w:pPr>
      <w:r>
        <w:t>balrecuperatie en wissel</w:t>
      </w:r>
    </w:p>
    <w:p w14:paraId="7F0B18E8" w14:textId="77777777" w:rsidR="00623B0E" w:rsidRDefault="00623B0E" w:rsidP="006576D3">
      <w:pPr>
        <w:pStyle w:val="Geenafstand"/>
      </w:pPr>
    </w:p>
    <w:p w14:paraId="567ECC38" w14:textId="62AF6D90" w:rsidR="00623B0E" w:rsidRDefault="00623B0E" w:rsidP="006576D3">
      <w:pPr>
        <w:pStyle w:val="Geenafstand"/>
      </w:pPr>
      <w:r>
        <w:t xml:space="preserve"> </w:t>
      </w:r>
    </w:p>
    <w:p w14:paraId="53E9909A" w14:textId="6DA02BEA" w:rsidR="006576D3" w:rsidRDefault="006576D3" w:rsidP="006576D3">
      <w:pPr>
        <w:pStyle w:val="Geenafstand"/>
        <w:rPr>
          <w:b/>
          <w:bCs/>
          <w:color w:val="0070C0"/>
        </w:rPr>
      </w:pPr>
      <w:r w:rsidRPr="001E20FD">
        <w:rPr>
          <w:b/>
          <w:bCs/>
          <w:color w:val="0070C0"/>
        </w:rPr>
        <w:lastRenderedPageBreak/>
        <w:t>Spelvorm –</w:t>
      </w:r>
      <w:r>
        <w:rPr>
          <w:b/>
          <w:bCs/>
          <w:color w:val="0070C0"/>
        </w:rPr>
        <w:t xml:space="preserve"> (</w:t>
      </w:r>
      <w:r w:rsidR="002C235B">
        <w:rPr>
          <w:b/>
          <w:bCs/>
          <w:color w:val="0070C0"/>
        </w:rPr>
        <w:t>7,5</w:t>
      </w:r>
      <w:r>
        <w:rPr>
          <w:b/>
          <w:bCs/>
          <w:color w:val="0070C0"/>
        </w:rPr>
        <w:t xml:space="preserve"> min)</w:t>
      </w:r>
    </w:p>
    <w:p w14:paraId="425D49C6" w14:textId="4824B496" w:rsidR="006576D3" w:rsidRPr="00EF5612" w:rsidRDefault="002C235B" w:rsidP="006576D3">
      <w:pPr>
        <w:pStyle w:val="Geenafstand"/>
      </w:pPr>
      <w:r>
        <w:t xml:space="preserve">Wedstrijdje - </w:t>
      </w:r>
      <w:r w:rsidR="006576D3" w:rsidRPr="00EF5612">
        <w:t>2 ploegen tegen elkaar.</w:t>
      </w:r>
    </w:p>
    <w:p w14:paraId="0FE40501" w14:textId="64527C98" w:rsidR="006576D3" w:rsidRDefault="002C235B" w:rsidP="006576D3">
      <w:pPr>
        <w:pStyle w:val="Geenafstand"/>
      </w:pPr>
      <w:r>
        <w:t>Wie scoort met een slag forehand of backhand krijgt dubbele punten</w:t>
      </w:r>
    </w:p>
    <w:p w14:paraId="6C7639D5" w14:textId="0AF14874" w:rsidR="006576D3" w:rsidRDefault="006576D3" w:rsidP="006576D3">
      <w:pPr>
        <w:pStyle w:val="Geenafstand"/>
      </w:pPr>
    </w:p>
    <w:p w14:paraId="1B8679BD" w14:textId="15E8B588" w:rsidR="006576D3" w:rsidRPr="0018495D" w:rsidRDefault="003473D9" w:rsidP="006576D3">
      <w:pPr>
        <w:pStyle w:val="Geenafstand"/>
        <w:rPr>
          <w:b/>
          <w:bCs/>
          <w:color w:val="FF0000"/>
        </w:rPr>
      </w:pPr>
      <w:r w:rsidRPr="0018495D">
        <w:rPr>
          <w:b/>
          <w:bCs/>
          <w:color w:val="FF0000"/>
        </w:rPr>
        <w:t>Slot:</w:t>
      </w:r>
      <w:r w:rsidR="0018495D" w:rsidRPr="0018495D">
        <w:rPr>
          <w:b/>
          <w:bCs/>
          <w:color w:val="FF0000"/>
        </w:rPr>
        <w:t xml:space="preserve"> </w:t>
      </w:r>
      <w:r w:rsidR="006576D3" w:rsidRPr="0018495D">
        <w:rPr>
          <w:b/>
          <w:bCs/>
          <w:color w:val="FF0000"/>
        </w:rPr>
        <w:t xml:space="preserve">Penalty </w:t>
      </w:r>
      <w:proofErr w:type="spellStart"/>
      <w:r w:rsidR="006576D3" w:rsidRPr="0018495D">
        <w:rPr>
          <w:b/>
          <w:bCs/>
          <w:color w:val="FF0000"/>
        </w:rPr>
        <w:t>Shoot</w:t>
      </w:r>
      <w:proofErr w:type="spellEnd"/>
      <w:r w:rsidR="006576D3" w:rsidRPr="0018495D">
        <w:rPr>
          <w:b/>
          <w:bCs/>
          <w:color w:val="FF0000"/>
        </w:rPr>
        <w:t xml:space="preserve"> out op groot doel</w:t>
      </w:r>
      <w:r w:rsidR="0018495D" w:rsidRPr="0018495D">
        <w:rPr>
          <w:b/>
          <w:bCs/>
          <w:color w:val="FF0000"/>
        </w:rPr>
        <w:t xml:space="preserve"> (</w:t>
      </w:r>
      <w:r w:rsidR="0019256E">
        <w:rPr>
          <w:b/>
          <w:bCs/>
          <w:color w:val="FF0000"/>
        </w:rPr>
        <w:t>5</w:t>
      </w:r>
      <w:r w:rsidR="0018495D" w:rsidRPr="0018495D">
        <w:rPr>
          <w:b/>
          <w:bCs/>
          <w:color w:val="FF0000"/>
        </w:rPr>
        <w:t xml:space="preserve"> min)</w:t>
      </w:r>
    </w:p>
    <w:p w14:paraId="2CA44C8D" w14:textId="641EC7D5" w:rsidR="006576D3" w:rsidRPr="0019256E" w:rsidRDefault="0018495D" w:rsidP="00AA02E2">
      <w:pPr>
        <w:pStyle w:val="Geenafstand"/>
      </w:pPr>
      <w:r w:rsidRPr="0019256E">
        <w:t xml:space="preserve">1 ll. is keeper. </w:t>
      </w:r>
    </w:p>
    <w:p w14:paraId="0BE52A4C" w14:textId="71751092" w:rsidR="0018495D" w:rsidRPr="0019256E" w:rsidRDefault="0018495D" w:rsidP="00AA02E2">
      <w:pPr>
        <w:pStyle w:val="Geenafstand"/>
      </w:pPr>
      <w:r w:rsidRPr="0019256E">
        <w:t>De andere lln. nemen om de beurt een penal</w:t>
      </w:r>
      <w:r w:rsidR="0019256E" w:rsidRPr="0019256E">
        <w:t>ty. Scoor je dan ga je door naar de volgende ronde.</w:t>
      </w:r>
    </w:p>
    <w:p w14:paraId="3309AC5F" w14:textId="59AEA852" w:rsidR="0019256E" w:rsidRPr="0019256E" w:rsidRDefault="0019256E" w:rsidP="00AA02E2">
      <w:pPr>
        <w:pStyle w:val="Geenafstand"/>
      </w:pPr>
      <w:r w:rsidRPr="0019256E">
        <w:t>Mis je dan val je af.</w:t>
      </w:r>
    </w:p>
    <w:p w14:paraId="1C7C49C0" w14:textId="4A49068E" w:rsidR="0019256E" w:rsidRPr="0019256E" w:rsidRDefault="0019256E" w:rsidP="00AA02E2">
      <w:pPr>
        <w:pStyle w:val="Geenafstand"/>
      </w:pPr>
      <w:r w:rsidRPr="0019256E">
        <w:t>Wie blijft als laatste over?</w:t>
      </w:r>
    </w:p>
    <w:p w14:paraId="264E6D1C" w14:textId="77777777" w:rsidR="006576D3" w:rsidRPr="00F86669" w:rsidRDefault="006576D3" w:rsidP="00AA02E2">
      <w:pPr>
        <w:pStyle w:val="Geenafstand"/>
        <w:rPr>
          <w:b/>
          <w:bCs/>
        </w:rPr>
      </w:pPr>
    </w:p>
    <w:p w14:paraId="453B5B47" w14:textId="77777777" w:rsidR="009C1BF2" w:rsidRPr="0072760D" w:rsidRDefault="009C1BF2" w:rsidP="009C1BF2">
      <w:pPr>
        <w:pStyle w:val="Geenafstand"/>
        <w:rPr>
          <w:b/>
          <w:bCs/>
          <w:color w:val="FF0000"/>
        </w:rPr>
      </w:pPr>
      <w:r w:rsidRPr="0072760D">
        <w:rPr>
          <w:b/>
          <w:bCs/>
          <w:color w:val="FF0000"/>
        </w:rPr>
        <w:t>Omkleden (5 min)</w:t>
      </w:r>
    </w:p>
    <w:p w14:paraId="07F6D363" w14:textId="231830F8" w:rsidR="005544C1" w:rsidRDefault="005544C1" w:rsidP="008F5877">
      <w:pPr>
        <w:pStyle w:val="Geenafstand"/>
        <w:rPr>
          <w:b/>
          <w:bCs/>
        </w:rPr>
      </w:pPr>
    </w:p>
    <w:p w14:paraId="24CD73AB" w14:textId="67693215" w:rsid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t>Aandachtspunten in de les</w:t>
      </w:r>
    </w:p>
    <w:p w14:paraId="4A5499E7" w14:textId="77777777" w:rsidR="00344430" w:rsidRPr="00344430" w:rsidRDefault="00344430" w:rsidP="00344430">
      <w:pPr>
        <w:shd w:val="clear" w:color="auto" w:fill="FFFFFF"/>
        <w:spacing w:before="300" w:after="75" w:line="240" w:lineRule="auto"/>
        <w:outlineLvl w:val="2"/>
        <w:rPr>
          <w:rFonts w:asciiTheme="minorHAnsi" w:hAnsiTheme="minorHAnsi"/>
          <w:b/>
          <w:bCs/>
          <w:color w:val="0070C0"/>
        </w:rPr>
      </w:pPr>
      <w:r w:rsidRPr="00344430">
        <w:rPr>
          <w:rFonts w:asciiTheme="minorHAnsi" w:hAnsiTheme="minorHAnsi"/>
          <w:b/>
          <w:bCs/>
          <w:color w:val="0070C0"/>
        </w:rPr>
        <w:t>Slag forehand</w:t>
      </w:r>
    </w:p>
    <w:p w14:paraId="2AA117D9" w14:textId="77777777" w:rsidR="00344430" w:rsidRPr="00344430" w:rsidRDefault="00344430" w:rsidP="00344430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2 Voeten bij elkaar, haaks op de bal.</w:t>
      </w:r>
    </w:p>
    <w:p w14:paraId="011CAD03" w14:textId="77777777" w:rsidR="00344430" w:rsidRPr="00344430" w:rsidRDefault="00344430" w:rsidP="00344430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Schouders in de richting van de gewenste richting.</w:t>
      </w:r>
    </w:p>
    <w:p w14:paraId="44260303" w14:textId="77777777" w:rsidR="00344430" w:rsidRPr="00344430" w:rsidRDefault="00344430" w:rsidP="00344430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Beide handen bovenaan de stick.</w:t>
      </w:r>
    </w:p>
    <w:p w14:paraId="014E6967" w14:textId="77777777" w:rsidR="00344430" w:rsidRPr="00344430" w:rsidRDefault="00344430" w:rsidP="00344430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Bal schuin linksvoor.</w:t>
      </w:r>
    </w:p>
    <w:p w14:paraId="382E5528" w14:textId="77777777" w:rsidR="00344430" w:rsidRPr="00344430" w:rsidRDefault="00344430" w:rsidP="00344430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Uitstappen met links</w:t>
      </w:r>
    </w:p>
    <w:p w14:paraId="6485B6F9" w14:textId="77777777" w:rsidR="00344430" w:rsidRPr="00344430" w:rsidRDefault="00344430" w:rsidP="00344430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Zet je linkervoet ter hoogte van de bal. Tegelijk doe je:</w:t>
      </w:r>
    </w:p>
    <w:p w14:paraId="78C952C8" w14:textId="77777777" w:rsidR="00344430" w:rsidRPr="00344430" w:rsidRDefault="00344430" w:rsidP="00344430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Door je knieën om vervolgens boven de bal uit te komen.</w:t>
      </w:r>
    </w:p>
    <w:p w14:paraId="5E79CB2D" w14:textId="77777777" w:rsidR="00344430" w:rsidRPr="00344430" w:rsidRDefault="00344430" w:rsidP="00344430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Breng je stick naar achter waarbij je je haak niet boven je schouder laat komen.</w:t>
      </w:r>
    </w:p>
    <w:p w14:paraId="01745564" w14:textId="77777777" w:rsidR="00344430" w:rsidRPr="00344430" w:rsidRDefault="00344430" w:rsidP="00344430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Zwaai je stick naar voren en sla je de bal.</w:t>
      </w:r>
    </w:p>
    <w:p w14:paraId="66FCA136" w14:textId="77777777" w:rsidR="00344430" w:rsidRPr="00344430" w:rsidRDefault="00344430" w:rsidP="00344430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Gebruik je gewicht om “door de bal” heen te slaan.</w:t>
      </w:r>
    </w:p>
    <w:p w14:paraId="04C18431" w14:textId="77777777" w:rsidR="00344430" w:rsidRPr="00344430" w:rsidRDefault="00344430" w:rsidP="00344430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Je raakt de bal met de platte kant van de stick ter hoogte van de haak.</w:t>
      </w:r>
    </w:p>
    <w:p w14:paraId="573E5CDF" w14:textId="006D5052" w:rsidR="0072760D" w:rsidRPr="00C222DC" w:rsidRDefault="00344430" w:rsidP="008F5877">
      <w:pPr>
        <w:numPr>
          <w:ilvl w:val="0"/>
          <w:numId w:val="12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344430">
        <w:rPr>
          <w:rFonts w:asciiTheme="minorHAnsi" w:hAnsiTheme="minorHAnsi"/>
        </w:rPr>
        <w:t>Wijs na waar de bal heen moet.</w:t>
      </w:r>
    </w:p>
    <w:p w14:paraId="033A687E" w14:textId="77777777" w:rsidR="00C222DC" w:rsidRPr="00C222DC" w:rsidRDefault="00C222DC" w:rsidP="00C222DC">
      <w:pPr>
        <w:shd w:val="clear" w:color="auto" w:fill="FFFFFF"/>
        <w:spacing w:before="300" w:after="75" w:line="240" w:lineRule="auto"/>
        <w:outlineLvl w:val="2"/>
        <w:rPr>
          <w:rFonts w:asciiTheme="minorHAnsi" w:hAnsiTheme="minorHAnsi"/>
          <w:b/>
          <w:bCs/>
          <w:color w:val="0070C0"/>
        </w:rPr>
      </w:pPr>
      <w:r w:rsidRPr="00C222DC">
        <w:rPr>
          <w:rFonts w:asciiTheme="minorHAnsi" w:hAnsiTheme="minorHAnsi"/>
          <w:b/>
          <w:bCs/>
          <w:color w:val="0070C0"/>
        </w:rPr>
        <w:t>Slag backhand</w:t>
      </w:r>
    </w:p>
    <w:p w14:paraId="72C769C2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2 Voeten bij elkaar, haaks op de bal.</w:t>
      </w:r>
    </w:p>
    <w:p w14:paraId="67313C53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Schouders in de richting van de gewenste richting.</w:t>
      </w:r>
    </w:p>
    <w:p w14:paraId="66E42EDE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Beide handen bovenaan de stick.</w:t>
      </w:r>
    </w:p>
    <w:p w14:paraId="5AE6D802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Bal recht voor je rechtervoet. Leg hem iets verder dan de afstand van de slag.</w:t>
      </w:r>
    </w:p>
    <w:p w14:paraId="64F9AB00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Ver uitstappen met rechts en ga diep door je knieën.</w:t>
      </w:r>
    </w:p>
    <w:p w14:paraId="59221CE1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Zet je rechtervoet in dezelfde lijn met de bal. Tegelijk doe je:</w:t>
      </w:r>
    </w:p>
    <w:p w14:paraId="0CBAC393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Door je knieën om vervolgens ter hoogte van de bal uit te komen.</w:t>
      </w:r>
    </w:p>
    <w:p w14:paraId="73ED9E17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Breng je stick naar voren (linkerschouder) waarbij je je haak niet boven je schouder laat komen.</w:t>
      </w:r>
    </w:p>
    <w:p w14:paraId="7DD6C154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Zwaai je stick naar achteren en sla je de bal.</w:t>
      </w:r>
    </w:p>
    <w:p w14:paraId="32C39FCA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Gebruik je gewicht om “door de bal” heen te slaan.</w:t>
      </w:r>
    </w:p>
    <w:p w14:paraId="15D5CDFE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Je raakt de bal met de bovenkant van de stick ter hoogte van de haak.</w:t>
      </w:r>
    </w:p>
    <w:p w14:paraId="464C594C" w14:textId="77777777" w:rsidR="00C222DC" w:rsidRPr="00C222DC" w:rsidRDefault="00C222DC" w:rsidP="00C222DC">
      <w:pPr>
        <w:numPr>
          <w:ilvl w:val="0"/>
          <w:numId w:val="13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222DC">
        <w:rPr>
          <w:rFonts w:asciiTheme="minorHAnsi" w:hAnsiTheme="minorHAnsi"/>
        </w:rPr>
        <w:t>Wijs na waar de bal heen moet.</w:t>
      </w:r>
    </w:p>
    <w:p w14:paraId="1FA5AE87" w14:textId="3F3B52D5" w:rsidR="00344430" w:rsidRDefault="00344430" w:rsidP="008F5877">
      <w:pPr>
        <w:pStyle w:val="Geenafstand"/>
      </w:pPr>
    </w:p>
    <w:p w14:paraId="61E59AC1" w14:textId="3E9D06EC" w:rsidR="001D1041" w:rsidRDefault="001D1041" w:rsidP="008F5877">
      <w:pPr>
        <w:pStyle w:val="Geenafstand"/>
      </w:pPr>
    </w:p>
    <w:p w14:paraId="291F5265" w14:textId="31A8AB2F" w:rsidR="001D1041" w:rsidRDefault="001D1041" w:rsidP="008F5877">
      <w:pPr>
        <w:pStyle w:val="Geenafstand"/>
      </w:pPr>
    </w:p>
    <w:p w14:paraId="2EBBF049" w14:textId="7AFDDB8F" w:rsidR="001D1041" w:rsidRDefault="001D1041" w:rsidP="008F5877">
      <w:pPr>
        <w:pStyle w:val="Geenafstand"/>
      </w:pPr>
    </w:p>
    <w:p w14:paraId="77DD023E" w14:textId="74AC0A1E" w:rsidR="001D1041" w:rsidRDefault="001D1041" w:rsidP="008F5877">
      <w:pPr>
        <w:pStyle w:val="Geenafstand"/>
      </w:pPr>
    </w:p>
    <w:p w14:paraId="070D1C02" w14:textId="1CF83CFD" w:rsidR="001D1041" w:rsidRDefault="001D1041" w:rsidP="008F5877">
      <w:pPr>
        <w:pStyle w:val="Geenafstand"/>
      </w:pPr>
    </w:p>
    <w:p w14:paraId="7A487B97" w14:textId="49BA4D36" w:rsidR="001D1041" w:rsidRDefault="001D1041" w:rsidP="008F5877">
      <w:pPr>
        <w:pStyle w:val="Geenafstand"/>
      </w:pPr>
    </w:p>
    <w:p w14:paraId="0B30E61D" w14:textId="6DF8A3AD" w:rsidR="001D1041" w:rsidRDefault="001D1041" w:rsidP="008F5877">
      <w:pPr>
        <w:pStyle w:val="Geenafstand"/>
      </w:pPr>
    </w:p>
    <w:p w14:paraId="76AC0613" w14:textId="40720C33" w:rsidR="001D1041" w:rsidRDefault="001D1041" w:rsidP="008F5877">
      <w:pPr>
        <w:pStyle w:val="Geenafstand"/>
      </w:pPr>
    </w:p>
    <w:p w14:paraId="724ADFC2" w14:textId="77777777" w:rsidR="001D1041" w:rsidRDefault="001D1041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lastRenderedPageBreak/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77777777" w:rsidR="00E85E96" w:rsidRPr="00F43DBA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31E9D7FF" w14:textId="11C3C71A" w:rsidR="00E85E96" w:rsidRDefault="00E85E96" w:rsidP="0038411C">
      <w:pPr>
        <w:pStyle w:val="Geenafstand"/>
      </w:pPr>
    </w:p>
    <w:p w14:paraId="5FA86108" w14:textId="77777777" w:rsidR="003476B3" w:rsidRPr="00775B8F" w:rsidRDefault="003476B3" w:rsidP="003476B3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1EB9F994" w14:textId="77777777" w:rsidR="003476B3" w:rsidRDefault="003476B3" w:rsidP="0038411C">
      <w:pPr>
        <w:pStyle w:val="Geenafstand"/>
      </w:pPr>
    </w:p>
    <w:p w14:paraId="00536153" w14:textId="77777777" w:rsidR="006C4A56" w:rsidRDefault="006C4A56" w:rsidP="006C4A56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17E67CED" w14:textId="44D6F663" w:rsidR="006C4A56" w:rsidRDefault="006C4A56" w:rsidP="0038411C">
      <w:pPr>
        <w:pStyle w:val="Geenafstand"/>
      </w:pPr>
    </w:p>
    <w:p w14:paraId="5B9C1DDE" w14:textId="77777777" w:rsidR="003B017D" w:rsidRDefault="003B017D" w:rsidP="003B017D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</w:t>
      </w:r>
      <w:proofErr w:type="spellStart"/>
      <w:r>
        <w:t>fairplay</w:t>
      </w:r>
      <w:proofErr w:type="spellEnd"/>
      <w:r>
        <w:t>, teamspirit, verantwoord gedrag en gaan positief om met winst en verlies.</w:t>
      </w:r>
    </w:p>
    <w:p w14:paraId="05B7148D" w14:textId="77777777" w:rsidR="003B017D" w:rsidRDefault="003B017D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ED3308E-4AD9-4B21-9819-C039DA3AF2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AC1523-3ACD-43CA-9FEA-88810C9EAC9A}"/>
    <w:embedBold r:id="rId3" w:fontKey="{A51E2FBC-051B-44D0-AA11-02A945DCE648}"/>
    <w:embedItalic r:id="rId4" w:fontKey="{E5E59B42-50FC-4C9B-83E5-0AC536618FF4}"/>
    <w:embedBoldItalic r:id="rId5" w:fontKey="{7091119D-4644-4994-ABD2-125FB788F6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62DD6BD-E425-4DF1-88A2-7D942FA670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C8002CF-81D3-49C8-B4B6-1EE1A2BAFB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A177FCA-D8A1-4769-BD19-AA46855D0827}"/>
    <w:embedBold r:id="rId9" w:fontKey="{B3FBEDF5-CABA-4880-956A-0DF03FA59255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36C7C9C-DF3F-4168-BA00-1653C43E51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86033F3-A377-474B-A490-97A884A7B0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C6E07"/>
    <w:multiLevelType w:val="hybridMultilevel"/>
    <w:tmpl w:val="98E8A9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5EC9"/>
    <w:multiLevelType w:val="hybridMultilevel"/>
    <w:tmpl w:val="1DA24A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E3E16"/>
    <w:multiLevelType w:val="multilevel"/>
    <w:tmpl w:val="2F9A8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E66F63"/>
    <w:multiLevelType w:val="hybridMultilevel"/>
    <w:tmpl w:val="CFFA20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64CD0"/>
    <w:multiLevelType w:val="multilevel"/>
    <w:tmpl w:val="0AE4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10D7D"/>
    <w:multiLevelType w:val="hybridMultilevel"/>
    <w:tmpl w:val="417218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F4A51"/>
    <w:multiLevelType w:val="hybridMultilevel"/>
    <w:tmpl w:val="AC1AD3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633503"/>
    <w:multiLevelType w:val="multilevel"/>
    <w:tmpl w:val="CFD6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C66A0D"/>
    <w:multiLevelType w:val="hybridMultilevel"/>
    <w:tmpl w:val="6B90F3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9"/>
  </w:num>
  <w:num w:numId="5">
    <w:abstractNumId w:val="11"/>
  </w:num>
  <w:num w:numId="6">
    <w:abstractNumId w:val="7"/>
  </w:num>
  <w:num w:numId="7">
    <w:abstractNumId w:val="1"/>
  </w:num>
  <w:num w:numId="8">
    <w:abstractNumId w:val="4"/>
  </w:num>
  <w:num w:numId="9">
    <w:abstractNumId w:val="10"/>
  </w:num>
  <w:num w:numId="10">
    <w:abstractNumId w:val="2"/>
  </w:num>
  <w:num w:numId="11">
    <w:abstractNumId w:val="12"/>
  </w:num>
  <w:num w:numId="12">
    <w:abstractNumId w:val="3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165A6"/>
    <w:rsid w:val="00066A12"/>
    <w:rsid w:val="000831BC"/>
    <w:rsid w:val="00092AB4"/>
    <w:rsid w:val="00113DA7"/>
    <w:rsid w:val="00120D90"/>
    <w:rsid w:val="001331D2"/>
    <w:rsid w:val="001431E3"/>
    <w:rsid w:val="00145CE7"/>
    <w:rsid w:val="00150353"/>
    <w:rsid w:val="001824C8"/>
    <w:rsid w:val="0018495D"/>
    <w:rsid w:val="0019256E"/>
    <w:rsid w:val="001D1041"/>
    <w:rsid w:val="002127B8"/>
    <w:rsid w:val="00222E36"/>
    <w:rsid w:val="00241AD3"/>
    <w:rsid w:val="0024301D"/>
    <w:rsid w:val="00245036"/>
    <w:rsid w:val="00256568"/>
    <w:rsid w:val="002700D6"/>
    <w:rsid w:val="00291DCD"/>
    <w:rsid w:val="002952CE"/>
    <w:rsid w:val="002C235B"/>
    <w:rsid w:val="002D1552"/>
    <w:rsid w:val="002E246F"/>
    <w:rsid w:val="002F59C0"/>
    <w:rsid w:val="00325532"/>
    <w:rsid w:val="00344430"/>
    <w:rsid w:val="003473D9"/>
    <w:rsid w:val="003476B3"/>
    <w:rsid w:val="00371C82"/>
    <w:rsid w:val="00382E99"/>
    <w:rsid w:val="0038411C"/>
    <w:rsid w:val="00384C90"/>
    <w:rsid w:val="00390D8B"/>
    <w:rsid w:val="003A2CA2"/>
    <w:rsid w:val="003A5421"/>
    <w:rsid w:val="003B017D"/>
    <w:rsid w:val="003C4790"/>
    <w:rsid w:val="003C4F7A"/>
    <w:rsid w:val="003D7C57"/>
    <w:rsid w:val="003E684B"/>
    <w:rsid w:val="00462114"/>
    <w:rsid w:val="00491759"/>
    <w:rsid w:val="004B3E53"/>
    <w:rsid w:val="004D792F"/>
    <w:rsid w:val="005544C1"/>
    <w:rsid w:val="005563E3"/>
    <w:rsid w:val="00567B61"/>
    <w:rsid w:val="0057415B"/>
    <w:rsid w:val="00585CF4"/>
    <w:rsid w:val="005923BC"/>
    <w:rsid w:val="005B2456"/>
    <w:rsid w:val="005B344B"/>
    <w:rsid w:val="005C2C6A"/>
    <w:rsid w:val="00600815"/>
    <w:rsid w:val="006025D7"/>
    <w:rsid w:val="00623B0E"/>
    <w:rsid w:val="006278A9"/>
    <w:rsid w:val="00642499"/>
    <w:rsid w:val="006576D3"/>
    <w:rsid w:val="00686661"/>
    <w:rsid w:val="00690F47"/>
    <w:rsid w:val="006C4A56"/>
    <w:rsid w:val="006C717E"/>
    <w:rsid w:val="00717AEA"/>
    <w:rsid w:val="00723416"/>
    <w:rsid w:val="0072760D"/>
    <w:rsid w:val="007464FB"/>
    <w:rsid w:val="00766B51"/>
    <w:rsid w:val="00784FAB"/>
    <w:rsid w:val="007C0D2D"/>
    <w:rsid w:val="007F77E0"/>
    <w:rsid w:val="008202C7"/>
    <w:rsid w:val="0083249E"/>
    <w:rsid w:val="00832B2C"/>
    <w:rsid w:val="00852B69"/>
    <w:rsid w:val="00854B37"/>
    <w:rsid w:val="008709D2"/>
    <w:rsid w:val="008975BB"/>
    <w:rsid w:val="008A59D3"/>
    <w:rsid w:val="008C07F7"/>
    <w:rsid w:val="008D2217"/>
    <w:rsid w:val="008F4D7B"/>
    <w:rsid w:val="008F5877"/>
    <w:rsid w:val="009015D8"/>
    <w:rsid w:val="00923D9E"/>
    <w:rsid w:val="009347C4"/>
    <w:rsid w:val="00976562"/>
    <w:rsid w:val="009C1BF2"/>
    <w:rsid w:val="00A17E3A"/>
    <w:rsid w:val="00A33666"/>
    <w:rsid w:val="00A82530"/>
    <w:rsid w:val="00AA02E2"/>
    <w:rsid w:val="00AB081D"/>
    <w:rsid w:val="00AD19DA"/>
    <w:rsid w:val="00AF69F9"/>
    <w:rsid w:val="00B42F70"/>
    <w:rsid w:val="00BA7B65"/>
    <w:rsid w:val="00BB1398"/>
    <w:rsid w:val="00BB7B6B"/>
    <w:rsid w:val="00C1421A"/>
    <w:rsid w:val="00C2029E"/>
    <w:rsid w:val="00C222DC"/>
    <w:rsid w:val="00CE595D"/>
    <w:rsid w:val="00D0006E"/>
    <w:rsid w:val="00D11AA2"/>
    <w:rsid w:val="00D54FEF"/>
    <w:rsid w:val="00D65CA5"/>
    <w:rsid w:val="00D938DC"/>
    <w:rsid w:val="00DA6B77"/>
    <w:rsid w:val="00DA7794"/>
    <w:rsid w:val="00DB675C"/>
    <w:rsid w:val="00DE2D77"/>
    <w:rsid w:val="00DE46B1"/>
    <w:rsid w:val="00E27983"/>
    <w:rsid w:val="00E67E04"/>
    <w:rsid w:val="00E85E96"/>
    <w:rsid w:val="00E874C2"/>
    <w:rsid w:val="00EB5B15"/>
    <w:rsid w:val="00F15A85"/>
    <w:rsid w:val="00F22473"/>
    <w:rsid w:val="00F22BEB"/>
    <w:rsid w:val="00F6437C"/>
    <w:rsid w:val="00F64F43"/>
    <w:rsid w:val="00F74A41"/>
    <w:rsid w:val="00F81501"/>
    <w:rsid w:val="00FF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952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32</TotalTime>
  <Pages>3</Pages>
  <Words>593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33</cp:revision>
  <cp:lastPrinted>2016-02-23T14:59:00Z</cp:lastPrinted>
  <dcterms:created xsi:type="dcterms:W3CDTF">2022-07-22T06:58:00Z</dcterms:created>
  <dcterms:modified xsi:type="dcterms:W3CDTF">2022-07-22T07:29:00Z</dcterms:modified>
</cp:coreProperties>
</file>