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2CBC2474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12E6F26C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382E99">
              <w:rPr>
                <w:b/>
                <w:sz w:val="20"/>
                <w:szCs w:val="24"/>
              </w:rPr>
              <w:t>B</w:t>
            </w:r>
            <w:r w:rsidR="0038411C">
              <w:rPr>
                <w:b/>
                <w:sz w:val="20"/>
                <w:szCs w:val="24"/>
              </w:rPr>
              <w:t>asketbal</w:t>
            </w:r>
            <w:r w:rsidR="00BB0BEB">
              <w:rPr>
                <w:b/>
                <w:sz w:val="20"/>
                <w:szCs w:val="24"/>
              </w:rPr>
              <w:t xml:space="preserve">: </w:t>
            </w:r>
            <w:r w:rsidR="003471C8">
              <w:rPr>
                <w:b/>
                <w:sz w:val="20"/>
                <w:szCs w:val="24"/>
              </w:rPr>
              <w:t>wedstrijdvormen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0D0262D6" w:rsidR="00723416" w:rsidRDefault="008202C7" w:rsidP="00245036">
      <w:pPr>
        <w:pStyle w:val="Kop1"/>
      </w:pPr>
      <w:r>
        <w:t>Lesvoorbereiding</w:t>
      </w:r>
      <w:r w:rsidR="006156C6">
        <w:t xml:space="preserve">: Basketbal – </w:t>
      </w:r>
      <w:r w:rsidR="003471C8">
        <w:t>We</w:t>
      </w:r>
      <w:r w:rsidR="00FF7849">
        <w:t>d</w:t>
      </w:r>
      <w:r w:rsidR="003471C8">
        <w:t>strijdvormen</w:t>
      </w:r>
      <w:r w:rsidR="00781373">
        <w:t xml:space="preserve"> (50 min)</w:t>
      </w:r>
    </w:p>
    <w:p w14:paraId="775F6BD6" w14:textId="2C740DF4" w:rsidR="0038411C" w:rsidRDefault="0038411C" w:rsidP="0038411C">
      <w:pPr>
        <w:pStyle w:val="Geenafstand"/>
      </w:pPr>
    </w:p>
    <w:p w14:paraId="50EEEA3D" w14:textId="77777777" w:rsidR="00AC3CC1" w:rsidRPr="00AC3CC1" w:rsidRDefault="00AC3CC1" w:rsidP="00AC3CC1">
      <w:pPr>
        <w:pStyle w:val="Geenafstand"/>
        <w:rPr>
          <w:b/>
          <w:bCs/>
          <w:color w:val="FF0000"/>
        </w:rPr>
      </w:pPr>
      <w:r w:rsidRPr="00AC3CC1">
        <w:rPr>
          <w:b/>
          <w:bCs/>
          <w:color w:val="FF0000"/>
        </w:rPr>
        <w:t>Omkleden (5 min)</w:t>
      </w:r>
    </w:p>
    <w:p w14:paraId="789D05B1" w14:textId="77777777" w:rsidR="00AC3CC1" w:rsidRDefault="00AC3CC1" w:rsidP="00AC3CC1">
      <w:pPr>
        <w:pStyle w:val="Geenafstand"/>
        <w:rPr>
          <w:b/>
          <w:bCs/>
        </w:rPr>
      </w:pPr>
    </w:p>
    <w:p w14:paraId="3AF047D8" w14:textId="212D675E" w:rsidR="00AC3CC1" w:rsidRPr="00AC3CC1" w:rsidRDefault="008141AC" w:rsidP="00AC3CC1">
      <w:pPr>
        <w:pStyle w:val="Geenafstand"/>
        <w:rPr>
          <w:b/>
          <w:bCs/>
          <w:color w:val="FF0000"/>
        </w:rPr>
      </w:pPr>
      <w:r>
        <w:rPr>
          <w:noProof/>
        </w:rPr>
        <w:object w:dxaOrig="78" w:dyaOrig="75" w14:anchorId="43F377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344.2pt;margin-top:10.8pt;width:147.15pt;height:89.55pt;z-index:-251655168;mso-position-horizontal-relative:text;mso-position-vertical-relative:text;mso-width-relative:page;mso-height-relative:page">
            <v:imagedata r:id="rId6" o:title=""/>
          </v:shape>
          <o:OLEObject Type="Embed" ProgID="PBrush" ShapeID="_x0000_s1037" DrawAspect="Content" ObjectID="_1718712790" r:id="rId7"/>
        </w:object>
      </w:r>
      <w:r w:rsidR="00AC3CC1" w:rsidRPr="00AC3CC1">
        <w:rPr>
          <w:b/>
          <w:bCs/>
          <w:color w:val="FF0000"/>
        </w:rPr>
        <w:t>Opwarming (10 min)</w:t>
      </w:r>
    </w:p>
    <w:p w14:paraId="2F00FCB7" w14:textId="77777777" w:rsidR="00AC3CC1" w:rsidRDefault="00AC3CC1" w:rsidP="00AC3CC1">
      <w:pPr>
        <w:pStyle w:val="Geenafstand"/>
      </w:pPr>
    </w:p>
    <w:p w14:paraId="53EBCAC0" w14:textId="0F2BDF97" w:rsidR="00AC3CC1" w:rsidRPr="00FF7849" w:rsidRDefault="00AC3CC1" w:rsidP="00AC3CC1">
      <w:pPr>
        <w:pStyle w:val="Geenafstand"/>
        <w:rPr>
          <w:b/>
          <w:bCs/>
        </w:rPr>
      </w:pPr>
      <w:r w:rsidRPr="00FF7849">
        <w:rPr>
          <w:b/>
          <w:bCs/>
        </w:rPr>
        <w:t>Spelvorm – hoepelspel</w:t>
      </w:r>
    </w:p>
    <w:p w14:paraId="17CE1287" w14:textId="5DD388F3" w:rsidR="00AC3CC1" w:rsidRDefault="00AC3CC1" w:rsidP="00AC3CC1">
      <w:pPr>
        <w:pStyle w:val="Geenafstand"/>
      </w:pPr>
      <w:r>
        <w:t>2 ploegen tegen elkaar.</w:t>
      </w:r>
      <w:r w:rsidR="00582BF0" w:rsidRPr="00582BF0">
        <w:t xml:space="preserve"> </w:t>
      </w:r>
    </w:p>
    <w:p w14:paraId="57A9724C" w14:textId="77777777" w:rsidR="00AC3CC1" w:rsidRDefault="00AC3CC1" w:rsidP="00AC3CC1">
      <w:pPr>
        <w:pStyle w:val="Geenafstand"/>
      </w:pPr>
      <w:r>
        <w:t>Probeer d.m.v. een passenspel door de hoepel te scoren van je medespeler.</w:t>
      </w:r>
    </w:p>
    <w:p w14:paraId="55832AB3" w14:textId="1A92C2BA" w:rsidR="006F37D8" w:rsidRDefault="00AC3CC1" w:rsidP="00AC3CC1">
      <w:pPr>
        <w:pStyle w:val="Geenafstand"/>
        <w:rPr>
          <w:b/>
          <w:bCs/>
          <w:color w:val="FF0000"/>
        </w:rPr>
      </w:pPr>
      <w:r>
        <w:t>Je medespeler mag vrij bewegen met zijn hoepel op de eindlijn.</w:t>
      </w:r>
    </w:p>
    <w:p w14:paraId="7BA15F06" w14:textId="5BA14EFB" w:rsidR="00420CF6" w:rsidRDefault="00420CF6" w:rsidP="00382E99">
      <w:pPr>
        <w:pStyle w:val="Geenafstand"/>
        <w:rPr>
          <w:b/>
          <w:bCs/>
          <w:color w:val="FF0000"/>
        </w:rPr>
      </w:pPr>
    </w:p>
    <w:p w14:paraId="23109754" w14:textId="48A56276" w:rsidR="00802586" w:rsidRPr="00802586" w:rsidRDefault="008141AC" w:rsidP="00802586">
      <w:pPr>
        <w:pStyle w:val="Geenafstand"/>
        <w:rPr>
          <w:b/>
          <w:bCs/>
          <w:color w:val="FF0000"/>
        </w:rPr>
      </w:pPr>
      <w:r>
        <w:rPr>
          <w:noProof/>
        </w:rPr>
        <w:object w:dxaOrig="78" w:dyaOrig="75" w14:anchorId="42E15619">
          <v:shape id="_x0000_s1038" type="#_x0000_t75" style="position:absolute;margin-left:281.6pt;margin-top:9.35pt;width:78.25pt;height:68.25pt;z-index:-251653120;mso-position-horizontal-relative:text;mso-position-vertical-relative:text;mso-width-relative:page;mso-height-relative:page">
            <v:imagedata r:id="rId8" o:title=""/>
          </v:shape>
          <o:OLEObject Type="Embed" ProgID="PBrush" ShapeID="_x0000_s1038" DrawAspect="Content" ObjectID="_1718712791" r:id="rId9"/>
        </w:object>
      </w:r>
      <w:r w:rsidR="00802586" w:rsidRPr="00802586">
        <w:rPr>
          <w:b/>
          <w:bCs/>
          <w:color w:val="FF0000"/>
        </w:rPr>
        <w:t>Kern: wedstrijdvormen en meerderheidssituaties (30 min)</w:t>
      </w:r>
    </w:p>
    <w:p w14:paraId="4E8A2777" w14:textId="77777777" w:rsidR="00802586" w:rsidRDefault="00802586" w:rsidP="00802586">
      <w:pPr>
        <w:pStyle w:val="Geenafstand"/>
      </w:pPr>
    </w:p>
    <w:p w14:paraId="2518D1AE" w14:textId="77777777" w:rsidR="00802586" w:rsidRPr="009D2663" w:rsidRDefault="00802586" w:rsidP="00802586">
      <w:pPr>
        <w:pStyle w:val="Geenafstand"/>
        <w:rPr>
          <w:b/>
          <w:bCs/>
        </w:rPr>
      </w:pPr>
      <w:r w:rsidRPr="009D2663">
        <w:rPr>
          <w:b/>
          <w:bCs/>
        </w:rPr>
        <w:t>Wedstrijdvorm 2-1</w:t>
      </w:r>
    </w:p>
    <w:p w14:paraId="4430C4B2" w14:textId="77777777" w:rsidR="00802586" w:rsidRPr="00705A27" w:rsidRDefault="00802586" w:rsidP="00802586">
      <w:pPr>
        <w:pStyle w:val="Geenafstand"/>
      </w:pPr>
      <w:r>
        <w:t>1</w:t>
      </w:r>
      <w:r w:rsidRPr="00705A27">
        <w:t xml:space="preserve"> verdediger stel</w:t>
      </w:r>
      <w:r>
        <w:t>t</w:t>
      </w:r>
      <w:r w:rsidRPr="00705A27">
        <w:t xml:space="preserve"> zich op. </w:t>
      </w:r>
      <w:r>
        <w:t>2</w:t>
      </w:r>
      <w:r w:rsidRPr="00705A27">
        <w:t xml:space="preserve"> aanvallers proberen te scoren.</w:t>
      </w:r>
    </w:p>
    <w:p w14:paraId="1DF6BB41" w14:textId="44A6A8C5" w:rsidR="00802586" w:rsidRDefault="00802586" w:rsidP="00802586">
      <w:pPr>
        <w:pStyle w:val="Geenafstand"/>
      </w:pPr>
      <w:r w:rsidRPr="00705A27">
        <w:t>*verdediger word</w:t>
      </w:r>
      <w:r w:rsidR="00E24F08">
        <w:t>t</w:t>
      </w:r>
      <w:r w:rsidRPr="00705A27">
        <w:t xml:space="preserve"> regelmatig gewisseld</w:t>
      </w:r>
    </w:p>
    <w:p w14:paraId="1D7A773F" w14:textId="7E79FC6E" w:rsidR="00802586" w:rsidRDefault="008141AC" w:rsidP="00802586">
      <w:pPr>
        <w:pStyle w:val="Geenafstand"/>
        <w:rPr>
          <w:b/>
          <w:bCs/>
        </w:rPr>
      </w:pPr>
      <w:r>
        <w:rPr>
          <w:noProof/>
        </w:rPr>
        <w:object w:dxaOrig="78" w:dyaOrig="75" w14:anchorId="4ED7D0F1">
          <v:shape id="_x0000_s1039" type="#_x0000_t75" style="position:absolute;margin-left:396.8pt;margin-top:.55pt;width:80.75pt;height:64.5pt;z-index:-251651072;mso-position-horizontal-relative:text;mso-position-vertical-relative:text;mso-width-relative:page;mso-height-relative:page">
            <v:imagedata r:id="rId10" o:title=""/>
          </v:shape>
          <o:OLEObject Type="Embed" ProgID="PBrush" ShapeID="_x0000_s1039" DrawAspect="Content" ObjectID="_1718712792" r:id="rId11"/>
        </w:object>
      </w:r>
    </w:p>
    <w:p w14:paraId="7E3D5C10" w14:textId="77777777" w:rsidR="00802586" w:rsidRPr="009D2663" w:rsidRDefault="00802586" w:rsidP="00802586">
      <w:pPr>
        <w:pStyle w:val="Geenafstand"/>
        <w:rPr>
          <w:b/>
          <w:bCs/>
        </w:rPr>
      </w:pPr>
      <w:r w:rsidRPr="009D2663">
        <w:rPr>
          <w:b/>
          <w:bCs/>
        </w:rPr>
        <w:t>Wedstrijdvorm 3-2</w:t>
      </w:r>
    </w:p>
    <w:p w14:paraId="1301CA27" w14:textId="3F42BDD9" w:rsidR="00802586" w:rsidRPr="00705A27" w:rsidRDefault="00802586" w:rsidP="00802586">
      <w:pPr>
        <w:pStyle w:val="Geenafstand"/>
      </w:pPr>
      <w:r w:rsidRPr="00705A27">
        <w:t>2 verdedigers stellen zich op. 3 aanvallers proberen te scoren.</w:t>
      </w:r>
      <w:r w:rsidR="00BF05AD" w:rsidRPr="00BF05AD">
        <w:t xml:space="preserve"> </w:t>
      </w:r>
    </w:p>
    <w:p w14:paraId="46B4E2DB" w14:textId="77777777" w:rsidR="00802586" w:rsidRDefault="00802586" w:rsidP="00802586">
      <w:pPr>
        <w:pStyle w:val="Geenafstand"/>
      </w:pPr>
      <w:r w:rsidRPr="00705A27">
        <w:t>*verdedigers worden regelmatig gewisseld</w:t>
      </w:r>
    </w:p>
    <w:p w14:paraId="246FB73D" w14:textId="7D0F8F73" w:rsidR="00802586" w:rsidRPr="009D2663" w:rsidRDefault="008141AC" w:rsidP="00802586">
      <w:pPr>
        <w:pStyle w:val="Geenafstand"/>
      </w:pPr>
      <w:r>
        <w:rPr>
          <w:noProof/>
        </w:rPr>
        <w:object w:dxaOrig="78" w:dyaOrig="75" w14:anchorId="194F4339">
          <v:shape id="_x0000_s1040" type="#_x0000_t75" style="position:absolute;margin-left:287.25pt;margin-top:4.9pt;width:76.4pt;height:67.6pt;z-index:-251649024;mso-position-horizontal-relative:text;mso-position-vertical-relative:text;mso-width-relative:page;mso-height-relative:page">
            <v:imagedata r:id="rId12" o:title=""/>
          </v:shape>
          <o:OLEObject Type="Embed" ProgID="PBrush" ShapeID="_x0000_s1040" DrawAspect="Content" ObjectID="_1718712793" r:id="rId13"/>
        </w:object>
      </w:r>
    </w:p>
    <w:p w14:paraId="6CD5642B" w14:textId="77777777" w:rsidR="00802586" w:rsidRPr="009D2663" w:rsidRDefault="00802586" w:rsidP="00802586">
      <w:pPr>
        <w:pStyle w:val="Geenafstand"/>
        <w:rPr>
          <w:b/>
          <w:bCs/>
        </w:rPr>
      </w:pPr>
      <w:r w:rsidRPr="009D2663">
        <w:rPr>
          <w:b/>
          <w:bCs/>
        </w:rPr>
        <w:t>Wedstrijdvorm 3-3</w:t>
      </w:r>
    </w:p>
    <w:p w14:paraId="5170AAA0" w14:textId="7C2A47C0" w:rsidR="00802586" w:rsidRPr="00705A27" w:rsidRDefault="00802586" w:rsidP="00802586">
      <w:pPr>
        <w:pStyle w:val="Geenafstand"/>
      </w:pPr>
      <w:r>
        <w:t>3</w:t>
      </w:r>
      <w:r w:rsidRPr="00705A27">
        <w:t xml:space="preserve"> verdedigers stellen zich op. 3 aanvallers proberen te scoren.</w:t>
      </w:r>
      <w:r w:rsidR="0020279F" w:rsidRPr="0020279F">
        <w:t xml:space="preserve"> </w:t>
      </w:r>
    </w:p>
    <w:p w14:paraId="6A4E9044" w14:textId="77777777" w:rsidR="00802586" w:rsidRPr="00705A27" w:rsidRDefault="00802586" w:rsidP="00802586">
      <w:pPr>
        <w:pStyle w:val="Geenafstand"/>
      </w:pPr>
      <w:r w:rsidRPr="00705A27">
        <w:t xml:space="preserve">*verdedigers worden </w:t>
      </w:r>
      <w:r>
        <w:t>aanvallers en omgekeerd</w:t>
      </w:r>
    </w:p>
    <w:p w14:paraId="6301803B" w14:textId="0BD5F29F" w:rsidR="00802586" w:rsidRDefault="008141AC" w:rsidP="00802586">
      <w:pPr>
        <w:pStyle w:val="Geenafstand"/>
        <w:rPr>
          <w:b/>
          <w:bCs/>
        </w:rPr>
      </w:pPr>
      <w:r>
        <w:rPr>
          <w:noProof/>
        </w:rPr>
        <w:object w:dxaOrig="78" w:dyaOrig="75" w14:anchorId="01028B77">
          <v:shape id="_x0000_s1041" type="#_x0000_t75" style="position:absolute;margin-left:398.7pt;margin-top:2.6pt;width:82pt;height:110.8pt;z-index:-251646976;mso-position-horizontal-relative:text;mso-position-vertical-relative:text;mso-width-relative:page;mso-height-relative:page">
            <v:imagedata r:id="rId14" o:title=""/>
          </v:shape>
          <o:OLEObject Type="Embed" ProgID="PBrush" ShapeID="_x0000_s1041" DrawAspect="Content" ObjectID="_1718712794" r:id="rId15"/>
        </w:object>
      </w:r>
    </w:p>
    <w:p w14:paraId="4BA1371E" w14:textId="17DE893B" w:rsidR="00802586" w:rsidRPr="009D2663" w:rsidRDefault="00802586" w:rsidP="00802586">
      <w:pPr>
        <w:pStyle w:val="Geenafstand"/>
        <w:rPr>
          <w:b/>
          <w:bCs/>
        </w:rPr>
      </w:pPr>
      <w:r w:rsidRPr="009D2663">
        <w:rPr>
          <w:b/>
          <w:bCs/>
        </w:rPr>
        <w:t>Wedstrijdvorm 5-5</w:t>
      </w:r>
    </w:p>
    <w:p w14:paraId="4F43505C" w14:textId="29537014" w:rsidR="00FE1130" w:rsidRPr="009D2663" w:rsidRDefault="00FE1130" w:rsidP="00802586">
      <w:pPr>
        <w:pStyle w:val="Geenafstand"/>
      </w:pPr>
      <w:r w:rsidRPr="009D2663">
        <w:t xml:space="preserve">Lkr </w:t>
      </w:r>
      <w:r w:rsidR="009D2663" w:rsidRPr="009D2663">
        <w:t>voegt spelregels toe t.o.v. vorige les</w:t>
      </w:r>
    </w:p>
    <w:p w14:paraId="02CC5205" w14:textId="2CF30AE8" w:rsidR="00802586" w:rsidRDefault="00802586" w:rsidP="00802586">
      <w:pPr>
        <w:pStyle w:val="Geenafstand"/>
      </w:pPr>
      <w:r w:rsidRPr="007471DA">
        <w:t>Wedstrijd op volledig veld met wisselspelers</w:t>
      </w:r>
      <w:r w:rsidR="00FE1130">
        <w:t>.</w:t>
      </w:r>
    </w:p>
    <w:p w14:paraId="02F6320A" w14:textId="5627CBA3" w:rsidR="00FE1130" w:rsidRPr="007471DA" w:rsidRDefault="00FE1130" w:rsidP="00802586">
      <w:pPr>
        <w:pStyle w:val="Geenafstand"/>
      </w:pPr>
      <w:r>
        <w:t>1 ll = scheidsrechter</w:t>
      </w:r>
      <w:r w:rsidR="009D2663">
        <w:t xml:space="preserve"> en past de regels toe.</w:t>
      </w:r>
    </w:p>
    <w:p w14:paraId="73732E4E" w14:textId="77777777" w:rsidR="00802586" w:rsidRDefault="00802586" w:rsidP="00802586">
      <w:pPr>
        <w:pStyle w:val="Geenafstand"/>
        <w:rPr>
          <w:b/>
          <w:bCs/>
        </w:rPr>
      </w:pPr>
    </w:p>
    <w:p w14:paraId="24C451CA" w14:textId="77777777" w:rsidR="00802586" w:rsidRPr="009D2663" w:rsidRDefault="00802586" w:rsidP="00802586">
      <w:pPr>
        <w:pStyle w:val="Geenafstand"/>
        <w:rPr>
          <w:b/>
          <w:bCs/>
          <w:color w:val="FF0000"/>
        </w:rPr>
      </w:pPr>
      <w:r w:rsidRPr="009D2663">
        <w:rPr>
          <w:b/>
          <w:bCs/>
          <w:color w:val="FF0000"/>
        </w:rPr>
        <w:t>Omkleden: 5 min</w:t>
      </w:r>
    </w:p>
    <w:p w14:paraId="565FE2E7" w14:textId="37908B17" w:rsidR="009558DD" w:rsidRDefault="009558DD" w:rsidP="00382E99">
      <w:pPr>
        <w:pStyle w:val="Geenafstand"/>
        <w:rPr>
          <w:b/>
          <w:bCs/>
          <w:color w:val="FF0000"/>
        </w:rPr>
      </w:pPr>
    </w:p>
    <w:p w14:paraId="31A9F4E4" w14:textId="560D05E8" w:rsidR="009558DD" w:rsidRDefault="009558DD" w:rsidP="00382E99">
      <w:pPr>
        <w:pStyle w:val="Geenafstand"/>
        <w:rPr>
          <w:b/>
          <w:bCs/>
          <w:color w:val="FF0000"/>
        </w:rPr>
      </w:pPr>
    </w:p>
    <w:p w14:paraId="4CA877D0" w14:textId="76093AEE" w:rsidR="00E24F08" w:rsidRDefault="00E24F08" w:rsidP="00382E99">
      <w:pPr>
        <w:pStyle w:val="Geenafstand"/>
        <w:rPr>
          <w:b/>
          <w:bCs/>
          <w:color w:val="FF0000"/>
        </w:rPr>
      </w:pPr>
    </w:p>
    <w:p w14:paraId="5B26AA87" w14:textId="7568F6CC" w:rsidR="00E24F08" w:rsidRDefault="00E24F08" w:rsidP="00382E99">
      <w:pPr>
        <w:pStyle w:val="Geenafstand"/>
        <w:rPr>
          <w:b/>
          <w:bCs/>
          <w:color w:val="FF0000"/>
        </w:rPr>
      </w:pPr>
    </w:p>
    <w:p w14:paraId="56D0F6AE" w14:textId="299453BE" w:rsidR="00E24F08" w:rsidRDefault="00E24F08" w:rsidP="00382E99">
      <w:pPr>
        <w:pStyle w:val="Geenafstand"/>
        <w:rPr>
          <w:b/>
          <w:bCs/>
          <w:color w:val="FF0000"/>
        </w:rPr>
      </w:pPr>
    </w:p>
    <w:p w14:paraId="3A5D7465" w14:textId="2E470E66" w:rsidR="00E24F08" w:rsidRDefault="00E24F08" w:rsidP="00382E99">
      <w:pPr>
        <w:pStyle w:val="Geenafstand"/>
        <w:rPr>
          <w:b/>
          <w:bCs/>
          <w:color w:val="FF0000"/>
        </w:rPr>
      </w:pPr>
    </w:p>
    <w:p w14:paraId="7700325F" w14:textId="5D99661D" w:rsidR="00E24F08" w:rsidRDefault="00E24F08" w:rsidP="00382E99">
      <w:pPr>
        <w:pStyle w:val="Geenafstand"/>
        <w:rPr>
          <w:b/>
          <w:bCs/>
          <w:color w:val="FF0000"/>
        </w:rPr>
      </w:pPr>
    </w:p>
    <w:p w14:paraId="60EF4D43" w14:textId="5773DE4D" w:rsidR="00E24F08" w:rsidRDefault="00E24F08" w:rsidP="00382E99">
      <w:pPr>
        <w:pStyle w:val="Geenafstand"/>
        <w:rPr>
          <w:b/>
          <w:bCs/>
          <w:color w:val="FF0000"/>
        </w:rPr>
      </w:pPr>
    </w:p>
    <w:p w14:paraId="13241D72" w14:textId="6B8A6059" w:rsidR="00E24F08" w:rsidRDefault="00E24F08" w:rsidP="00382E99">
      <w:pPr>
        <w:pStyle w:val="Geenafstand"/>
        <w:rPr>
          <w:b/>
          <w:bCs/>
          <w:color w:val="FF0000"/>
        </w:rPr>
      </w:pPr>
    </w:p>
    <w:p w14:paraId="369F308A" w14:textId="141601DE" w:rsidR="00E24F08" w:rsidRDefault="00E24F08" w:rsidP="00382E99">
      <w:pPr>
        <w:pStyle w:val="Geenafstand"/>
        <w:rPr>
          <w:b/>
          <w:bCs/>
          <w:color w:val="FF0000"/>
        </w:rPr>
      </w:pPr>
    </w:p>
    <w:p w14:paraId="2B524C0F" w14:textId="0F3CADF3" w:rsidR="00E24F08" w:rsidRDefault="00E24F08" w:rsidP="00382E99">
      <w:pPr>
        <w:pStyle w:val="Geenafstand"/>
        <w:rPr>
          <w:b/>
          <w:bCs/>
          <w:color w:val="FF0000"/>
        </w:rPr>
      </w:pPr>
    </w:p>
    <w:p w14:paraId="58D885AE" w14:textId="77777777" w:rsidR="00E24F08" w:rsidRDefault="00E24F08" w:rsidP="00382E99">
      <w:pPr>
        <w:pStyle w:val="Geenafstand"/>
        <w:rPr>
          <w:b/>
          <w:bCs/>
          <w:color w:val="FF0000"/>
        </w:rPr>
      </w:pPr>
    </w:p>
    <w:p w14:paraId="2DE0D804" w14:textId="4A4AA436" w:rsidR="006F37D8" w:rsidRDefault="00EF6513" w:rsidP="00382E99">
      <w:pPr>
        <w:pStyle w:val="Geenafstand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Aandachtspunten les</w:t>
      </w:r>
    </w:p>
    <w:p w14:paraId="2C8A95CB" w14:textId="77777777" w:rsidR="009558DD" w:rsidRDefault="009558DD" w:rsidP="00382E99">
      <w:pPr>
        <w:pStyle w:val="Geenafstand"/>
        <w:rPr>
          <w:b/>
          <w:bCs/>
          <w:color w:val="FF0000"/>
        </w:rPr>
      </w:pPr>
    </w:p>
    <w:p w14:paraId="0E9C3E8D" w14:textId="1195510C" w:rsidR="009558DD" w:rsidRPr="00316877" w:rsidRDefault="00DD35EC" w:rsidP="009558DD">
      <w:pPr>
        <w:pStyle w:val="Geenafstand"/>
        <w:numPr>
          <w:ilvl w:val="0"/>
          <w:numId w:val="8"/>
        </w:numPr>
      </w:pPr>
      <w:r w:rsidRPr="00316877">
        <w:t>Meerderheidssituatie = altijd voordeel</w:t>
      </w:r>
    </w:p>
    <w:p w14:paraId="2852FDD8" w14:textId="727A4045" w:rsidR="00DD35EC" w:rsidRPr="00316877" w:rsidRDefault="00DD35EC" w:rsidP="009558DD">
      <w:pPr>
        <w:pStyle w:val="Geenafstand"/>
        <w:numPr>
          <w:ilvl w:val="0"/>
          <w:numId w:val="8"/>
        </w:numPr>
      </w:pPr>
      <w:r w:rsidRPr="00316877">
        <w:t>Vrijlopen is belangrijk om een goede aanval te kunnen opstarten</w:t>
      </w:r>
    </w:p>
    <w:p w14:paraId="570090AD" w14:textId="653F0A94" w:rsidR="001D0420" w:rsidRPr="00316877" w:rsidRDefault="001D0420" w:rsidP="009558DD">
      <w:pPr>
        <w:pStyle w:val="Geenafstand"/>
        <w:numPr>
          <w:ilvl w:val="0"/>
          <w:numId w:val="8"/>
        </w:numPr>
      </w:pPr>
      <w:r w:rsidRPr="00316877">
        <w:t>Vlot</w:t>
      </w:r>
      <w:r w:rsidR="00F05EB3" w:rsidRPr="00316877">
        <w:t xml:space="preserve"> en verzorgd</w:t>
      </w:r>
      <w:r w:rsidRPr="00316877">
        <w:t xml:space="preserve"> passenspel</w:t>
      </w:r>
      <w:r w:rsidR="00F05EB3" w:rsidRPr="00316877">
        <w:t xml:space="preserve"> in combinatie met</w:t>
      </w:r>
      <w:r w:rsidR="00316877" w:rsidRPr="00316877">
        <w:t xml:space="preserve"> bewegende medespelers</w:t>
      </w:r>
      <w:r w:rsidRPr="00316877">
        <w:t xml:space="preserve"> </w:t>
      </w:r>
      <w:r w:rsidR="00F05EB3" w:rsidRPr="00316877">
        <w:t xml:space="preserve">zorgt voor veel mogelijkheden om </w:t>
      </w:r>
      <w:r w:rsidR="00316877" w:rsidRPr="00316877">
        <w:t>tot scoren te komen.</w:t>
      </w:r>
    </w:p>
    <w:p w14:paraId="74B831EB" w14:textId="18905791" w:rsidR="005C4027" w:rsidRPr="005C4027" w:rsidRDefault="005C4027" w:rsidP="005C4027">
      <w:pPr>
        <w:pStyle w:val="Geenafstand"/>
        <w:rPr>
          <w:b/>
          <w:bCs/>
        </w:rPr>
      </w:pPr>
    </w:p>
    <w:p w14:paraId="6A191E48" w14:textId="60ABA4BE" w:rsidR="006C6222" w:rsidRDefault="006C6222" w:rsidP="006C6222">
      <w:pPr>
        <w:pStyle w:val="Geenafstand"/>
      </w:pPr>
    </w:p>
    <w:p w14:paraId="33DBFF24" w14:textId="358DCF9C" w:rsidR="006C6222" w:rsidRDefault="006C6222" w:rsidP="006C6222">
      <w:pPr>
        <w:pStyle w:val="Geenafstand"/>
        <w:rPr>
          <w:b/>
          <w:bCs/>
          <w:color w:val="FF0000"/>
        </w:rPr>
      </w:pPr>
      <w:r w:rsidRPr="006C6222">
        <w:rPr>
          <w:b/>
          <w:bCs/>
          <w:color w:val="FF0000"/>
        </w:rPr>
        <w:t>Leerplandoelstellingen</w:t>
      </w:r>
    </w:p>
    <w:p w14:paraId="1C6267AB" w14:textId="062FD65A" w:rsidR="006C6222" w:rsidRDefault="006C6222" w:rsidP="006C6222">
      <w:pPr>
        <w:pStyle w:val="Geenafstand"/>
        <w:rPr>
          <w:b/>
          <w:bCs/>
          <w:color w:val="FF0000"/>
        </w:rPr>
      </w:pPr>
    </w:p>
    <w:p w14:paraId="20E8CE73" w14:textId="77777777" w:rsidR="00B3721F" w:rsidRPr="00F43DBA" w:rsidRDefault="00B3721F" w:rsidP="00B3721F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743EFC41" w14:textId="146F6B71" w:rsidR="006C6222" w:rsidRDefault="006C6222" w:rsidP="006C6222">
      <w:pPr>
        <w:pStyle w:val="Geenafstand"/>
        <w:rPr>
          <w:b/>
          <w:bCs/>
          <w:color w:val="FF0000"/>
        </w:rPr>
      </w:pPr>
    </w:p>
    <w:p w14:paraId="30769F0A" w14:textId="616D8280" w:rsidR="00F934AB" w:rsidRDefault="00F934AB" w:rsidP="00F934AB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41345FF0" w14:textId="77777777" w:rsidR="00246551" w:rsidRPr="00775B8F" w:rsidRDefault="00246551" w:rsidP="00F934AB">
      <w:pPr>
        <w:pStyle w:val="Geenafstand"/>
      </w:pPr>
    </w:p>
    <w:p w14:paraId="0E36A53B" w14:textId="77777777" w:rsidR="00246551" w:rsidRDefault="00246551" w:rsidP="00246551">
      <w:pPr>
        <w:pStyle w:val="Geenafstand"/>
      </w:pPr>
      <w:r w:rsidRPr="00775B8F">
        <w:rPr>
          <w:b/>
          <w:bCs/>
          <w:color w:val="FF0000"/>
        </w:rPr>
        <w:t>LPD 3</w:t>
      </w:r>
      <w:r w:rsidRPr="00775B8F">
        <w:rPr>
          <w:color w:val="FF0000"/>
        </w:rPr>
        <w:t xml:space="preserve"> </w:t>
      </w:r>
      <w:r>
        <w:t>De leerlingen passen principes en tactieken toe in verschillende bewegingsdomeinen met respect voor de afgesproken regels.</w:t>
      </w:r>
    </w:p>
    <w:p w14:paraId="11799A55" w14:textId="771C4A26" w:rsidR="00B3721F" w:rsidRDefault="00B3721F" w:rsidP="006C6222">
      <w:pPr>
        <w:pStyle w:val="Geenafstand"/>
        <w:rPr>
          <w:b/>
          <w:bCs/>
          <w:color w:val="FF0000"/>
        </w:rPr>
      </w:pPr>
    </w:p>
    <w:p w14:paraId="518CC279" w14:textId="4D829187" w:rsidR="001A7B4B" w:rsidRDefault="001A7B4B" w:rsidP="001A7B4B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2515D118" w14:textId="77777777" w:rsidR="003F3900" w:rsidRDefault="003F3900" w:rsidP="001A7B4B">
      <w:pPr>
        <w:pStyle w:val="Geenafstand"/>
      </w:pPr>
    </w:p>
    <w:p w14:paraId="47095EB1" w14:textId="77777777" w:rsidR="003F3900" w:rsidRDefault="003F3900" w:rsidP="003F3900">
      <w:pPr>
        <w:pStyle w:val="Geenafstand"/>
      </w:pPr>
      <w:r w:rsidRPr="00775B8F">
        <w:rPr>
          <w:b/>
          <w:bCs/>
          <w:color w:val="FF0000"/>
        </w:rPr>
        <w:t>LPD 16</w:t>
      </w:r>
      <w:r>
        <w:t xml:space="preserve"> De leerlingen nemen leiding en aanvaarden leiding in verschillende bewegingsdomein.</w:t>
      </w:r>
    </w:p>
    <w:p w14:paraId="10D48DBE" w14:textId="77777777" w:rsidR="003B7F62" w:rsidRDefault="003B7F62" w:rsidP="001A7B4B">
      <w:pPr>
        <w:pStyle w:val="Geenafstand"/>
      </w:pPr>
    </w:p>
    <w:p w14:paraId="42AE9872" w14:textId="77777777" w:rsidR="003B7F62" w:rsidRDefault="003B7F62" w:rsidP="003B7F6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fairplay, teamspirit, verantwoord gedrag en gaan positief om met winst en verlies.</w:t>
      </w:r>
    </w:p>
    <w:p w14:paraId="13557C43" w14:textId="2FD2FF0C" w:rsidR="001A7B4B" w:rsidRDefault="001A7B4B" w:rsidP="006C6222">
      <w:pPr>
        <w:pStyle w:val="Geenafstand"/>
        <w:rPr>
          <w:b/>
          <w:bCs/>
          <w:color w:val="FF0000"/>
        </w:rPr>
      </w:pPr>
    </w:p>
    <w:p w14:paraId="49F87F1B" w14:textId="77777777" w:rsidR="003F587C" w:rsidRDefault="003F587C" w:rsidP="003F587C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4C8F368A" w14:textId="77777777" w:rsidR="003F587C" w:rsidRPr="006C6222" w:rsidRDefault="003F587C" w:rsidP="006C6222">
      <w:pPr>
        <w:pStyle w:val="Geenafstand"/>
        <w:rPr>
          <w:b/>
          <w:bCs/>
          <w:color w:val="FF0000"/>
        </w:rPr>
      </w:pPr>
    </w:p>
    <w:sectPr w:rsidR="003F587C" w:rsidRPr="006C6222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1709904-24A1-4F28-A727-E35D1F01EB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BC0755-A493-4266-8B8B-3A51AEBE5646}"/>
    <w:embedBold r:id="rId3" w:fontKey="{070194E8-475E-4962-B66C-C92178C875FC}"/>
    <w:embedItalic r:id="rId4" w:fontKey="{56935689-F22E-4DA9-B91E-CCB7FFC0AB5A}"/>
    <w:embedBoldItalic r:id="rId5" w:fontKey="{7BA4BEF7-8F38-420A-A604-85E807D98E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BEDE1D9-38B3-473F-9EC5-30E59400B4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FC7917F-247F-46F0-AA9D-527565F361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58FE74B-9D1D-455B-B36E-0087D4AABB1D}"/>
    <w:embedBold r:id="rId9" w:fontKey="{AD1A0692-00D9-47C4-8D4E-F67712763B8A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6D3E809-3E05-4581-8AB4-01D6198431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4CBF903-9E86-4875-AA36-48A99D0E53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196"/>
    <w:multiLevelType w:val="hybridMultilevel"/>
    <w:tmpl w:val="82463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B25"/>
    <w:multiLevelType w:val="hybridMultilevel"/>
    <w:tmpl w:val="BF2A55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1A8"/>
    <w:multiLevelType w:val="hybridMultilevel"/>
    <w:tmpl w:val="873EE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C74F7"/>
    <w:multiLevelType w:val="hybridMultilevel"/>
    <w:tmpl w:val="F0EC3B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hideSpellingErrors/>
  <w:hideGrammaticalError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127416"/>
    <w:rsid w:val="00141138"/>
    <w:rsid w:val="001A7B4B"/>
    <w:rsid w:val="001D0420"/>
    <w:rsid w:val="001D4111"/>
    <w:rsid w:val="0020279F"/>
    <w:rsid w:val="002127B8"/>
    <w:rsid w:val="0024301D"/>
    <w:rsid w:val="00245036"/>
    <w:rsid w:val="00246551"/>
    <w:rsid w:val="00316877"/>
    <w:rsid w:val="00325532"/>
    <w:rsid w:val="003471C8"/>
    <w:rsid w:val="00371C82"/>
    <w:rsid w:val="00382E99"/>
    <w:rsid w:val="0038411C"/>
    <w:rsid w:val="00384C90"/>
    <w:rsid w:val="00390D8B"/>
    <w:rsid w:val="003A5421"/>
    <w:rsid w:val="003B7F62"/>
    <w:rsid w:val="003C4F7A"/>
    <w:rsid w:val="003F3900"/>
    <w:rsid w:val="003F587C"/>
    <w:rsid w:val="00420CF6"/>
    <w:rsid w:val="004B33F7"/>
    <w:rsid w:val="004B3E53"/>
    <w:rsid w:val="004F0AEB"/>
    <w:rsid w:val="005400B7"/>
    <w:rsid w:val="005563E3"/>
    <w:rsid w:val="00582BF0"/>
    <w:rsid w:val="005849D9"/>
    <w:rsid w:val="005C4027"/>
    <w:rsid w:val="005F1E32"/>
    <w:rsid w:val="00610D68"/>
    <w:rsid w:val="006156C6"/>
    <w:rsid w:val="006278A9"/>
    <w:rsid w:val="00642499"/>
    <w:rsid w:val="006B3B92"/>
    <w:rsid w:val="006C24F0"/>
    <w:rsid w:val="006C6222"/>
    <w:rsid w:val="006F37D8"/>
    <w:rsid w:val="00723416"/>
    <w:rsid w:val="00766B51"/>
    <w:rsid w:val="00781373"/>
    <w:rsid w:val="007849F6"/>
    <w:rsid w:val="00784FAB"/>
    <w:rsid w:val="007D26F0"/>
    <w:rsid w:val="007E4CE5"/>
    <w:rsid w:val="00802586"/>
    <w:rsid w:val="008141AC"/>
    <w:rsid w:val="008202C7"/>
    <w:rsid w:val="0085282A"/>
    <w:rsid w:val="00854B37"/>
    <w:rsid w:val="00855AFD"/>
    <w:rsid w:val="008F4D7B"/>
    <w:rsid w:val="00923D9E"/>
    <w:rsid w:val="009558DD"/>
    <w:rsid w:val="00964879"/>
    <w:rsid w:val="00976562"/>
    <w:rsid w:val="009D2663"/>
    <w:rsid w:val="00A60A8F"/>
    <w:rsid w:val="00A97280"/>
    <w:rsid w:val="00AC3CC1"/>
    <w:rsid w:val="00AC632E"/>
    <w:rsid w:val="00B3721F"/>
    <w:rsid w:val="00B51997"/>
    <w:rsid w:val="00B72811"/>
    <w:rsid w:val="00B93EB6"/>
    <w:rsid w:val="00BA7B65"/>
    <w:rsid w:val="00BB0BEB"/>
    <w:rsid w:val="00BC16E1"/>
    <w:rsid w:val="00BF05AD"/>
    <w:rsid w:val="00D40DAA"/>
    <w:rsid w:val="00D71E85"/>
    <w:rsid w:val="00DA22EA"/>
    <w:rsid w:val="00DD35EC"/>
    <w:rsid w:val="00DE2D77"/>
    <w:rsid w:val="00E043F5"/>
    <w:rsid w:val="00E24F08"/>
    <w:rsid w:val="00E31956"/>
    <w:rsid w:val="00EF6513"/>
    <w:rsid w:val="00F04963"/>
    <w:rsid w:val="00F05EB3"/>
    <w:rsid w:val="00F64F43"/>
    <w:rsid w:val="00F934AB"/>
    <w:rsid w:val="00FE113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C3CC1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AC3CC1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1</TotalTime>
  <Pages>2</Pages>
  <Words>362</Words>
  <Characters>1994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Van Genechten</dc:creator>
  <cp:lastModifiedBy>Kevin Van Genechten</cp:lastModifiedBy>
  <cp:revision>2</cp:revision>
  <cp:lastPrinted>2016-02-23T14:59:00Z</cp:lastPrinted>
  <dcterms:created xsi:type="dcterms:W3CDTF">2022-07-07T13:15:00Z</dcterms:created>
  <dcterms:modified xsi:type="dcterms:W3CDTF">2022-07-07T13:15:00Z</dcterms:modified>
</cp:coreProperties>
</file>