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3867DBBE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382E99">
              <w:rPr>
                <w:b/>
                <w:sz w:val="20"/>
                <w:szCs w:val="24"/>
              </w:rPr>
              <w:t>B</w:t>
            </w:r>
            <w:r w:rsidR="0038411C">
              <w:rPr>
                <w:b/>
                <w:sz w:val="20"/>
                <w:szCs w:val="24"/>
              </w:rPr>
              <w:t>asketbal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4C6640C5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set shot 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6CEE4F32" w:rsidR="00723416" w:rsidRDefault="00B4754D" w:rsidP="00245036">
      <w:pPr>
        <w:pStyle w:val="Kop1"/>
      </w:pPr>
      <w:r>
        <w:t>Test</w:t>
      </w:r>
      <w:r w:rsidR="006156C6">
        <w:t xml:space="preserve">: Basketbal – </w:t>
      </w:r>
      <w:r>
        <w:t>Set Shot</w:t>
      </w:r>
    </w:p>
    <w:p w14:paraId="50541E1F" w14:textId="77777777" w:rsidR="007D3CD6" w:rsidRDefault="007D3CD6" w:rsidP="007D3CD6">
      <w:pPr>
        <w:pStyle w:val="Geenafstand"/>
      </w:pPr>
      <w:r>
        <w:t>5 x gooien vanaf vrij-worplijn</w:t>
      </w:r>
    </w:p>
    <w:p w14:paraId="46146181" w14:textId="77777777" w:rsidR="007D3CD6" w:rsidRDefault="007D3CD6" w:rsidP="007D3CD6">
      <w:pPr>
        <w:pStyle w:val="Geenafstand"/>
      </w:pPr>
    </w:p>
    <w:p w14:paraId="16ED6E54" w14:textId="77777777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1417"/>
        <w:gridCol w:w="1418"/>
        <w:gridCol w:w="1701"/>
        <w:gridCol w:w="1282"/>
        <w:gridCol w:w="1269"/>
      </w:tblGrid>
      <w:tr w:rsidR="007D3CD6" w14:paraId="3361D5D9" w14:textId="77777777" w:rsidTr="004C568A">
        <w:tc>
          <w:tcPr>
            <w:tcW w:w="3120" w:type="dxa"/>
          </w:tcPr>
          <w:p w14:paraId="11AE7B61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17" w:type="dxa"/>
          </w:tcPr>
          <w:p w14:paraId="6DBFED36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Inzet vanuit knieën</w:t>
            </w:r>
          </w:p>
        </w:tc>
        <w:tc>
          <w:tcPr>
            <w:tcW w:w="1418" w:type="dxa"/>
          </w:tcPr>
          <w:p w14:paraId="76FC1A90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Handpositie</w:t>
            </w:r>
            <w:r>
              <w:rPr>
                <w:b/>
                <w:bCs/>
              </w:rPr>
              <w:t>/uitvoering</w:t>
            </w:r>
          </w:p>
        </w:tc>
        <w:tc>
          <w:tcPr>
            <w:tcW w:w="1701" w:type="dxa"/>
          </w:tcPr>
          <w:p w14:paraId="40940085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Richting/kijken</w:t>
            </w:r>
          </w:p>
        </w:tc>
        <w:tc>
          <w:tcPr>
            <w:tcW w:w="1282" w:type="dxa"/>
          </w:tcPr>
          <w:p w14:paraId="08E4D20D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Scoren</w:t>
            </w:r>
          </w:p>
        </w:tc>
        <w:tc>
          <w:tcPr>
            <w:tcW w:w="1269" w:type="dxa"/>
          </w:tcPr>
          <w:p w14:paraId="4D5AE722" w14:textId="77777777" w:rsidR="007D3CD6" w:rsidRPr="007C5F09" w:rsidRDefault="007D3CD6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7D3CD6" w14:paraId="79B93EF5" w14:textId="77777777" w:rsidTr="004C568A">
        <w:tc>
          <w:tcPr>
            <w:tcW w:w="3120" w:type="dxa"/>
          </w:tcPr>
          <w:p w14:paraId="4B55BF25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392DC10" w14:textId="46F10771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241121B0" w14:textId="3FD4FB18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4046288A" w14:textId="0E9F0C02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5E8E1A89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0C9CE2E6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56E0DB32" w14:textId="77777777" w:rsidTr="004C568A">
        <w:tc>
          <w:tcPr>
            <w:tcW w:w="3120" w:type="dxa"/>
          </w:tcPr>
          <w:p w14:paraId="52B1400D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4F32715" w14:textId="35901F53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2F2F5434" w14:textId="49A884EE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45BE273B" w14:textId="7870E734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2AF3E232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693950E2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44508C6A" w14:textId="77777777" w:rsidTr="004C568A">
        <w:tc>
          <w:tcPr>
            <w:tcW w:w="3120" w:type="dxa"/>
          </w:tcPr>
          <w:p w14:paraId="0B45F8FD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66DC400" w14:textId="3F0958CE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0C04EF6C" w14:textId="42BF3E2B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3461B749" w14:textId="334344EB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23C13613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4644467A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4D78E19D" w14:textId="77777777" w:rsidTr="004C568A">
        <w:tc>
          <w:tcPr>
            <w:tcW w:w="3120" w:type="dxa"/>
          </w:tcPr>
          <w:p w14:paraId="61278D08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55A5388" w14:textId="3701B9C9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35436A43" w14:textId="546166EF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76506EB8" w14:textId="7EA9891D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06B475A5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5411E487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36C88068" w14:textId="77777777" w:rsidTr="004C568A">
        <w:tc>
          <w:tcPr>
            <w:tcW w:w="3120" w:type="dxa"/>
          </w:tcPr>
          <w:p w14:paraId="31742452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FA220ED" w14:textId="1A561773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19D5F459" w14:textId="239EB50B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400BC26A" w14:textId="602B6A06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1E2E2C4F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6C669755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7A8E6E94" w14:textId="77777777" w:rsidTr="004C568A">
        <w:tc>
          <w:tcPr>
            <w:tcW w:w="3120" w:type="dxa"/>
          </w:tcPr>
          <w:p w14:paraId="44F2D83E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35EA0C9" w14:textId="49C839EE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418" w:type="dxa"/>
          </w:tcPr>
          <w:p w14:paraId="504B05D3" w14:textId="7643D485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701" w:type="dxa"/>
          </w:tcPr>
          <w:p w14:paraId="692B6271" w14:textId="15ED2024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3</w:t>
            </w:r>
            <w:r>
              <w:t>P</w:t>
            </w:r>
          </w:p>
        </w:tc>
        <w:tc>
          <w:tcPr>
            <w:tcW w:w="1282" w:type="dxa"/>
          </w:tcPr>
          <w:p w14:paraId="406C6D61" w14:textId="489A0B2E" w:rsidR="007D3CD6" w:rsidRDefault="007D3CD6" w:rsidP="004C568A">
            <w:pPr>
              <w:pStyle w:val="Geenafstand"/>
              <w:jc w:val="right"/>
            </w:pPr>
            <w:r>
              <w:t>/</w:t>
            </w:r>
            <w:r>
              <w:t>1</w:t>
            </w:r>
            <w:r>
              <w:t>P</w:t>
            </w:r>
          </w:p>
        </w:tc>
        <w:tc>
          <w:tcPr>
            <w:tcW w:w="1269" w:type="dxa"/>
          </w:tcPr>
          <w:p w14:paraId="1AAD0466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3AF135D3" w14:textId="77777777" w:rsidTr="004C568A">
        <w:tc>
          <w:tcPr>
            <w:tcW w:w="3120" w:type="dxa"/>
          </w:tcPr>
          <w:p w14:paraId="16DC37AB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9504618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379DD3EF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3CD8456A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4FEBBD89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1D31C4B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51E43906" w14:textId="77777777" w:rsidTr="004C568A">
        <w:tc>
          <w:tcPr>
            <w:tcW w:w="3120" w:type="dxa"/>
          </w:tcPr>
          <w:p w14:paraId="52AAAB8E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884407F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04AB4725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39D5056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3C3DD5CE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B4003F3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7DED90DA" w14:textId="77777777" w:rsidTr="004C568A">
        <w:tc>
          <w:tcPr>
            <w:tcW w:w="3120" w:type="dxa"/>
          </w:tcPr>
          <w:p w14:paraId="3B6C7A6A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BA1092D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7BE9E6ED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574CFB4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3F516D59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31DCC7E6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405BC6F0" w14:textId="77777777" w:rsidTr="004C568A">
        <w:tc>
          <w:tcPr>
            <w:tcW w:w="3120" w:type="dxa"/>
          </w:tcPr>
          <w:p w14:paraId="1DDAF448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3DA3602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1556F25A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439C117B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55576AA8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15A39A1B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7F5D762B" w14:textId="77777777" w:rsidTr="004C568A">
        <w:tc>
          <w:tcPr>
            <w:tcW w:w="3120" w:type="dxa"/>
          </w:tcPr>
          <w:p w14:paraId="1BEBC9D2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FAA2E98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7ECA449F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30B78BF0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0C80398D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E2C9504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65895B5C" w14:textId="77777777" w:rsidTr="004C568A">
        <w:tc>
          <w:tcPr>
            <w:tcW w:w="3120" w:type="dxa"/>
          </w:tcPr>
          <w:p w14:paraId="3F8B46E8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D2C12B6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7ED6C78D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10B25A98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254A4220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CD7955A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10944790" w14:textId="77777777" w:rsidTr="004C568A">
        <w:tc>
          <w:tcPr>
            <w:tcW w:w="3120" w:type="dxa"/>
          </w:tcPr>
          <w:p w14:paraId="6182C511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70CF058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5114CD09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260AB1CE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0353F605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4711CA8C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0A235236" w14:textId="77777777" w:rsidTr="004C568A">
        <w:tc>
          <w:tcPr>
            <w:tcW w:w="3120" w:type="dxa"/>
          </w:tcPr>
          <w:p w14:paraId="238A1C9B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478301E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11DA9F28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0B18741D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442B20F3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459BEEC2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31840296" w14:textId="77777777" w:rsidTr="004C568A">
        <w:tc>
          <w:tcPr>
            <w:tcW w:w="3120" w:type="dxa"/>
          </w:tcPr>
          <w:p w14:paraId="08158AE8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3D7E9CFB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3D591396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1D51497F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527D451B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AD110F3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5AED6FC0" w14:textId="77777777" w:rsidTr="004C568A">
        <w:tc>
          <w:tcPr>
            <w:tcW w:w="3120" w:type="dxa"/>
          </w:tcPr>
          <w:p w14:paraId="3063F2D5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0567B404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7671C0B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04FBF0D9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505374BF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2CB29AE8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7AF2C22A" w14:textId="77777777" w:rsidTr="004C568A">
        <w:tc>
          <w:tcPr>
            <w:tcW w:w="3120" w:type="dxa"/>
          </w:tcPr>
          <w:p w14:paraId="61E4FECD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290FE773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622EEC9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3D38019A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28A23E20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7336088B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0C737763" w14:textId="77777777" w:rsidTr="004C568A">
        <w:tc>
          <w:tcPr>
            <w:tcW w:w="3120" w:type="dxa"/>
          </w:tcPr>
          <w:p w14:paraId="4E0FC742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4E5C0E82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3CA581C5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347035AA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4FC77F17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3363885F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324252B9" w14:textId="77777777" w:rsidTr="004C568A">
        <w:tc>
          <w:tcPr>
            <w:tcW w:w="3120" w:type="dxa"/>
          </w:tcPr>
          <w:p w14:paraId="44B7C065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585CBBB4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7899E07F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42466EDC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2317B82E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60017069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7D3CD6" w14:paraId="1F618402" w14:textId="77777777" w:rsidTr="004C568A">
        <w:tc>
          <w:tcPr>
            <w:tcW w:w="3120" w:type="dxa"/>
          </w:tcPr>
          <w:p w14:paraId="356C503C" w14:textId="77777777" w:rsidR="007D3CD6" w:rsidRDefault="007D3CD6" w:rsidP="004C568A">
            <w:pPr>
              <w:pStyle w:val="Geenafstand"/>
              <w:jc w:val="center"/>
            </w:pPr>
          </w:p>
        </w:tc>
        <w:tc>
          <w:tcPr>
            <w:tcW w:w="1417" w:type="dxa"/>
          </w:tcPr>
          <w:p w14:paraId="174EDD26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418" w:type="dxa"/>
          </w:tcPr>
          <w:p w14:paraId="4786BBFE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701" w:type="dxa"/>
          </w:tcPr>
          <w:p w14:paraId="16E6DA2A" w14:textId="77777777" w:rsidR="007D3CD6" w:rsidRDefault="007D3CD6" w:rsidP="004C568A">
            <w:pPr>
              <w:pStyle w:val="Geenafstand"/>
              <w:jc w:val="right"/>
            </w:pPr>
            <w:r>
              <w:t>/3P</w:t>
            </w:r>
          </w:p>
        </w:tc>
        <w:tc>
          <w:tcPr>
            <w:tcW w:w="1282" w:type="dxa"/>
          </w:tcPr>
          <w:p w14:paraId="314C3D66" w14:textId="77777777" w:rsidR="007D3CD6" w:rsidRDefault="007D3CD6" w:rsidP="004C568A">
            <w:pPr>
              <w:pStyle w:val="Geenafstand"/>
              <w:jc w:val="right"/>
            </w:pPr>
            <w:r>
              <w:t>/1P</w:t>
            </w:r>
          </w:p>
        </w:tc>
        <w:tc>
          <w:tcPr>
            <w:tcW w:w="1269" w:type="dxa"/>
          </w:tcPr>
          <w:p w14:paraId="54DC381D" w14:textId="77777777" w:rsidR="007D3CD6" w:rsidRDefault="007D3CD6" w:rsidP="004C568A">
            <w:pPr>
              <w:pStyle w:val="Geenafstand"/>
              <w:jc w:val="right"/>
            </w:pPr>
            <w:r>
              <w:t>/10P</w:t>
            </w:r>
          </w:p>
        </w:tc>
      </w:tr>
    </w:tbl>
    <w:p w14:paraId="71987F49" w14:textId="77777777" w:rsidR="007D3CD6" w:rsidRDefault="007D3CD6" w:rsidP="007D3CD6">
      <w:pPr>
        <w:pStyle w:val="Geenafstand"/>
      </w:pPr>
    </w:p>
    <w:p w14:paraId="0257FB73" w14:textId="77777777" w:rsidR="007D3CD6" w:rsidRDefault="007D3CD6" w:rsidP="007D3CD6">
      <w:pPr>
        <w:pStyle w:val="Geenafstand"/>
      </w:pPr>
    </w:p>
    <w:p w14:paraId="4C8F368A" w14:textId="4C365B91" w:rsidR="003F587C" w:rsidRDefault="003F587C" w:rsidP="006C6222">
      <w:pPr>
        <w:pStyle w:val="Geenafstand"/>
        <w:rPr>
          <w:b/>
          <w:bCs/>
          <w:color w:val="FF0000"/>
        </w:rPr>
      </w:pPr>
    </w:p>
    <w:p w14:paraId="5C63B832" w14:textId="789E2CEE" w:rsidR="007D3CD6" w:rsidRDefault="007D3CD6" w:rsidP="006C6222">
      <w:pPr>
        <w:pStyle w:val="Geenafstand"/>
        <w:rPr>
          <w:b/>
          <w:bCs/>
          <w:color w:val="FF0000"/>
        </w:rPr>
      </w:pPr>
    </w:p>
    <w:p w14:paraId="672E8D56" w14:textId="7FF10537" w:rsidR="007D3CD6" w:rsidRDefault="007D3CD6" w:rsidP="006C6222">
      <w:pPr>
        <w:pStyle w:val="Geenafstand"/>
        <w:rPr>
          <w:b/>
          <w:bCs/>
          <w:color w:val="FF0000"/>
        </w:rPr>
      </w:pPr>
    </w:p>
    <w:p w14:paraId="5C61FB2D" w14:textId="35EDD247" w:rsidR="007D3CD6" w:rsidRDefault="007D3CD6" w:rsidP="006C6222">
      <w:pPr>
        <w:pStyle w:val="Geenafstand"/>
        <w:rPr>
          <w:b/>
          <w:bCs/>
          <w:color w:val="FF0000"/>
        </w:rPr>
      </w:pPr>
    </w:p>
    <w:p w14:paraId="7FA8BAF7" w14:textId="07199962" w:rsidR="007D3CD6" w:rsidRDefault="007D3CD6" w:rsidP="006C6222">
      <w:pPr>
        <w:pStyle w:val="Geenafstand"/>
        <w:rPr>
          <w:b/>
          <w:bCs/>
          <w:color w:val="FF0000"/>
        </w:rPr>
      </w:pPr>
    </w:p>
    <w:p w14:paraId="7C1DFD9E" w14:textId="25979F5F" w:rsidR="007D3CD6" w:rsidRDefault="007D3CD6" w:rsidP="006C6222">
      <w:pPr>
        <w:pStyle w:val="Geenafstand"/>
        <w:rPr>
          <w:b/>
          <w:bCs/>
          <w:color w:val="FF0000"/>
        </w:rPr>
      </w:pPr>
    </w:p>
    <w:p w14:paraId="44C9B47C" w14:textId="091DE300" w:rsidR="007D3CD6" w:rsidRDefault="007D3CD6" w:rsidP="006C6222">
      <w:pPr>
        <w:pStyle w:val="Geenafstand"/>
        <w:rPr>
          <w:b/>
          <w:bCs/>
          <w:color w:val="FF0000"/>
        </w:rPr>
      </w:pPr>
    </w:p>
    <w:p w14:paraId="5A9A2455" w14:textId="6670A698" w:rsidR="007D3CD6" w:rsidRDefault="007D3CD6" w:rsidP="006C6222">
      <w:pPr>
        <w:pStyle w:val="Geenafstand"/>
        <w:rPr>
          <w:b/>
          <w:bCs/>
          <w:color w:val="FF0000"/>
        </w:rPr>
      </w:pPr>
    </w:p>
    <w:p w14:paraId="0AB40DA2" w14:textId="387BAF5B" w:rsidR="007D3CD6" w:rsidRDefault="007D3CD6" w:rsidP="006C6222">
      <w:pPr>
        <w:pStyle w:val="Geenafstand"/>
        <w:rPr>
          <w:b/>
          <w:bCs/>
          <w:color w:val="FF0000"/>
        </w:rPr>
      </w:pPr>
    </w:p>
    <w:p w14:paraId="0AFEA4AE" w14:textId="77777777" w:rsidR="007D3CD6" w:rsidRPr="006C6222" w:rsidRDefault="007D3CD6" w:rsidP="006C6222">
      <w:pPr>
        <w:pStyle w:val="Geenafstand"/>
        <w:rPr>
          <w:b/>
          <w:bCs/>
          <w:color w:val="FF0000"/>
        </w:rPr>
      </w:pPr>
    </w:p>
    <w:sectPr w:rsidR="007D3CD6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7CB7D1B-092C-45D8-9E85-BC7AB9BFA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45D1DF-F050-442E-8B6E-0AC57BDC3F76}"/>
    <w:embedBold r:id="rId3" w:fontKey="{B3EC338A-12A1-4E01-B8D3-EEC9D0706325}"/>
    <w:embedItalic r:id="rId4" w:fontKey="{F2329AFF-94BB-4E7D-9613-A9BB8E962943}"/>
    <w:embedBoldItalic r:id="rId5" w:fontKey="{8F939179-42B1-4B39-A9CF-7F930EAA7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319FD06-E56E-446F-8A2D-AD60E5F952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54DF867-C1D3-4E43-9D77-2089E84106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C340D37-AE31-469D-9818-7E80499B5DFF}"/>
    <w:embedBold r:id="rId9" w:fontKey="{28E7C94F-25CC-48DB-857E-9875AEBC549A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290ABF1-D108-4BE8-A1DF-2F69EBD14A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17D67FD-5986-4C48-8163-AD7147C3F3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E53"/>
    <w:rsid w:val="004F0AEB"/>
    <w:rsid w:val="005400B7"/>
    <w:rsid w:val="005563E3"/>
    <w:rsid w:val="00582BF0"/>
    <w:rsid w:val="005849D9"/>
    <w:rsid w:val="005C4027"/>
    <w:rsid w:val="005F1E32"/>
    <w:rsid w:val="00610D68"/>
    <w:rsid w:val="006156C6"/>
    <w:rsid w:val="006278A9"/>
    <w:rsid w:val="00642499"/>
    <w:rsid w:val="006B3B92"/>
    <w:rsid w:val="006C24F0"/>
    <w:rsid w:val="006C6222"/>
    <w:rsid w:val="006F37D8"/>
    <w:rsid w:val="00723416"/>
    <w:rsid w:val="00766B51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558DD"/>
    <w:rsid w:val="00964879"/>
    <w:rsid w:val="00976562"/>
    <w:rsid w:val="009D2663"/>
    <w:rsid w:val="00A60A8F"/>
    <w:rsid w:val="00A97280"/>
    <w:rsid w:val="00AC3CC1"/>
    <w:rsid w:val="00AC632E"/>
    <w:rsid w:val="00B3721F"/>
    <w:rsid w:val="00B4754D"/>
    <w:rsid w:val="00B51997"/>
    <w:rsid w:val="00B72811"/>
    <w:rsid w:val="00B93EB6"/>
    <w:rsid w:val="00BA7B65"/>
    <w:rsid w:val="00BB0BEB"/>
    <w:rsid w:val="00BC16E1"/>
    <w:rsid w:val="00BF05AD"/>
    <w:rsid w:val="00D40DAA"/>
    <w:rsid w:val="00D71E85"/>
    <w:rsid w:val="00DA22EA"/>
    <w:rsid w:val="00DD35EC"/>
    <w:rsid w:val="00DE2D77"/>
    <w:rsid w:val="00E043F5"/>
    <w:rsid w:val="00E24F08"/>
    <w:rsid w:val="00E31956"/>
    <w:rsid w:val="00EF6513"/>
    <w:rsid w:val="00F04963"/>
    <w:rsid w:val="00F05EB3"/>
    <w:rsid w:val="00F64F43"/>
    <w:rsid w:val="00F934AB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12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20</cp:revision>
  <cp:lastPrinted>2016-02-23T14:59:00Z</cp:lastPrinted>
  <dcterms:created xsi:type="dcterms:W3CDTF">2022-07-07T12:58:00Z</dcterms:created>
  <dcterms:modified xsi:type="dcterms:W3CDTF">2022-07-07T13:21:00Z</dcterms:modified>
</cp:coreProperties>
</file>