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2CBC2474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783194AD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F93E54">
              <w:rPr>
                <w:b/>
                <w:sz w:val="20"/>
                <w:szCs w:val="24"/>
              </w:rPr>
              <w:t>Badminton</w:t>
            </w:r>
            <w:r w:rsidR="00BB0BEB">
              <w:rPr>
                <w:b/>
                <w:sz w:val="20"/>
                <w:szCs w:val="24"/>
              </w:rPr>
              <w:t xml:space="preserve">: </w:t>
            </w:r>
            <w:r w:rsidR="00403392">
              <w:rPr>
                <w:b/>
                <w:sz w:val="20"/>
                <w:szCs w:val="24"/>
              </w:rPr>
              <w:t>Test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D6A7C79" w:rsidR="00784FAB" w:rsidRPr="00BA7B65" w:rsidRDefault="00B4754D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Test</w:t>
            </w:r>
            <w:r w:rsidR="007D3CD6">
              <w:rPr>
                <w:b/>
                <w:sz w:val="23"/>
                <w:szCs w:val="23"/>
              </w:rPr>
              <w:t xml:space="preserve">: </w:t>
            </w:r>
            <w:proofErr w:type="spellStart"/>
            <w:r w:rsidR="00F93E54">
              <w:rPr>
                <w:b/>
                <w:sz w:val="23"/>
                <w:szCs w:val="23"/>
              </w:rPr>
              <w:t>Clear</w:t>
            </w:r>
            <w:proofErr w:type="spellEnd"/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645D34EB" w:rsidR="00723416" w:rsidRDefault="00B4754D" w:rsidP="00245036">
      <w:pPr>
        <w:pStyle w:val="Kop1"/>
      </w:pPr>
      <w:r>
        <w:t>Test</w:t>
      </w:r>
      <w:r w:rsidR="006156C6">
        <w:t xml:space="preserve">: </w:t>
      </w:r>
      <w:r w:rsidR="00F93E54">
        <w:t>badminton</w:t>
      </w:r>
      <w:r w:rsidR="006156C6">
        <w:t xml:space="preserve"> – </w:t>
      </w:r>
      <w:proofErr w:type="spellStart"/>
      <w:r w:rsidR="00F93E54">
        <w:t>Clear</w:t>
      </w:r>
      <w:proofErr w:type="spellEnd"/>
    </w:p>
    <w:p w14:paraId="0297E631" w14:textId="3A45924B" w:rsidR="00271019" w:rsidRPr="00B83E4F" w:rsidRDefault="00B83E4F" w:rsidP="007D3CD6">
      <w:pPr>
        <w:pStyle w:val="Geenafstand"/>
        <w:rPr>
          <w:b/>
          <w:bCs/>
        </w:rPr>
      </w:pPr>
      <w:r w:rsidRPr="00B83E4F">
        <w:rPr>
          <w:b/>
          <w:bCs/>
        </w:rPr>
        <w:t>Per 2</w:t>
      </w:r>
    </w:p>
    <w:p w14:paraId="1A0A0FA1" w14:textId="065CC10B" w:rsidR="00B83E4F" w:rsidRDefault="00B83E4F" w:rsidP="007D3CD6">
      <w:pPr>
        <w:pStyle w:val="Geenafstand"/>
      </w:pPr>
      <w:r>
        <w:t xml:space="preserve">Start met een onderhands opslag en </w:t>
      </w:r>
      <w:proofErr w:type="spellStart"/>
      <w:r>
        <w:t>clear</w:t>
      </w:r>
      <w:proofErr w:type="spellEnd"/>
      <w:r>
        <w:t xml:space="preserve"> gecontroleerd naar elkaar. (samenwerken)</w:t>
      </w:r>
    </w:p>
    <w:p w14:paraId="216D02A8" w14:textId="1E1EB764" w:rsidR="00B83E4F" w:rsidRDefault="00B83E4F" w:rsidP="007D3CD6">
      <w:pPr>
        <w:pStyle w:val="Geenafstand"/>
      </w:pPr>
      <w:r>
        <w:t>Wanneer het pluimpje valt start je gewoon opnieuw tot de leerkracht zegt dat het voldoende is.</w:t>
      </w:r>
    </w:p>
    <w:p w14:paraId="46146181" w14:textId="77777777" w:rsidR="007D3CD6" w:rsidRDefault="007D3CD6" w:rsidP="007D3CD6">
      <w:pPr>
        <w:pStyle w:val="Geenafstand"/>
      </w:pPr>
    </w:p>
    <w:p w14:paraId="16ED6E54" w14:textId="77777777" w:rsidR="007D3CD6" w:rsidRPr="007C5F09" w:rsidRDefault="007D3CD6" w:rsidP="007D3CD6">
      <w:pPr>
        <w:pStyle w:val="Geenafstand"/>
        <w:rPr>
          <w:b/>
          <w:bCs/>
        </w:rPr>
      </w:pPr>
      <w:r w:rsidRPr="007C5F09">
        <w:rPr>
          <w:b/>
          <w:bCs/>
        </w:rPr>
        <w:t xml:space="preserve">Klas:               </w:t>
      </w:r>
    </w:p>
    <w:p w14:paraId="2DAE458A" w14:textId="77777777" w:rsidR="007D3CD6" w:rsidRDefault="007D3CD6" w:rsidP="007D3CD6">
      <w:pPr>
        <w:pStyle w:val="Geenafstand"/>
      </w:pPr>
    </w:p>
    <w:tbl>
      <w:tblPr>
        <w:tblStyle w:val="Tabelraster"/>
        <w:tblW w:w="10207" w:type="dxa"/>
        <w:tblInd w:w="-431" w:type="dxa"/>
        <w:tblLook w:val="04A0" w:firstRow="1" w:lastRow="0" w:firstColumn="1" w:lastColumn="0" w:noHBand="0" w:noVBand="1"/>
      </w:tblPr>
      <w:tblGrid>
        <w:gridCol w:w="3120"/>
        <w:gridCol w:w="1417"/>
        <w:gridCol w:w="1559"/>
        <w:gridCol w:w="1418"/>
        <w:gridCol w:w="1417"/>
        <w:gridCol w:w="1276"/>
      </w:tblGrid>
      <w:tr w:rsidR="00EB1779" w:rsidRPr="007C5F09" w14:paraId="6B60F36C" w14:textId="77777777" w:rsidTr="004C568A">
        <w:tc>
          <w:tcPr>
            <w:tcW w:w="3120" w:type="dxa"/>
          </w:tcPr>
          <w:p w14:paraId="43F44F1C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Naam</w:t>
            </w:r>
          </w:p>
        </w:tc>
        <w:tc>
          <w:tcPr>
            <w:tcW w:w="1417" w:type="dxa"/>
          </w:tcPr>
          <w:p w14:paraId="0E8BAFE1" w14:textId="5FFBF376" w:rsidR="00EB1779" w:rsidRPr="007C5F09" w:rsidRDefault="00D07503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Plaatsing </w:t>
            </w:r>
            <w:proofErr w:type="spellStart"/>
            <w:r>
              <w:rPr>
                <w:b/>
                <w:bCs/>
              </w:rPr>
              <w:t>t.o.v</w:t>
            </w:r>
            <w:proofErr w:type="spellEnd"/>
            <w:r>
              <w:rPr>
                <w:b/>
                <w:bCs/>
              </w:rPr>
              <w:t xml:space="preserve"> shuttle</w:t>
            </w:r>
          </w:p>
        </w:tc>
        <w:tc>
          <w:tcPr>
            <w:tcW w:w="1559" w:type="dxa"/>
          </w:tcPr>
          <w:p w14:paraId="1FE701E3" w14:textId="69A8C507" w:rsidR="00EB1779" w:rsidRPr="007C5F09" w:rsidRDefault="005D3345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F965F6">
              <w:rPr>
                <w:b/>
                <w:bCs/>
              </w:rPr>
              <w:t>oetpositie</w:t>
            </w:r>
            <w:r>
              <w:rPr>
                <w:b/>
                <w:bCs/>
              </w:rPr>
              <w:t xml:space="preserve"> en indraaien</w:t>
            </w:r>
          </w:p>
        </w:tc>
        <w:tc>
          <w:tcPr>
            <w:tcW w:w="1418" w:type="dxa"/>
          </w:tcPr>
          <w:p w14:paraId="7C402F50" w14:textId="15F25353" w:rsidR="00EB1779" w:rsidRPr="007C5F09" w:rsidRDefault="005D3345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Slag-arm</w:t>
            </w:r>
          </w:p>
        </w:tc>
        <w:tc>
          <w:tcPr>
            <w:tcW w:w="1417" w:type="dxa"/>
          </w:tcPr>
          <w:p w14:paraId="456405B3" w14:textId="06BDBA99" w:rsidR="00EB1779" w:rsidRPr="007C5F09" w:rsidRDefault="004B3B3B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Raakpunt boven het hoofd</w:t>
            </w:r>
          </w:p>
        </w:tc>
        <w:tc>
          <w:tcPr>
            <w:tcW w:w="1276" w:type="dxa"/>
          </w:tcPr>
          <w:p w14:paraId="293B84C3" w14:textId="77777777" w:rsidR="00EB1779" w:rsidRPr="007C5F09" w:rsidRDefault="00EB1779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Totaal</w:t>
            </w:r>
          </w:p>
        </w:tc>
      </w:tr>
      <w:tr w:rsidR="00EB1779" w14:paraId="38875493" w14:textId="77777777" w:rsidTr="004C568A">
        <w:tc>
          <w:tcPr>
            <w:tcW w:w="3120" w:type="dxa"/>
          </w:tcPr>
          <w:p w14:paraId="01675420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7412F3A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161AA8C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17C9045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5B8BD6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6B47B212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10264AB0" w14:textId="77777777" w:rsidTr="004C568A">
        <w:tc>
          <w:tcPr>
            <w:tcW w:w="3120" w:type="dxa"/>
          </w:tcPr>
          <w:p w14:paraId="3AC464F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B614DB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7EEF28F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3804650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BA38AD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6C122BC6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2B8D420E" w14:textId="77777777" w:rsidTr="004C568A">
        <w:tc>
          <w:tcPr>
            <w:tcW w:w="3120" w:type="dxa"/>
          </w:tcPr>
          <w:p w14:paraId="280BE9E0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6C18091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7121CBF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38999785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7756A15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51790A4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6687EDA4" w14:textId="77777777" w:rsidTr="004C568A">
        <w:tc>
          <w:tcPr>
            <w:tcW w:w="3120" w:type="dxa"/>
          </w:tcPr>
          <w:p w14:paraId="652BE64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602D3D4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4294BBB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5EF1222E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63B9375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538D15B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34C350EB" w14:textId="77777777" w:rsidTr="004C568A">
        <w:tc>
          <w:tcPr>
            <w:tcW w:w="3120" w:type="dxa"/>
          </w:tcPr>
          <w:p w14:paraId="07B4A1B2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37ABD97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56C2A61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046A7D8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045D535F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0B541C03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09363625" w14:textId="77777777" w:rsidTr="004C568A">
        <w:tc>
          <w:tcPr>
            <w:tcW w:w="3120" w:type="dxa"/>
          </w:tcPr>
          <w:p w14:paraId="4404193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6C47542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07733BF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6AD08C1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D9BE10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401538F0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4441E986" w14:textId="77777777" w:rsidTr="004C568A">
        <w:tc>
          <w:tcPr>
            <w:tcW w:w="3120" w:type="dxa"/>
          </w:tcPr>
          <w:p w14:paraId="7FC7CC94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F00513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A39543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4460D7F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24AD11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1B4514F6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34EBB9FA" w14:textId="77777777" w:rsidTr="004C568A">
        <w:tc>
          <w:tcPr>
            <w:tcW w:w="3120" w:type="dxa"/>
          </w:tcPr>
          <w:p w14:paraId="2FA89073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70BA4C4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60D9BC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431E2CE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77ACC32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9C77BF8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3BBF1AC9" w14:textId="77777777" w:rsidTr="004C568A">
        <w:tc>
          <w:tcPr>
            <w:tcW w:w="3120" w:type="dxa"/>
          </w:tcPr>
          <w:p w14:paraId="524A8057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0F2A5F4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6794E55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562EA181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5F6B17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7403401A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18850C7C" w14:textId="77777777" w:rsidTr="004C568A">
        <w:tc>
          <w:tcPr>
            <w:tcW w:w="3120" w:type="dxa"/>
          </w:tcPr>
          <w:p w14:paraId="2D7355E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3CB26FCE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24780E3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CC6792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52180F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015E44E1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7B5060F6" w14:textId="77777777" w:rsidTr="004C568A">
        <w:tc>
          <w:tcPr>
            <w:tcW w:w="3120" w:type="dxa"/>
          </w:tcPr>
          <w:p w14:paraId="433CB2FC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0AAB4CE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68B1B92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0519878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F70346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4E96693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7659EEB7" w14:textId="77777777" w:rsidTr="004C568A">
        <w:tc>
          <w:tcPr>
            <w:tcW w:w="3120" w:type="dxa"/>
          </w:tcPr>
          <w:p w14:paraId="55A4BDB8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C0F1B8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5A9FE22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42B409C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0FE6CFD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4C00A5A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6E8574FE" w14:textId="77777777" w:rsidTr="004C568A">
        <w:tc>
          <w:tcPr>
            <w:tcW w:w="3120" w:type="dxa"/>
          </w:tcPr>
          <w:p w14:paraId="7327E261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C24A5D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04FAF3A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A6269F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C88253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E0770F7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314BCF6B" w14:textId="77777777" w:rsidTr="004C568A">
        <w:tc>
          <w:tcPr>
            <w:tcW w:w="3120" w:type="dxa"/>
          </w:tcPr>
          <w:p w14:paraId="10E61622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65EBD284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22F80CB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10B83A5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1C6244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969F795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0A305AD8" w14:textId="77777777" w:rsidTr="004C568A">
        <w:tc>
          <w:tcPr>
            <w:tcW w:w="3120" w:type="dxa"/>
          </w:tcPr>
          <w:p w14:paraId="44610FDE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AAA82E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5A6BB34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70CA685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2011A381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5FBA53D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768CA57B" w14:textId="77777777" w:rsidTr="004C568A">
        <w:tc>
          <w:tcPr>
            <w:tcW w:w="3120" w:type="dxa"/>
          </w:tcPr>
          <w:p w14:paraId="7C19D939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06AF47DC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0D6488FC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64E7D8A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2D6F65D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5A2EDE1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1AC06E97" w14:textId="77777777" w:rsidTr="004C568A">
        <w:tc>
          <w:tcPr>
            <w:tcW w:w="3120" w:type="dxa"/>
          </w:tcPr>
          <w:p w14:paraId="0CB54A3C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1ED9EA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3ECA27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1820BC3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AE16AC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74CA94E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27FC6A9C" w14:textId="77777777" w:rsidTr="004C568A">
        <w:tc>
          <w:tcPr>
            <w:tcW w:w="3120" w:type="dxa"/>
          </w:tcPr>
          <w:p w14:paraId="635F61B5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D34483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9C2B88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7E2CD685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92EAC3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E91BC95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23BC3D84" w14:textId="77777777" w:rsidTr="004C568A">
        <w:tc>
          <w:tcPr>
            <w:tcW w:w="3120" w:type="dxa"/>
          </w:tcPr>
          <w:p w14:paraId="1992AB48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AC19D02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60B123E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06BA338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0576BC8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24CE91CD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4E78988E" w14:textId="77777777" w:rsidTr="004C568A">
        <w:tc>
          <w:tcPr>
            <w:tcW w:w="3120" w:type="dxa"/>
          </w:tcPr>
          <w:p w14:paraId="0790B4D8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576654F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3A19734C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7D68FE2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FEB0C5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7443380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2917DE16" w14:textId="77777777" w:rsidTr="004C568A">
        <w:tc>
          <w:tcPr>
            <w:tcW w:w="3120" w:type="dxa"/>
          </w:tcPr>
          <w:p w14:paraId="03815E60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50E33B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5CE3893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014D01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980B20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93B0ABE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4E5A1DE9" w14:textId="77777777" w:rsidTr="004C568A">
        <w:tc>
          <w:tcPr>
            <w:tcW w:w="3120" w:type="dxa"/>
          </w:tcPr>
          <w:p w14:paraId="13AFBB46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7B038A1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1E796E4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338861F3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12227E0C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504A52DF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65791F92" w14:textId="77777777" w:rsidTr="004C568A">
        <w:tc>
          <w:tcPr>
            <w:tcW w:w="3120" w:type="dxa"/>
          </w:tcPr>
          <w:p w14:paraId="723A58DF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43704C10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4622CEC4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4062FD9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30A728C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17D51AFD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72B1F865" w14:textId="77777777" w:rsidTr="004C568A">
        <w:tc>
          <w:tcPr>
            <w:tcW w:w="3120" w:type="dxa"/>
          </w:tcPr>
          <w:p w14:paraId="72BCFEB3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78410FD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008C8C6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2AF34B19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5294C557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306375FB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EB1779" w14:paraId="66C80EE2" w14:textId="77777777" w:rsidTr="004C568A">
        <w:tc>
          <w:tcPr>
            <w:tcW w:w="3120" w:type="dxa"/>
          </w:tcPr>
          <w:p w14:paraId="30932F35" w14:textId="77777777" w:rsidR="00EB1779" w:rsidRDefault="00EB1779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986C91E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559" w:type="dxa"/>
          </w:tcPr>
          <w:p w14:paraId="62DE349A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8" w:type="dxa"/>
          </w:tcPr>
          <w:p w14:paraId="0194D456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17" w:type="dxa"/>
          </w:tcPr>
          <w:p w14:paraId="45A2994B" w14:textId="77777777" w:rsidR="00EB1779" w:rsidRDefault="00EB1779" w:rsidP="004C568A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76" w:type="dxa"/>
          </w:tcPr>
          <w:p w14:paraId="09DFB8FA" w14:textId="77777777" w:rsidR="00EB1779" w:rsidRDefault="00EB1779" w:rsidP="004C568A">
            <w:pPr>
              <w:pStyle w:val="Geenafstand"/>
              <w:jc w:val="right"/>
            </w:pPr>
            <w:r>
              <w:t>/10P</w:t>
            </w:r>
          </w:p>
        </w:tc>
      </w:tr>
    </w:tbl>
    <w:p w14:paraId="71987F49" w14:textId="77777777" w:rsidR="007D3CD6" w:rsidRDefault="007D3CD6" w:rsidP="007D3CD6">
      <w:pPr>
        <w:pStyle w:val="Geenafstand"/>
      </w:pPr>
    </w:p>
    <w:p w14:paraId="0257FB73" w14:textId="77777777" w:rsidR="007D3CD6" w:rsidRDefault="007D3CD6" w:rsidP="007D3CD6">
      <w:pPr>
        <w:pStyle w:val="Geenafstand"/>
      </w:pPr>
    </w:p>
    <w:p w14:paraId="4C8F368A" w14:textId="4C365B91" w:rsidR="003F587C" w:rsidRDefault="003F587C" w:rsidP="006C6222">
      <w:pPr>
        <w:pStyle w:val="Geenafstand"/>
        <w:rPr>
          <w:b/>
          <w:bCs/>
          <w:color w:val="FF0000"/>
        </w:rPr>
      </w:pPr>
    </w:p>
    <w:p w14:paraId="5C63B832" w14:textId="789E2CEE" w:rsidR="007D3CD6" w:rsidRDefault="007D3CD6" w:rsidP="006C6222">
      <w:pPr>
        <w:pStyle w:val="Geenafstand"/>
        <w:rPr>
          <w:b/>
          <w:bCs/>
          <w:color w:val="FF0000"/>
        </w:rPr>
      </w:pPr>
    </w:p>
    <w:p w14:paraId="672E8D56" w14:textId="7FF10537" w:rsidR="007D3CD6" w:rsidRDefault="007D3CD6" w:rsidP="006C6222">
      <w:pPr>
        <w:pStyle w:val="Geenafstand"/>
        <w:rPr>
          <w:b/>
          <w:bCs/>
          <w:color w:val="FF0000"/>
        </w:rPr>
      </w:pPr>
    </w:p>
    <w:p w14:paraId="5C61FB2D" w14:textId="35EDD247" w:rsidR="007D3CD6" w:rsidRDefault="007D3CD6" w:rsidP="006C6222">
      <w:pPr>
        <w:pStyle w:val="Geenafstand"/>
        <w:rPr>
          <w:b/>
          <w:bCs/>
          <w:color w:val="FF0000"/>
        </w:rPr>
      </w:pPr>
    </w:p>
    <w:p w14:paraId="0AFEA4AE" w14:textId="77777777" w:rsidR="007D3CD6" w:rsidRPr="006C6222" w:rsidRDefault="007D3CD6" w:rsidP="006C6222">
      <w:pPr>
        <w:pStyle w:val="Geenafstand"/>
        <w:rPr>
          <w:b/>
          <w:bCs/>
          <w:color w:val="FF0000"/>
        </w:rPr>
      </w:pPr>
    </w:p>
    <w:sectPr w:rsidR="007D3CD6" w:rsidRPr="006C6222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FE7D01E-409C-4F9F-B61D-808A5301B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598AF7-6737-42F0-8BE4-0B06DA2F856B}"/>
    <w:embedBold r:id="rId3" w:fontKey="{5F2A87B5-DEDC-4B42-8EF9-863A1700C3A1}"/>
    <w:embedItalic r:id="rId4" w:fontKey="{902F46B4-7C64-43CD-8E53-F8E0E8E057A2}"/>
    <w:embedBoldItalic r:id="rId5" w:fontKey="{4D2CE0A3-FDB5-4E54-8EF7-5875B2ED8A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AEA3FD2-57B1-4FE0-8A07-5A47DDAE10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C37FC76-51D9-4631-887F-900EF059DF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619F9A5-11BC-43BB-92C7-696FEBFD9187}"/>
    <w:embedBold r:id="rId9" w:fontKey="{C809056E-35EF-4D35-8C52-A3869E8FF966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4F0969A-A28F-4603-A25D-9EFE1AE31D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B46E870-E528-4EC8-A569-A8C1644B25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196"/>
    <w:multiLevelType w:val="hybridMultilevel"/>
    <w:tmpl w:val="82463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B25"/>
    <w:multiLevelType w:val="hybridMultilevel"/>
    <w:tmpl w:val="BF2A55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1A8"/>
    <w:multiLevelType w:val="hybridMultilevel"/>
    <w:tmpl w:val="873EE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C74F7"/>
    <w:multiLevelType w:val="hybridMultilevel"/>
    <w:tmpl w:val="F0EC3B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127416"/>
    <w:rsid w:val="00141138"/>
    <w:rsid w:val="001A7B4B"/>
    <w:rsid w:val="001D0420"/>
    <w:rsid w:val="001D4111"/>
    <w:rsid w:val="0020279F"/>
    <w:rsid w:val="002127B8"/>
    <w:rsid w:val="0024301D"/>
    <w:rsid w:val="00245036"/>
    <w:rsid w:val="00246551"/>
    <w:rsid w:val="00271019"/>
    <w:rsid w:val="00316877"/>
    <w:rsid w:val="00325532"/>
    <w:rsid w:val="003471C8"/>
    <w:rsid w:val="00371C82"/>
    <w:rsid w:val="00382E99"/>
    <w:rsid w:val="0038411C"/>
    <w:rsid w:val="00384C90"/>
    <w:rsid w:val="00390D8B"/>
    <w:rsid w:val="003A5421"/>
    <w:rsid w:val="003B7F62"/>
    <w:rsid w:val="003C4F7A"/>
    <w:rsid w:val="003F3900"/>
    <w:rsid w:val="003F587C"/>
    <w:rsid w:val="00403392"/>
    <w:rsid w:val="00420CF6"/>
    <w:rsid w:val="004B33F7"/>
    <w:rsid w:val="004B3B3B"/>
    <w:rsid w:val="004B3E53"/>
    <w:rsid w:val="004F0AEB"/>
    <w:rsid w:val="005400B7"/>
    <w:rsid w:val="005563E3"/>
    <w:rsid w:val="00582BF0"/>
    <w:rsid w:val="005849D9"/>
    <w:rsid w:val="005C4027"/>
    <w:rsid w:val="005D3345"/>
    <w:rsid w:val="005F1E32"/>
    <w:rsid w:val="00610D68"/>
    <w:rsid w:val="006156C6"/>
    <w:rsid w:val="006278A9"/>
    <w:rsid w:val="00642499"/>
    <w:rsid w:val="006B3B92"/>
    <w:rsid w:val="006C24F0"/>
    <w:rsid w:val="006C6222"/>
    <w:rsid w:val="006E36E1"/>
    <w:rsid w:val="006F37D8"/>
    <w:rsid w:val="00723416"/>
    <w:rsid w:val="00766B51"/>
    <w:rsid w:val="00781373"/>
    <w:rsid w:val="007849F6"/>
    <w:rsid w:val="00784FAB"/>
    <w:rsid w:val="007D26F0"/>
    <w:rsid w:val="007D3CD6"/>
    <w:rsid w:val="007E4CE5"/>
    <w:rsid w:val="00802586"/>
    <w:rsid w:val="008202C7"/>
    <w:rsid w:val="0085282A"/>
    <w:rsid w:val="00854B37"/>
    <w:rsid w:val="00855AFD"/>
    <w:rsid w:val="008F4D7B"/>
    <w:rsid w:val="00923D9E"/>
    <w:rsid w:val="009558DD"/>
    <w:rsid w:val="00964879"/>
    <w:rsid w:val="00976562"/>
    <w:rsid w:val="009D2663"/>
    <w:rsid w:val="00A60A8F"/>
    <w:rsid w:val="00A97280"/>
    <w:rsid w:val="00AC1034"/>
    <w:rsid w:val="00AC3CC1"/>
    <w:rsid w:val="00AC632E"/>
    <w:rsid w:val="00B3721F"/>
    <w:rsid w:val="00B4754D"/>
    <w:rsid w:val="00B51997"/>
    <w:rsid w:val="00B72811"/>
    <w:rsid w:val="00B83E4F"/>
    <w:rsid w:val="00B93EB6"/>
    <w:rsid w:val="00BA7B65"/>
    <w:rsid w:val="00BB0396"/>
    <w:rsid w:val="00BB0BEB"/>
    <w:rsid w:val="00BC16E1"/>
    <w:rsid w:val="00BF05AD"/>
    <w:rsid w:val="00D07503"/>
    <w:rsid w:val="00D40DAA"/>
    <w:rsid w:val="00D71E85"/>
    <w:rsid w:val="00DA22EA"/>
    <w:rsid w:val="00DD35EC"/>
    <w:rsid w:val="00DE2D77"/>
    <w:rsid w:val="00E043F5"/>
    <w:rsid w:val="00E24F08"/>
    <w:rsid w:val="00E31956"/>
    <w:rsid w:val="00EA21A4"/>
    <w:rsid w:val="00EB1779"/>
    <w:rsid w:val="00EF6513"/>
    <w:rsid w:val="00F04963"/>
    <w:rsid w:val="00F05EB3"/>
    <w:rsid w:val="00F64F43"/>
    <w:rsid w:val="00F934AB"/>
    <w:rsid w:val="00F93E54"/>
    <w:rsid w:val="00F965F6"/>
    <w:rsid w:val="00FE113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C3CC1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AC3CC1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5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9</cp:revision>
  <cp:lastPrinted>2016-02-23T14:59:00Z</cp:lastPrinted>
  <dcterms:created xsi:type="dcterms:W3CDTF">2022-07-20T12:40:00Z</dcterms:created>
  <dcterms:modified xsi:type="dcterms:W3CDTF">2022-07-20T12:46:00Z</dcterms:modified>
</cp:coreProperties>
</file>