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4FCF251E"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6C566E6B" w:rsidR="00784FAB" w:rsidRPr="00784FAB" w:rsidRDefault="00245036" w:rsidP="002127B8">
            <w:pPr>
              <w:autoSpaceDE w:val="0"/>
              <w:autoSpaceDN w:val="0"/>
              <w:adjustRightInd w:val="0"/>
              <w:spacing w:before="60" w:after="60"/>
              <w:rPr>
                <w:sz w:val="20"/>
                <w:szCs w:val="24"/>
              </w:rPr>
            </w:pPr>
            <w:r>
              <w:rPr>
                <w:b/>
                <w:sz w:val="20"/>
                <w:szCs w:val="24"/>
              </w:rPr>
              <w:t>Thema</w:t>
            </w:r>
            <w:r w:rsidR="000B431A">
              <w:rPr>
                <w:b/>
                <w:sz w:val="20"/>
                <w:szCs w:val="24"/>
              </w:rPr>
              <w:t xml:space="preserve">: </w:t>
            </w:r>
            <w:r w:rsidR="00BB2551">
              <w:rPr>
                <w:b/>
                <w:sz w:val="20"/>
                <w:szCs w:val="24"/>
              </w:rPr>
              <w:t>Handbal</w:t>
            </w:r>
            <w:r w:rsidR="009C041A">
              <w:rPr>
                <w:b/>
                <w:sz w:val="20"/>
                <w:szCs w:val="24"/>
              </w:rPr>
              <w:t xml:space="preserve">: </w:t>
            </w:r>
            <w:r w:rsidR="00732914">
              <w:rPr>
                <w:b/>
                <w:sz w:val="20"/>
                <w:szCs w:val="24"/>
              </w:rPr>
              <w:t>Dribbel als schijnbeweging + uitspelen</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45A4BA6" w14:textId="0C1C873F" w:rsidR="00723416" w:rsidRDefault="008202C7" w:rsidP="00245036">
      <w:pPr>
        <w:pStyle w:val="Kop1"/>
      </w:pPr>
      <w:r>
        <w:t>Lesvoorbereiding</w:t>
      </w:r>
      <w:r w:rsidR="009015D8">
        <w:t xml:space="preserve">: </w:t>
      </w:r>
      <w:r w:rsidR="00BB2551">
        <w:t>Handbal</w:t>
      </w:r>
      <w:r w:rsidR="009C041A">
        <w:t xml:space="preserve"> – </w:t>
      </w:r>
      <w:r w:rsidR="00732914">
        <w:t>dribbel als schijnbeweging + uitspelen</w:t>
      </w:r>
      <w:r w:rsidR="00732914">
        <w:br/>
      </w:r>
      <w:r w:rsidR="00BB2551">
        <w:t xml:space="preserve"> </w:t>
      </w:r>
      <w:r w:rsidR="0005620F">
        <w:t>(50 min)</w:t>
      </w:r>
    </w:p>
    <w:p w14:paraId="775F6BD6" w14:textId="43EBFD2F" w:rsidR="0038411C" w:rsidRDefault="0038411C" w:rsidP="0038411C">
      <w:pPr>
        <w:pStyle w:val="Geenafstand"/>
      </w:pPr>
    </w:p>
    <w:p w14:paraId="4DC212BB" w14:textId="2551CFDF" w:rsidR="00382E99" w:rsidRPr="00854B37" w:rsidRDefault="008E4060" w:rsidP="00382E99">
      <w:pPr>
        <w:pStyle w:val="Geenafstand"/>
        <w:rPr>
          <w:b/>
          <w:bCs/>
          <w:color w:val="FF0000"/>
        </w:rPr>
      </w:pPr>
      <w:r>
        <w:rPr>
          <w:noProof/>
        </w:rPr>
        <w:drawing>
          <wp:anchor distT="0" distB="0" distL="114300" distR="114300" simplePos="0" relativeHeight="251665408" behindDoc="1" locked="0" layoutInCell="1" allowOverlap="1" wp14:anchorId="56F5418E" wp14:editId="1E2CC51B">
            <wp:simplePos x="0" y="0"/>
            <wp:positionH relativeFrom="column">
              <wp:posOffset>3421718</wp:posOffset>
            </wp:positionH>
            <wp:positionV relativeFrom="paragraph">
              <wp:posOffset>15817</wp:posOffset>
            </wp:positionV>
            <wp:extent cx="2607945" cy="1223010"/>
            <wp:effectExtent l="0" t="0" r="190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3282" t="39643" r="24499" b="50168"/>
                    <a:stretch/>
                  </pic:blipFill>
                  <pic:spPr bwMode="auto">
                    <a:xfrm>
                      <a:off x="0" y="0"/>
                      <a:ext cx="2607945" cy="122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E99" w:rsidRPr="00854B37">
        <w:rPr>
          <w:b/>
          <w:bCs/>
          <w:color w:val="FF0000"/>
        </w:rPr>
        <w:t>Omkleden (5 min)</w:t>
      </w:r>
    </w:p>
    <w:p w14:paraId="24FD91AE" w14:textId="2E4B2E16" w:rsidR="00145CE7" w:rsidRDefault="00145CE7" w:rsidP="0038411C">
      <w:pPr>
        <w:pStyle w:val="Geenafstand"/>
      </w:pPr>
    </w:p>
    <w:p w14:paraId="30A1DFC6" w14:textId="0F702205" w:rsidR="00BF0F97" w:rsidRDefault="007A1FAC" w:rsidP="000F61E0">
      <w:pPr>
        <w:pStyle w:val="Geenafstand"/>
        <w:rPr>
          <w:b/>
          <w:bCs/>
          <w:color w:val="FF0000"/>
        </w:rPr>
      </w:pPr>
      <w:r w:rsidRPr="007A1FAC">
        <w:rPr>
          <w:b/>
          <w:bCs/>
          <w:color w:val="FF0000"/>
        </w:rPr>
        <w:t>Opwarming</w:t>
      </w:r>
      <w:r w:rsidR="003E60C7">
        <w:rPr>
          <w:b/>
          <w:bCs/>
          <w:color w:val="FF0000"/>
        </w:rPr>
        <w:t>:</w:t>
      </w:r>
      <w:r w:rsidR="00151BE3">
        <w:rPr>
          <w:b/>
          <w:bCs/>
          <w:color w:val="FF0000"/>
        </w:rPr>
        <w:t xml:space="preserve"> </w:t>
      </w:r>
      <w:r w:rsidR="005F7469">
        <w:rPr>
          <w:b/>
          <w:bCs/>
          <w:color w:val="FF0000"/>
        </w:rPr>
        <w:t xml:space="preserve">Handbal </w:t>
      </w:r>
      <w:proofErr w:type="spellStart"/>
      <w:r w:rsidR="005F7469">
        <w:rPr>
          <w:b/>
          <w:bCs/>
          <w:color w:val="FF0000"/>
        </w:rPr>
        <w:t>paintbal</w:t>
      </w:r>
      <w:proofErr w:type="spellEnd"/>
      <w:r w:rsidR="005F7469">
        <w:rPr>
          <w:b/>
          <w:bCs/>
          <w:color w:val="FF0000"/>
        </w:rPr>
        <w:t xml:space="preserve"> (10 min)</w:t>
      </w:r>
    </w:p>
    <w:p w14:paraId="5B794291" w14:textId="3971FF11" w:rsidR="006820A7" w:rsidRDefault="006820A7" w:rsidP="000F61E0">
      <w:pPr>
        <w:pStyle w:val="Geenafstand"/>
        <w:rPr>
          <w:b/>
          <w:bCs/>
          <w:color w:val="FF0000"/>
        </w:rPr>
      </w:pPr>
    </w:p>
    <w:p w14:paraId="359BB7A0" w14:textId="09B7C545" w:rsidR="005F7469" w:rsidRDefault="006820A7" w:rsidP="000F61E0">
      <w:pPr>
        <w:pStyle w:val="Geenafstand"/>
      </w:pPr>
      <w:r>
        <w:t xml:space="preserve">1 zachte bal per speler </w:t>
      </w:r>
    </w:p>
    <w:p w14:paraId="021D4F9E" w14:textId="04C56F77" w:rsidR="005F7469" w:rsidRDefault="006820A7" w:rsidP="000F61E0">
      <w:pPr>
        <w:pStyle w:val="Geenafstand"/>
      </w:pPr>
      <w:r>
        <w:t xml:space="preserve">hesjes </w:t>
      </w:r>
    </w:p>
    <w:p w14:paraId="1B5D05A8" w14:textId="77777777" w:rsidR="005F7469" w:rsidRDefault="006820A7" w:rsidP="000F61E0">
      <w:pPr>
        <w:pStyle w:val="Geenafstand"/>
      </w:pPr>
      <w:r>
        <w:t xml:space="preserve">20 kegeltjes of potjes </w:t>
      </w:r>
    </w:p>
    <w:p w14:paraId="7A7DBE2A" w14:textId="77777777" w:rsidR="005F7469" w:rsidRDefault="006820A7" w:rsidP="000F61E0">
      <w:pPr>
        <w:pStyle w:val="Geenafstand"/>
      </w:pPr>
      <w:r>
        <w:t xml:space="preserve">6 grote kegels </w:t>
      </w:r>
    </w:p>
    <w:p w14:paraId="665EEF83" w14:textId="44F53F8D" w:rsidR="006820A7" w:rsidRDefault="006820A7" w:rsidP="000F61E0">
      <w:pPr>
        <w:pStyle w:val="Geenafstand"/>
      </w:pPr>
      <w:r>
        <w:t>Obstakels om zich achter te verstoppen (plint, doeltjes, schermen,…)</w:t>
      </w:r>
    </w:p>
    <w:p w14:paraId="0F93EC74" w14:textId="38E2C4A8" w:rsidR="005F7469" w:rsidRDefault="005F7469" w:rsidP="000F61E0">
      <w:pPr>
        <w:pStyle w:val="Geenafstand"/>
      </w:pPr>
    </w:p>
    <w:p w14:paraId="2004DC44" w14:textId="77777777" w:rsidR="005F7469" w:rsidRDefault="005F7469" w:rsidP="000F61E0">
      <w:pPr>
        <w:pStyle w:val="Geenafstand"/>
      </w:pPr>
      <w:r>
        <w:t>Speelvlak met een aantal obstakels (plinten, schermen,..)</w:t>
      </w:r>
    </w:p>
    <w:p w14:paraId="785E99FD" w14:textId="77777777" w:rsidR="005F7469" w:rsidRDefault="005F7469" w:rsidP="000F61E0">
      <w:pPr>
        <w:pStyle w:val="Geenafstand"/>
      </w:pPr>
      <w:r>
        <w:t xml:space="preserve">2 eindvakken met 10 kegeltjes (of potjes) </w:t>
      </w:r>
    </w:p>
    <w:p w14:paraId="6E9F2271" w14:textId="60467A2A" w:rsidR="005F7469" w:rsidRDefault="005F7469" w:rsidP="000F61E0">
      <w:pPr>
        <w:pStyle w:val="Geenafstand"/>
      </w:pPr>
      <w:r>
        <w:t>2 teams</w:t>
      </w:r>
    </w:p>
    <w:p w14:paraId="0AC995D2" w14:textId="728556BA" w:rsidR="005F7469" w:rsidRDefault="005F7469" w:rsidP="000F61E0">
      <w:pPr>
        <w:pStyle w:val="Geenafstand"/>
      </w:pPr>
    </w:p>
    <w:p w14:paraId="29AAA13B" w14:textId="77777777" w:rsidR="001D380E" w:rsidRDefault="001D380E" w:rsidP="001D380E">
      <w:pPr>
        <w:pStyle w:val="Geenafstand"/>
        <w:numPr>
          <w:ilvl w:val="0"/>
          <w:numId w:val="38"/>
        </w:numPr>
      </w:pPr>
      <w:r>
        <w:t>Tracht de kegeltjes te roven van het andere team en naar je eigen eind vak te brengen</w:t>
      </w:r>
    </w:p>
    <w:p w14:paraId="3ED316BD" w14:textId="77777777" w:rsidR="001D380E" w:rsidRDefault="001D380E" w:rsidP="001D380E">
      <w:pPr>
        <w:pStyle w:val="Geenafstand"/>
        <w:numPr>
          <w:ilvl w:val="0"/>
          <w:numId w:val="38"/>
        </w:numPr>
      </w:pPr>
      <w:r>
        <w:t>Iedere speler start met een bal (na werpen kan je een nieuwe zoeken), hiermee kan je spelers van het andere team aanwerpen (alleen rechtstreeks aanwerpen telt en hoofd telt uiteraard ook niet), lopen met de bal in de hand is uiteraard toegestaan</w:t>
      </w:r>
    </w:p>
    <w:p w14:paraId="56CAFA59" w14:textId="77777777" w:rsidR="001D380E" w:rsidRDefault="001D380E" w:rsidP="001D380E">
      <w:pPr>
        <w:pStyle w:val="Geenafstand"/>
        <w:numPr>
          <w:ilvl w:val="0"/>
          <w:numId w:val="38"/>
        </w:numPr>
      </w:pPr>
      <w:r>
        <w:t>Wie is aangegooid gaat zitten (als je een kegeltje hebt, mag je dit bijhouden), je kan verlost worden door iemand van je team door het aantikken van je schouder of hoofd</w:t>
      </w:r>
    </w:p>
    <w:p w14:paraId="7AC1B9E5" w14:textId="77777777" w:rsidR="001D380E" w:rsidRDefault="001D380E" w:rsidP="001D380E">
      <w:pPr>
        <w:pStyle w:val="Geenafstand"/>
        <w:numPr>
          <w:ilvl w:val="0"/>
          <w:numId w:val="38"/>
        </w:numPr>
      </w:pPr>
      <w:r>
        <w:t>In de eindvakken kan je niet aangegooid worden (je mag er ook alleen komen om kegels te roven of te leggen (eigen vak) en eventueel om een bal te nemen die erin is gerold)</w:t>
      </w:r>
    </w:p>
    <w:p w14:paraId="59AC73AB" w14:textId="77777777" w:rsidR="001D380E" w:rsidRDefault="001D380E" w:rsidP="001D380E">
      <w:pPr>
        <w:pStyle w:val="Geenafstand"/>
        <w:numPr>
          <w:ilvl w:val="0"/>
          <w:numId w:val="38"/>
        </w:numPr>
      </w:pPr>
      <w:r>
        <w:t>Het spel eindigt wanneer een eind vak leeg is of wanneer alle spelers van een team aan zijn (neerzitten)</w:t>
      </w:r>
    </w:p>
    <w:p w14:paraId="005D1BAE" w14:textId="540EDFCC" w:rsidR="005F7469" w:rsidRPr="002265FD" w:rsidRDefault="001D380E" w:rsidP="001D380E">
      <w:pPr>
        <w:pStyle w:val="Geenafstand"/>
        <w:numPr>
          <w:ilvl w:val="0"/>
          <w:numId w:val="38"/>
        </w:numPr>
        <w:rPr>
          <w:b/>
          <w:bCs/>
        </w:rPr>
      </w:pPr>
      <w:r>
        <w:t>Er staan obstakels in het veld, waarachter je je kan verstoppen, je mag ze niet verplaatsen</w:t>
      </w:r>
    </w:p>
    <w:p w14:paraId="56DA0FFE" w14:textId="362B46B6" w:rsidR="00BF0F97" w:rsidRDefault="00BF0F97" w:rsidP="00563B8D">
      <w:pPr>
        <w:pStyle w:val="Geenafstand"/>
        <w:rPr>
          <w:b/>
          <w:bCs/>
          <w:color w:val="FF0000"/>
        </w:rPr>
      </w:pPr>
    </w:p>
    <w:p w14:paraId="35449740" w14:textId="236B31A4" w:rsidR="00893645" w:rsidRDefault="00893645" w:rsidP="00563B8D">
      <w:pPr>
        <w:pStyle w:val="Geenafstand"/>
        <w:rPr>
          <w:b/>
          <w:bCs/>
          <w:color w:val="FF0000"/>
        </w:rPr>
      </w:pPr>
    </w:p>
    <w:p w14:paraId="625C2DAD" w14:textId="05514288" w:rsidR="00893645" w:rsidRDefault="00893645" w:rsidP="00563B8D">
      <w:pPr>
        <w:pStyle w:val="Geenafstand"/>
        <w:rPr>
          <w:b/>
          <w:bCs/>
          <w:color w:val="FF0000"/>
        </w:rPr>
      </w:pPr>
    </w:p>
    <w:p w14:paraId="1972187A" w14:textId="4921B538" w:rsidR="00893645" w:rsidRDefault="00893645" w:rsidP="00563B8D">
      <w:pPr>
        <w:pStyle w:val="Geenafstand"/>
        <w:rPr>
          <w:b/>
          <w:bCs/>
          <w:color w:val="FF0000"/>
        </w:rPr>
      </w:pPr>
    </w:p>
    <w:p w14:paraId="2D320853" w14:textId="73762FF7" w:rsidR="00893645" w:rsidRDefault="00893645" w:rsidP="00563B8D">
      <w:pPr>
        <w:pStyle w:val="Geenafstand"/>
        <w:rPr>
          <w:b/>
          <w:bCs/>
          <w:color w:val="FF0000"/>
        </w:rPr>
      </w:pPr>
    </w:p>
    <w:p w14:paraId="181B1271" w14:textId="619F2854" w:rsidR="00893645" w:rsidRDefault="00893645" w:rsidP="00563B8D">
      <w:pPr>
        <w:pStyle w:val="Geenafstand"/>
        <w:rPr>
          <w:b/>
          <w:bCs/>
          <w:color w:val="FF0000"/>
        </w:rPr>
      </w:pPr>
    </w:p>
    <w:p w14:paraId="31DB0FF5" w14:textId="3C0003FE" w:rsidR="00893645" w:rsidRDefault="00893645" w:rsidP="00563B8D">
      <w:pPr>
        <w:pStyle w:val="Geenafstand"/>
        <w:rPr>
          <w:b/>
          <w:bCs/>
          <w:color w:val="FF0000"/>
        </w:rPr>
      </w:pPr>
    </w:p>
    <w:p w14:paraId="67A606E1" w14:textId="6762DD3F" w:rsidR="00893645" w:rsidRDefault="00893645" w:rsidP="00563B8D">
      <w:pPr>
        <w:pStyle w:val="Geenafstand"/>
        <w:rPr>
          <w:b/>
          <w:bCs/>
          <w:color w:val="FF0000"/>
        </w:rPr>
      </w:pPr>
    </w:p>
    <w:p w14:paraId="56CEAF39" w14:textId="522508C7" w:rsidR="00893645" w:rsidRDefault="00893645" w:rsidP="00563B8D">
      <w:pPr>
        <w:pStyle w:val="Geenafstand"/>
        <w:rPr>
          <w:b/>
          <w:bCs/>
          <w:color w:val="FF0000"/>
        </w:rPr>
      </w:pPr>
    </w:p>
    <w:p w14:paraId="71CEA9C9" w14:textId="205468A7" w:rsidR="00893645" w:rsidRDefault="00893645" w:rsidP="00563B8D">
      <w:pPr>
        <w:pStyle w:val="Geenafstand"/>
        <w:rPr>
          <w:b/>
          <w:bCs/>
          <w:color w:val="FF0000"/>
        </w:rPr>
      </w:pPr>
    </w:p>
    <w:p w14:paraId="613F800B" w14:textId="5C201ABC" w:rsidR="00893645" w:rsidRDefault="00893645" w:rsidP="00563B8D">
      <w:pPr>
        <w:pStyle w:val="Geenafstand"/>
        <w:rPr>
          <w:b/>
          <w:bCs/>
          <w:color w:val="FF0000"/>
        </w:rPr>
      </w:pPr>
    </w:p>
    <w:p w14:paraId="56AE77FC" w14:textId="7E3DE8A4" w:rsidR="00893645" w:rsidRDefault="00893645" w:rsidP="00563B8D">
      <w:pPr>
        <w:pStyle w:val="Geenafstand"/>
        <w:rPr>
          <w:b/>
          <w:bCs/>
          <w:color w:val="FF0000"/>
        </w:rPr>
      </w:pPr>
    </w:p>
    <w:p w14:paraId="2812E393" w14:textId="77B14BF3" w:rsidR="00893645" w:rsidRDefault="00893645" w:rsidP="00563B8D">
      <w:pPr>
        <w:pStyle w:val="Geenafstand"/>
        <w:rPr>
          <w:b/>
          <w:bCs/>
          <w:color w:val="FF0000"/>
        </w:rPr>
      </w:pPr>
    </w:p>
    <w:p w14:paraId="67BBA967" w14:textId="255EC5A3" w:rsidR="00893645" w:rsidRDefault="00893645" w:rsidP="00563B8D">
      <w:pPr>
        <w:pStyle w:val="Geenafstand"/>
        <w:rPr>
          <w:b/>
          <w:bCs/>
          <w:color w:val="FF0000"/>
        </w:rPr>
      </w:pPr>
    </w:p>
    <w:p w14:paraId="3FD0C34D" w14:textId="46E12695" w:rsidR="00893645" w:rsidRDefault="00893645" w:rsidP="00563B8D">
      <w:pPr>
        <w:pStyle w:val="Geenafstand"/>
        <w:rPr>
          <w:b/>
          <w:bCs/>
          <w:color w:val="FF0000"/>
        </w:rPr>
      </w:pPr>
    </w:p>
    <w:p w14:paraId="4691F227" w14:textId="77777777" w:rsidR="00893645" w:rsidRDefault="00893645" w:rsidP="00563B8D">
      <w:pPr>
        <w:pStyle w:val="Geenafstand"/>
        <w:rPr>
          <w:b/>
          <w:bCs/>
          <w:color w:val="FF0000"/>
        </w:rPr>
      </w:pPr>
    </w:p>
    <w:p w14:paraId="5780FF8C" w14:textId="5885F7F8" w:rsidR="00563B8D" w:rsidRDefault="00563B8D" w:rsidP="00563B8D">
      <w:pPr>
        <w:pStyle w:val="Geenafstand"/>
        <w:rPr>
          <w:b/>
          <w:bCs/>
          <w:color w:val="FF0000"/>
        </w:rPr>
      </w:pPr>
      <w:r w:rsidRPr="0082746E">
        <w:rPr>
          <w:b/>
          <w:bCs/>
          <w:color w:val="FF0000"/>
        </w:rPr>
        <w:t xml:space="preserve">Kern: </w:t>
      </w:r>
      <w:r w:rsidR="00751A35">
        <w:rPr>
          <w:b/>
          <w:bCs/>
          <w:color w:val="FF0000"/>
        </w:rPr>
        <w:t>(30 min)</w:t>
      </w:r>
    </w:p>
    <w:p w14:paraId="50724D96" w14:textId="1A1BC84D" w:rsidR="00872F15" w:rsidRDefault="00872F15" w:rsidP="008F5877">
      <w:pPr>
        <w:pStyle w:val="Geenafstand"/>
        <w:rPr>
          <w:b/>
          <w:bCs/>
        </w:rPr>
      </w:pPr>
    </w:p>
    <w:p w14:paraId="36DFF4CF" w14:textId="2AC3E6F0" w:rsidR="0069226B" w:rsidRPr="00D01FC8" w:rsidRDefault="0069226B" w:rsidP="008F5877">
      <w:pPr>
        <w:pStyle w:val="Geenafstand"/>
        <w:rPr>
          <w:b/>
          <w:bCs/>
          <w:color w:val="0070C0"/>
        </w:rPr>
      </w:pPr>
      <w:r w:rsidRPr="00D01FC8">
        <w:rPr>
          <w:b/>
          <w:bCs/>
          <w:color w:val="0070C0"/>
        </w:rPr>
        <w:t>Handbaldribbel als schijnbeweging</w:t>
      </w:r>
      <w:r w:rsidRPr="00D01FC8">
        <w:rPr>
          <w:b/>
          <w:bCs/>
          <w:color w:val="0070C0"/>
        </w:rPr>
        <w:t xml:space="preserve"> (10 min)</w:t>
      </w:r>
    </w:p>
    <w:p w14:paraId="29F0531E" w14:textId="23D80A42" w:rsidR="00663B1F" w:rsidRDefault="00663B1F" w:rsidP="008F5877">
      <w:pPr>
        <w:pStyle w:val="Geenafstand"/>
      </w:pPr>
    </w:p>
    <w:p w14:paraId="09549C72" w14:textId="320E5806" w:rsidR="00663B1F" w:rsidRDefault="00056B1F" w:rsidP="008F5877">
      <w:pPr>
        <w:pStyle w:val="Geenafstand"/>
      </w:pPr>
      <w:r>
        <w:rPr>
          <w:noProof/>
        </w:rPr>
        <w:drawing>
          <wp:anchor distT="0" distB="0" distL="114300" distR="114300" simplePos="0" relativeHeight="251666432" behindDoc="1" locked="0" layoutInCell="1" allowOverlap="1" wp14:anchorId="0BABD9B2" wp14:editId="00BCC29C">
            <wp:simplePos x="0" y="0"/>
            <wp:positionH relativeFrom="column">
              <wp:posOffset>3132455</wp:posOffset>
            </wp:positionH>
            <wp:positionV relativeFrom="paragraph">
              <wp:posOffset>8890</wp:posOffset>
            </wp:positionV>
            <wp:extent cx="2897505" cy="14484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3289" t="49705" r="24523" b="39460"/>
                    <a:stretch/>
                  </pic:blipFill>
                  <pic:spPr bwMode="auto">
                    <a:xfrm>
                      <a:off x="0" y="0"/>
                      <a:ext cx="2897505" cy="144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B1F">
        <w:t xml:space="preserve">1 bal per 2 spelers </w:t>
      </w:r>
    </w:p>
    <w:p w14:paraId="5E54B015" w14:textId="77777777" w:rsidR="00663B1F" w:rsidRDefault="00663B1F" w:rsidP="008F5877">
      <w:pPr>
        <w:pStyle w:val="Geenafstand"/>
      </w:pPr>
      <w:r>
        <w:t xml:space="preserve">2 doeltjes </w:t>
      </w:r>
    </w:p>
    <w:p w14:paraId="2AD09279" w14:textId="77777777" w:rsidR="00663B1F" w:rsidRDefault="00663B1F" w:rsidP="008F5877">
      <w:pPr>
        <w:pStyle w:val="Geenafstand"/>
      </w:pPr>
      <w:r>
        <w:t xml:space="preserve">Potjes </w:t>
      </w:r>
      <w:r>
        <w:t xml:space="preserve">of kegels om het doelgebied af te bakenen </w:t>
      </w:r>
    </w:p>
    <w:p w14:paraId="47FD6FAE" w14:textId="08CFE6A9" w:rsidR="00663B1F" w:rsidRDefault="00663B1F" w:rsidP="008F5877">
      <w:pPr>
        <w:pStyle w:val="Geenafstand"/>
        <w:rPr>
          <w:b/>
          <w:bCs/>
        </w:rPr>
      </w:pPr>
      <w:r>
        <w:t>4 kegels om de zone van de verdediger af te bakenen</w:t>
      </w:r>
    </w:p>
    <w:p w14:paraId="19DA92D8" w14:textId="6F932E72" w:rsidR="00933CE3" w:rsidRDefault="00933CE3" w:rsidP="00933CE3">
      <w:pPr>
        <w:pStyle w:val="Geenafstand"/>
      </w:pPr>
    </w:p>
    <w:p w14:paraId="42C4953F" w14:textId="77777777" w:rsidR="00D01FC8" w:rsidRDefault="00D01FC8" w:rsidP="00933CE3">
      <w:pPr>
        <w:pStyle w:val="Geenafstand"/>
      </w:pPr>
      <w:r>
        <w:t>Een rij met opbouwers</w:t>
      </w:r>
    </w:p>
    <w:p w14:paraId="52908CB6" w14:textId="77777777" w:rsidR="00D01FC8" w:rsidRDefault="00D01FC8" w:rsidP="00933CE3">
      <w:pPr>
        <w:pStyle w:val="Geenafstand"/>
      </w:pPr>
      <w:r>
        <w:t>Een pasgever</w:t>
      </w:r>
    </w:p>
    <w:p w14:paraId="08671020" w14:textId="77777777" w:rsidR="00D01FC8" w:rsidRDefault="00D01FC8" w:rsidP="00933CE3">
      <w:pPr>
        <w:pStyle w:val="Geenafstand"/>
      </w:pPr>
      <w:r>
        <w:t>Een verdediger</w:t>
      </w:r>
    </w:p>
    <w:p w14:paraId="64C7036D" w14:textId="77777777" w:rsidR="00D01FC8" w:rsidRDefault="00D01FC8" w:rsidP="00933CE3">
      <w:pPr>
        <w:pStyle w:val="Geenafstand"/>
      </w:pPr>
      <w:r>
        <w:t>Een keeper</w:t>
      </w:r>
    </w:p>
    <w:p w14:paraId="4124D867" w14:textId="77777777" w:rsidR="00D01FC8" w:rsidRDefault="00D01FC8" w:rsidP="00933CE3">
      <w:pPr>
        <w:pStyle w:val="Geenafstand"/>
      </w:pPr>
      <w:r>
        <w:t>Dit aan beide kanten van het terrein</w:t>
      </w:r>
    </w:p>
    <w:p w14:paraId="7C69BD14" w14:textId="09E8C045" w:rsidR="00D01FC8" w:rsidRDefault="00D01FC8" w:rsidP="00933CE3">
      <w:pPr>
        <w:pStyle w:val="Geenafstand"/>
      </w:pPr>
      <w:r>
        <w:t>Na elke doorgang, functiewissel</w:t>
      </w:r>
    </w:p>
    <w:p w14:paraId="68D3B34B" w14:textId="77777777" w:rsidR="00E878D0" w:rsidRPr="00E878D0" w:rsidRDefault="00E878D0" w:rsidP="00E878D0">
      <w:pPr>
        <w:pStyle w:val="Geenafstand"/>
        <w:numPr>
          <w:ilvl w:val="0"/>
          <w:numId w:val="39"/>
        </w:numPr>
      </w:pPr>
      <w:r w:rsidRPr="00E878D0">
        <w:t xml:space="preserve">Via een individuele schijnbeweging in een 1 tegen 1 situatie creëert de aanvaller een open doelkans en onderneemt hij/zij een doelpoging </w:t>
      </w:r>
    </w:p>
    <w:p w14:paraId="23E1B5E7" w14:textId="77777777" w:rsidR="00E878D0" w:rsidRPr="00E878D0" w:rsidRDefault="00E878D0" w:rsidP="00E878D0">
      <w:pPr>
        <w:pStyle w:val="Geenafstand"/>
        <w:numPr>
          <w:ilvl w:val="0"/>
          <w:numId w:val="39"/>
        </w:numPr>
      </w:pPr>
      <w:r w:rsidRPr="00E878D0">
        <w:t xml:space="preserve">Na een contrapass met de passgever omspeel je de verdediger met een handbaldribbel (met schijnworp) als schijnbeweging </w:t>
      </w:r>
    </w:p>
    <w:p w14:paraId="1635A1AD" w14:textId="77777777" w:rsidR="00E878D0" w:rsidRPr="00E878D0" w:rsidRDefault="00E878D0" w:rsidP="00E878D0">
      <w:pPr>
        <w:pStyle w:val="Geenafstand"/>
        <w:numPr>
          <w:ilvl w:val="0"/>
          <w:numId w:val="39"/>
        </w:numPr>
      </w:pPr>
      <w:r w:rsidRPr="00E878D0">
        <w:t xml:space="preserve">Je neemt (max. 3 stappen) aanloop voor de slagworpdreiging, dan zijwaartse beweging (je dribbelt net voor je de 4de stap zijwaarts zet) </w:t>
      </w:r>
    </w:p>
    <w:p w14:paraId="4E722011" w14:textId="75E96787" w:rsidR="00E878D0" w:rsidRPr="00E878D0" w:rsidRDefault="00E878D0" w:rsidP="00E878D0">
      <w:pPr>
        <w:pStyle w:val="Geenafstand"/>
        <w:numPr>
          <w:ilvl w:val="0"/>
          <w:numId w:val="39"/>
        </w:numPr>
        <w:rPr>
          <w:b/>
          <w:bCs/>
        </w:rPr>
      </w:pPr>
      <w:r w:rsidRPr="00E878D0">
        <w:t>Daarna breek je door richting doel en onderneemt een doelpoging (je mag dan terug maximum 3 stappen zetten met de bal)</w:t>
      </w:r>
    </w:p>
    <w:p w14:paraId="7218B838" w14:textId="77777777" w:rsidR="00E878D0" w:rsidRDefault="00E878D0" w:rsidP="000921B4">
      <w:pPr>
        <w:pStyle w:val="Geenafstand"/>
        <w:rPr>
          <w:b/>
          <w:bCs/>
          <w:color w:val="FF0000"/>
        </w:rPr>
      </w:pPr>
    </w:p>
    <w:p w14:paraId="379BAB19" w14:textId="2B85DB36" w:rsidR="00E878D0" w:rsidRPr="00893645" w:rsidRDefault="00E878D0" w:rsidP="000921B4">
      <w:pPr>
        <w:pStyle w:val="Geenafstand"/>
        <w:rPr>
          <w:b/>
          <w:bCs/>
        </w:rPr>
      </w:pPr>
      <w:r w:rsidRPr="00893645">
        <w:rPr>
          <w:b/>
          <w:bCs/>
        </w:rPr>
        <w:t>Aandachtsp</w:t>
      </w:r>
      <w:r w:rsidR="001A6840" w:rsidRPr="00893645">
        <w:rPr>
          <w:b/>
          <w:bCs/>
        </w:rPr>
        <w:t>u</w:t>
      </w:r>
      <w:r w:rsidRPr="00893645">
        <w:rPr>
          <w:b/>
          <w:bCs/>
        </w:rPr>
        <w:t>nten</w:t>
      </w:r>
    </w:p>
    <w:p w14:paraId="4937742B" w14:textId="6F706F62" w:rsidR="001A6840" w:rsidRDefault="001A6840" w:rsidP="000921B4">
      <w:pPr>
        <w:pStyle w:val="Geenafstand"/>
        <w:rPr>
          <w:b/>
          <w:bCs/>
          <w:color w:val="FF0000"/>
        </w:rPr>
      </w:pPr>
    </w:p>
    <w:p w14:paraId="54D5628E" w14:textId="77777777" w:rsidR="001A6840" w:rsidRPr="00903783" w:rsidRDefault="001A6840" w:rsidP="000921B4">
      <w:pPr>
        <w:pStyle w:val="Geenafstand"/>
        <w:rPr>
          <w:b/>
          <w:bCs/>
        </w:rPr>
      </w:pPr>
      <w:r w:rsidRPr="00903783">
        <w:rPr>
          <w:b/>
          <w:bCs/>
        </w:rPr>
        <w:t>Aanvaller</w:t>
      </w:r>
      <w:r w:rsidRPr="00903783">
        <w:rPr>
          <w:b/>
          <w:bCs/>
        </w:rPr>
        <w:t>s</w:t>
      </w:r>
    </w:p>
    <w:p w14:paraId="58C0702D" w14:textId="77777777" w:rsidR="00903783" w:rsidRDefault="001A6840" w:rsidP="00903783">
      <w:pPr>
        <w:pStyle w:val="Geenafstand"/>
        <w:numPr>
          <w:ilvl w:val="0"/>
          <w:numId w:val="40"/>
        </w:numPr>
      </w:pPr>
      <w:r>
        <w:t>voeren een handbaldribbel technisch goed uit: balontvangst – (drie) stappen, slagworpdreiging – één dribbel – (drie) stappen – shot</w:t>
      </w:r>
    </w:p>
    <w:p w14:paraId="07296D33" w14:textId="3C385923" w:rsidR="00903783" w:rsidRDefault="001A6840" w:rsidP="00903783">
      <w:pPr>
        <w:pStyle w:val="Geenafstand"/>
        <w:numPr>
          <w:ilvl w:val="0"/>
          <w:numId w:val="40"/>
        </w:numPr>
      </w:pPr>
      <w:r>
        <w:t xml:space="preserve">creëren met een schijnbeweging de doelkans in een 1 tegen 1 situatie </w:t>
      </w:r>
    </w:p>
    <w:p w14:paraId="00B9AB6F" w14:textId="77777777" w:rsidR="00903783" w:rsidRDefault="00903783" w:rsidP="000921B4">
      <w:pPr>
        <w:pStyle w:val="Geenafstand"/>
      </w:pPr>
    </w:p>
    <w:p w14:paraId="14FD681E" w14:textId="77777777" w:rsidR="00903783" w:rsidRPr="00903783" w:rsidRDefault="001A6840" w:rsidP="000921B4">
      <w:pPr>
        <w:pStyle w:val="Geenafstand"/>
        <w:rPr>
          <w:b/>
          <w:bCs/>
        </w:rPr>
      </w:pPr>
      <w:r w:rsidRPr="00903783">
        <w:rPr>
          <w:b/>
          <w:bCs/>
        </w:rPr>
        <w:t>Verdedigers</w:t>
      </w:r>
      <w:r w:rsidR="00903783" w:rsidRPr="00903783">
        <w:rPr>
          <w:b/>
          <w:bCs/>
        </w:rPr>
        <w:t xml:space="preserve">: </w:t>
      </w:r>
    </w:p>
    <w:p w14:paraId="476DF3AB" w14:textId="2383DE8C" w:rsidR="001A6840" w:rsidRPr="00903783" w:rsidRDefault="001A6840" w:rsidP="00903783">
      <w:pPr>
        <w:pStyle w:val="Geenafstand"/>
        <w:numPr>
          <w:ilvl w:val="0"/>
          <w:numId w:val="41"/>
        </w:numPr>
        <w:rPr>
          <w:b/>
          <w:bCs/>
        </w:rPr>
      </w:pPr>
      <w:r w:rsidRPr="00903783">
        <w:t xml:space="preserve">verdedigen offensief en stappen uit naar de </w:t>
      </w:r>
      <w:proofErr w:type="spellStart"/>
      <w:r w:rsidRPr="00903783">
        <w:t>balbezittende</w:t>
      </w:r>
      <w:proofErr w:type="spellEnd"/>
      <w:r w:rsidRPr="00903783">
        <w:t xml:space="preserve"> aanvaller</w:t>
      </w:r>
    </w:p>
    <w:p w14:paraId="12314B0E" w14:textId="77777777" w:rsidR="00E878D0" w:rsidRDefault="00E878D0" w:rsidP="000921B4">
      <w:pPr>
        <w:pStyle w:val="Geenafstand"/>
        <w:rPr>
          <w:b/>
          <w:bCs/>
          <w:color w:val="FF0000"/>
        </w:rPr>
      </w:pPr>
    </w:p>
    <w:p w14:paraId="46E2A232" w14:textId="68039BB5" w:rsidR="00E878D0" w:rsidRDefault="00E878D0" w:rsidP="000921B4">
      <w:pPr>
        <w:pStyle w:val="Geenafstand"/>
        <w:rPr>
          <w:b/>
          <w:bCs/>
          <w:color w:val="FF0000"/>
        </w:rPr>
      </w:pPr>
    </w:p>
    <w:p w14:paraId="6D794AEA" w14:textId="613BDCE1" w:rsidR="00893645" w:rsidRDefault="00893645" w:rsidP="000921B4">
      <w:pPr>
        <w:pStyle w:val="Geenafstand"/>
        <w:rPr>
          <w:b/>
          <w:bCs/>
          <w:color w:val="FF0000"/>
        </w:rPr>
      </w:pPr>
    </w:p>
    <w:p w14:paraId="509596E7" w14:textId="15CAFCBA" w:rsidR="00893645" w:rsidRDefault="00893645" w:rsidP="000921B4">
      <w:pPr>
        <w:pStyle w:val="Geenafstand"/>
        <w:rPr>
          <w:b/>
          <w:bCs/>
          <w:color w:val="FF0000"/>
        </w:rPr>
      </w:pPr>
    </w:p>
    <w:p w14:paraId="274E391F" w14:textId="7EF23406" w:rsidR="00893645" w:rsidRDefault="00893645" w:rsidP="000921B4">
      <w:pPr>
        <w:pStyle w:val="Geenafstand"/>
        <w:rPr>
          <w:b/>
          <w:bCs/>
          <w:color w:val="FF0000"/>
        </w:rPr>
      </w:pPr>
    </w:p>
    <w:p w14:paraId="2CC2BB3F" w14:textId="45963D79" w:rsidR="00893645" w:rsidRDefault="00893645" w:rsidP="000921B4">
      <w:pPr>
        <w:pStyle w:val="Geenafstand"/>
        <w:rPr>
          <w:b/>
          <w:bCs/>
          <w:color w:val="FF0000"/>
        </w:rPr>
      </w:pPr>
    </w:p>
    <w:p w14:paraId="2FC11FC7" w14:textId="1EECE073" w:rsidR="00893645" w:rsidRDefault="00893645" w:rsidP="000921B4">
      <w:pPr>
        <w:pStyle w:val="Geenafstand"/>
        <w:rPr>
          <w:b/>
          <w:bCs/>
          <w:color w:val="FF0000"/>
        </w:rPr>
      </w:pPr>
    </w:p>
    <w:p w14:paraId="006B5660" w14:textId="30DD5600" w:rsidR="00893645" w:rsidRDefault="00893645" w:rsidP="000921B4">
      <w:pPr>
        <w:pStyle w:val="Geenafstand"/>
        <w:rPr>
          <w:b/>
          <w:bCs/>
          <w:color w:val="FF0000"/>
        </w:rPr>
      </w:pPr>
    </w:p>
    <w:p w14:paraId="36390F86" w14:textId="46155EA2" w:rsidR="00893645" w:rsidRDefault="00893645" w:rsidP="000921B4">
      <w:pPr>
        <w:pStyle w:val="Geenafstand"/>
        <w:rPr>
          <w:b/>
          <w:bCs/>
          <w:color w:val="FF0000"/>
        </w:rPr>
      </w:pPr>
    </w:p>
    <w:p w14:paraId="3CDC5201" w14:textId="6B42D271" w:rsidR="00893645" w:rsidRDefault="00893645" w:rsidP="000921B4">
      <w:pPr>
        <w:pStyle w:val="Geenafstand"/>
        <w:rPr>
          <w:b/>
          <w:bCs/>
          <w:color w:val="FF0000"/>
        </w:rPr>
      </w:pPr>
    </w:p>
    <w:p w14:paraId="7D903055" w14:textId="1F9B33AD" w:rsidR="00893645" w:rsidRDefault="00893645" w:rsidP="000921B4">
      <w:pPr>
        <w:pStyle w:val="Geenafstand"/>
        <w:rPr>
          <w:b/>
          <w:bCs/>
          <w:color w:val="FF0000"/>
        </w:rPr>
      </w:pPr>
    </w:p>
    <w:p w14:paraId="201A44FF" w14:textId="2AD5B99D" w:rsidR="00893645" w:rsidRDefault="00893645" w:rsidP="000921B4">
      <w:pPr>
        <w:pStyle w:val="Geenafstand"/>
        <w:rPr>
          <w:b/>
          <w:bCs/>
          <w:color w:val="FF0000"/>
        </w:rPr>
      </w:pPr>
    </w:p>
    <w:p w14:paraId="643E80BE" w14:textId="4CDDE884" w:rsidR="00893645" w:rsidRDefault="00893645" w:rsidP="000921B4">
      <w:pPr>
        <w:pStyle w:val="Geenafstand"/>
        <w:rPr>
          <w:b/>
          <w:bCs/>
          <w:color w:val="FF0000"/>
        </w:rPr>
      </w:pPr>
    </w:p>
    <w:p w14:paraId="782DF494" w14:textId="160CCFCC" w:rsidR="00893645" w:rsidRDefault="00893645" w:rsidP="000921B4">
      <w:pPr>
        <w:pStyle w:val="Geenafstand"/>
        <w:rPr>
          <w:b/>
          <w:bCs/>
          <w:color w:val="FF0000"/>
        </w:rPr>
      </w:pPr>
    </w:p>
    <w:p w14:paraId="048C8CAB" w14:textId="1EFD4182" w:rsidR="00893645" w:rsidRDefault="00893645" w:rsidP="000921B4">
      <w:pPr>
        <w:pStyle w:val="Geenafstand"/>
        <w:rPr>
          <w:b/>
          <w:bCs/>
          <w:color w:val="FF0000"/>
        </w:rPr>
      </w:pPr>
    </w:p>
    <w:p w14:paraId="74C6D358" w14:textId="0AA6BCE0" w:rsidR="00893645" w:rsidRDefault="00893645" w:rsidP="000921B4">
      <w:pPr>
        <w:pStyle w:val="Geenafstand"/>
        <w:rPr>
          <w:b/>
          <w:bCs/>
          <w:color w:val="FF0000"/>
        </w:rPr>
      </w:pPr>
    </w:p>
    <w:p w14:paraId="6787BC94" w14:textId="77777777" w:rsidR="00893645" w:rsidRDefault="00893645" w:rsidP="000921B4">
      <w:pPr>
        <w:pStyle w:val="Geenafstand"/>
        <w:rPr>
          <w:b/>
          <w:bCs/>
          <w:color w:val="FF0000"/>
        </w:rPr>
      </w:pPr>
    </w:p>
    <w:p w14:paraId="4E933BF5" w14:textId="4F0A886E" w:rsidR="00E878D0" w:rsidRPr="00044D9A" w:rsidRDefault="000325AF" w:rsidP="000921B4">
      <w:pPr>
        <w:pStyle w:val="Geenafstand"/>
        <w:rPr>
          <w:b/>
          <w:bCs/>
          <w:color w:val="0070C0"/>
        </w:rPr>
      </w:pPr>
      <w:r w:rsidRPr="00044D9A">
        <w:rPr>
          <w:b/>
          <w:bCs/>
          <w:color w:val="0070C0"/>
        </w:rPr>
        <w:lastRenderedPageBreak/>
        <w:t xml:space="preserve">Uitspelen 2 tegen 1 en 2 tegen 2 situatie </w:t>
      </w:r>
      <w:r w:rsidRPr="00044D9A">
        <w:rPr>
          <w:b/>
          <w:bCs/>
          <w:color w:val="0070C0"/>
        </w:rPr>
        <w:t>(10 min)</w:t>
      </w:r>
    </w:p>
    <w:p w14:paraId="6220B9FA" w14:textId="1C8B99BE" w:rsidR="000325AF" w:rsidRDefault="000325AF" w:rsidP="000921B4">
      <w:pPr>
        <w:pStyle w:val="Geenafstand"/>
      </w:pPr>
    </w:p>
    <w:p w14:paraId="04123073" w14:textId="77777777" w:rsidR="00044D9A" w:rsidRDefault="00044D9A" w:rsidP="000921B4">
      <w:pPr>
        <w:pStyle w:val="Geenafstand"/>
      </w:pPr>
      <w:r>
        <w:t xml:space="preserve">1 bal per 2 spelers </w:t>
      </w:r>
    </w:p>
    <w:p w14:paraId="4AFDA24D" w14:textId="7E4523E3" w:rsidR="00044D9A" w:rsidRDefault="00044D9A" w:rsidP="000921B4">
      <w:pPr>
        <w:pStyle w:val="Geenafstand"/>
      </w:pPr>
      <w:r>
        <w:t>2 doeltjes</w:t>
      </w:r>
    </w:p>
    <w:p w14:paraId="14860310" w14:textId="2520BB80" w:rsidR="00044D9A" w:rsidRDefault="001B4890" w:rsidP="000921B4">
      <w:pPr>
        <w:pStyle w:val="Geenafstand"/>
      </w:pPr>
      <w:r>
        <w:rPr>
          <w:noProof/>
        </w:rPr>
        <w:drawing>
          <wp:anchor distT="0" distB="0" distL="114300" distR="114300" simplePos="0" relativeHeight="251667456" behindDoc="1" locked="0" layoutInCell="1" allowOverlap="1" wp14:anchorId="4F62E2FB" wp14:editId="2BCDACD0">
            <wp:simplePos x="0" y="0"/>
            <wp:positionH relativeFrom="column">
              <wp:posOffset>3041617</wp:posOffset>
            </wp:positionH>
            <wp:positionV relativeFrom="paragraph">
              <wp:posOffset>46347</wp:posOffset>
            </wp:positionV>
            <wp:extent cx="3027680" cy="1685925"/>
            <wp:effectExtent l="0" t="0" r="127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3210" t="39342" r="24523" b="48515"/>
                    <a:stretch/>
                  </pic:blipFill>
                  <pic:spPr bwMode="auto">
                    <a:xfrm>
                      <a:off x="0" y="0"/>
                      <a:ext cx="302768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D9A">
        <w:t xml:space="preserve">Potjes of kegels om het doelgebied af te bakenen </w:t>
      </w:r>
    </w:p>
    <w:p w14:paraId="3295D368" w14:textId="4C4C45DB" w:rsidR="000325AF" w:rsidRDefault="00044D9A" w:rsidP="000921B4">
      <w:pPr>
        <w:pStyle w:val="Geenafstand"/>
      </w:pPr>
      <w:r>
        <w:t>4 kegels om zone verdediger(s) af te bakenen</w:t>
      </w:r>
      <w:r w:rsidR="001B4890" w:rsidRPr="001B4890">
        <w:rPr>
          <w:noProof/>
        </w:rPr>
        <w:t xml:space="preserve"> </w:t>
      </w:r>
    </w:p>
    <w:p w14:paraId="22B768ED" w14:textId="71411107" w:rsidR="000325AF" w:rsidRDefault="000325AF" w:rsidP="000921B4">
      <w:pPr>
        <w:pStyle w:val="Geenafstand"/>
      </w:pPr>
    </w:p>
    <w:p w14:paraId="7109A42D" w14:textId="2FAE16DF" w:rsidR="009E0747" w:rsidRDefault="009E0747" w:rsidP="000921B4">
      <w:pPr>
        <w:pStyle w:val="Geenafstand"/>
      </w:pPr>
      <w:r>
        <w:t>2 tegen 1 boven</w:t>
      </w:r>
    </w:p>
    <w:p w14:paraId="0CC1FF87" w14:textId="1120713A" w:rsidR="009E0747" w:rsidRDefault="009E0747" w:rsidP="00DD6987">
      <w:pPr>
        <w:pStyle w:val="Geenafstand"/>
        <w:numPr>
          <w:ilvl w:val="0"/>
          <w:numId w:val="41"/>
        </w:numPr>
      </w:pPr>
      <w:r>
        <w:t xml:space="preserve">2 rijen met opbouwers </w:t>
      </w:r>
    </w:p>
    <w:p w14:paraId="013825E2" w14:textId="77777777" w:rsidR="009E0747" w:rsidRDefault="009E0747" w:rsidP="00DD6987">
      <w:pPr>
        <w:pStyle w:val="Geenafstand"/>
        <w:numPr>
          <w:ilvl w:val="0"/>
          <w:numId w:val="41"/>
        </w:numPr>
      </w:pPr>
      <w:r>
        <w:t>Een verdediger (tussen 2 kegels)</w:t>
      </w:r>
    </w:p>
    <w:p w14:paraId="35E71934" w14:textId="140F3259" w:rsidR="009E0747" w:rsidRDefault="009E0747" w:rsidP="00DD6987">
      <w:pPr>
        <w:pStyle w:val="Geenafstand"/>
        <w:numPr>
          <w:ilvl w:val="0"/>
          <w:numId w:val="41"/>
        </w:numPr>
      </w:pPr>
      <w:r>
        <w:t xml:space="preserve">Een keeper </w:t>
      </w:r>
    </w:p>
    <w:p w14:paraId="01A5F299" w14:textId="0A8B76D9" w:rsidR="009E0747" w:rsidRDefault="009E0747" w:rsidP="000921B4">
      <w:pPr>
        <w:pStyle w:val="Geenafstand"/>
      </w:pPr>
      <w:r>
        <w:t xml:space="preserve">2 tegen 2 onder </w:t>
      </w:r>
    </w:p>
    <w:p w14:paraId="428EA1DD" w14:textId="77777777" w:rsidR="009E0747" w:rsidRDefault="009E0747" w:rsidP="00DD6987">
      <w:pPr>
        <w:pStyle w:val="Geenafstand"/>
        <w:numPr>
          <w:ilvl w:val="0"/>
          <w:numId w:val="42"/>
        </w:numPr>
      </w:pPr>
      <w:r>
        <w:t>2 rijen met opbouwers</w:t>
      </w:r>
    </w:p>
    <w:p w14:paraId="61B979E8" w14:textId="77777777" w:rsidR="009E0747" w:rsidRDefault="009E0747" w:rsidP="00DD6987">
      <w:pPr>
        <w:pStyle w:val="Geenafstand"/>
        <w:numPr>
          <w:ilvl w:val="0"/>
          <w:numId w:val="42"/>
        </w:numPr>
      </w:pPr>
      <w:r>
        <w:t xml:space="preserve">2 verdedigers (tussen 2 kegels) </w:t>
      </w:r>
    </w:p>
    <w:p w14:paraId="6858F2DB" w14:textId="77777777" w:rsidR="009E0747" w:rsidRDefault="009E0747" w:rsidP="00DD6987">
      <w:pPr>
        <w:pStyle w:val="Geenafstand"/>
        <w:numPr>
          <w:ilvl w:val="0"/>
          <w:numId w:val="42"/>
        </w:numPr>
      </w:pPr>
      <w:r>
        <w:t xml:space="preserve">Een keeper </w:t>
      </w:r>
    </w:p>
    <w:p w14:paraId="68373DF0" w14:textId="028A7538" w:rsidR="000325AF" w:rsidRDefault="009E0747" w:rsidP="000921B4">
      <w:pPr>
        <w:pStyle w:val="Geenafstand"/>
      </w:pPr>
      <w:r>
        <w:t>Na elke doorgang, functiewissel</w:t>
      </w:r>
    </w:p>
    <w:p w14:paraId="14BF89C3" w14:textId="235BE071" w:rsidR="001D06A4" w:rsidRDefault="001D06A4" w:rsidP="000921B4">
      <w:pPr>
        <w:pStyle w:val="Geenafstand"/>
      </w:pPr>
    </w:p>
    <w:p w14:paraId="16BE11F7" w14:textId="77777777" w:rsidR="0024344C" w:rsidRPr="001F2498" w:rsidRDefault="0024344C" w:rsidP="000921B4">
      <w:pPr>
        <w:pStyle w:val="Geenafstand"/>
      </w:pPr>
    </w:p>
    <w:p w14:paraId="19709493" w14:textId="77777777" w:rsidR="001D06A4" w:rsidRPr="001F2498" w:rsidRDefault="001D06A4" w:rsidP="0024344C">
      <w:pPr>
        <w:pStyle w:val="Geenafstand"/>
        <w:numPr>
          <w:ilvl w:val="0"/>
          <w:numId w:val="43"/>
        </w:numPr>
      </w:pPr>
      <w:r w:rsidRPr="001F2498">
        <w:t>Via uitspelen van een 2 tegen 1 (boven) of 2 tegen 2 (onder) situatie creëren de aanvallers een open doelkans en werken af op doel</w:t>
      </w:r>
    </w:p>
    <w:p w14:paraId="4BF42299" w14:textId="77777777" w:rsidR="001D06A4" w:rsidRPr="001F2498" w:rsidRDefault="001D06A4" w:rsidP="0024344C">
      <w:pPr>
        <w:pStyle w:val="Geenafstand"/>
        <w:numPr>
          <w:ilvl w:val="0"/>
          <w:numId w:val="43"/>
        </w:numPr>
      </w:pPr>
      <w:r w:rsidRPr="001F2498">
        <w:t xml:space="preserve">In de 2 tegen 1 situatie beweegt de verdediger alleen zijwaarts tussen de kegels </w:t>
      </w:r>
    </w:p>
    <w:p w14:paraId="1D7B86BD" w14:textId="4C96B03E" w:rsidR="001D06A4" w:rsidRPr="001F2498" w:rsidRDefault="001D06A4" w:rsidP="0024344C">
      <w:pPr>
        <w:pStyle w:val="Geenafstand"/>
        <w:numPr>
          <w:ilvl w:val="0"/>
          <w:numId w:val="43"/>
        </w:numPr>
      </w:pPr>
      <w:r w:rsidRPr="001F2498">
        <w:t>In de 2 tegen 2 situatie mogen de verdedigers ook uitstappen (voor-achter bewegen)</w:t>
      </w:r>
    </w:p>
    <w:p w14:paraId="68EE57B7" w14:textId="3D6C3F2A" w:rsidR="009E0747" w:rsidRPr="001F2498" w:rsidRDefault="009E0747" w:rsidP="000921B4">
      <w:pPr>
        <w:pStyle w:val="Geenafstand"/>
        <w:rPr>
          <w:b/>
          <w:bCs/>
        </w:rPr>
      </w:pPr>
    </w:p>
    <w:p w14:paraId="7CC01428" w14:textId="5C2DA7BC" w:rsidR="00893645" w:rsidRPr="001F2498" w:rsidRDefault="00893645" w:rsidP="000921B4">
      <w:pPr>
        <w:pStyle w:val="Geenafstand"/>
        <w:rPr>
          <w:b/>
          <w:bCs/>
        </w:rPr>
      </w:pPr>
      <w:r w:rsidRPr="001F2498">
        <w:rPr>
          <w:b/>
          <w:bCs/>
        </w:rPr>
        <w:t>Aandachtspunten</w:t>
      </w:r>
    </w:p>
    <w:p w14:paraId="5E88CC2F" w14:textId="77777777" w:rsidR="00E16A68" w:rsidRPr="001F2498" w:rsidRDefault="00E16A68" w:rsidP="000921B4">
      <w:pPr>
        <w:pStyle w:val="Geenafstand"/>
        <w:rPr>
          <w:b/>
          <w:bCs/>
        </w:rPr>
      </w:pPr>
    </w:p>
    <w:p w14:paraId="5356CAE2" w14:textId="77777777" w:rsidR="00E16A68" w:rsidRPr="001F2498" w:rsidRDefault="00893645" w:rsidP="000921B4">
      <w:pPr>
        <w:pStyle w:val="Geenafstand"/>
        <w:rPr>
          <w:b/>
          <w:bCs/>
        </w:rPr>
      </w:pPr>
      <w:r w:rsidRPr="001F2498">
        <w:rPr>
          <w:b/>
          <w:bCs/>
        </w:rPr>
        <w:t xml:space="preserve">2 Tegen 1 </w:t>
      </w:r>
    </w:p>
    <w:p w14:paraId="23E1B57B" w14:textId="77777777" w:rsidR="00E16A68" w:rsidRPr="001F2498" w:rsidRDefault="00E16A68" w:rsidP="000921B4">
      <w:pPr>
        <w:pStyle w:val="Geenafstand"/>
      </w:pPr>
    </w:p>
    <w:p w14:paraId="054EBDA4" w14:textId="77777777" w:rsidR="00E16A68" w:rsidRPr="001F2498" w:rsidRDefault="00893645" w:rsidP="000921B4">
      <w:pPr>
        <w:pStyle w:val="Geenafstand"/>
        <w:rPr>
          <w:b/>
          <w:bCs/>
        </w:rPr>
      </w:pPr>
      <w:r w:rsidRPr="001F2498">
        <w:rPr>
          <w:b/>
          <w:bCs/>
        </w:rPr>
        <w:t>Aanvallers</w:t>
      </w:r>
    </w:p>
    <w:p w14:paraId="7A306EAC" w14:textId="77777777" w:rsidR="00E16A68" w:rsidRPr="001F2498" w:rsidRDefault="00893645" w:rsidP="00E16A68">
      <w:pPr>
        <w:pStyle w:val="Geenafstand"/>
        <w:numPr>
          <w:ilvl w:val="0"/>
          <w:numId w:val="44"/>
        </w:numPr>
      </w:pPr>
      <w:r w:rsidRPr="001F2498">
        <w:t>inlopen richting doel om de verdediger te binden ... na afspelen van de bal de diepte herstellen (achteruit bewegen)</w:t>
      </w:r>
    </w:p>
    <w:p w14:paraId="7D141B4C" w14:textId="77777777" w:rsidR="00E16A68" w:rsidRPr="001F2498" w:rsidRDefault="00893645" w:rsidP="00E16A68">
      <w:pPr>
        <w:pStyle w:val="Geenafstand"/>
        <w:numPr>
          <w:ilvl w:val="0"/>
          <w:numId w:val="44"/>
        </w:numPr>
      </w:pPr>
      <w:r w:rsidRPr="001F2498">
        <w:t>bij balontvangst de bal onmiddellijk wapenen (</w:t>
      </w:r>
      <w:proofErr w:type="spellStart"/>
      <w:r w:rsidRPr="001F2498">
        <w:t>elleboog</w:t>
      </w:r>
      <w:proofErr w:type="spellEnd"/>
      <w:r w:rsidRPr="001F2498">
        <w:t xml:space="preserve"> minstens op schouderhoogte) </w:t>
      </w:r>
    </w:p>
    <w:p w14:paraId="453B32D2" w14:textId="77777777" w:rsidR="00E16A68" w:rsidRPr="001F2498" w:rsidRDefault="00E16A68" w:rsidP="000921B4">
      <w:pPr>
        <w:pStyle w:val="Geenafstand"/>
        <w:rPr>
          <w:b/>
          <w:bCs/>
        </w:rPr>
      </w:pPr>
    </w:p>
    <w:p w14:paraId="01DAB6D5" w14:textId="77777777" w:rsidR="00E16A68" w:rsidRPr="001F2498" w:rsidRDefault="00893645" w:rsidP="000921B4">
      <w:pPr>
        <w:pStyle w:val="Geenafstand"/>
        <w:rPr>
          <w:b/>
          <w:bCs/>
        </w:rPr>
      </w:pPr>
      <w:r w:rsidRPr="001F2498">
        <w:rPr>
          <w:b/>
          <w:bCs/>
        </w:rPr>
        <w:t>Verdediger</w:t>
      </w:r>
    </w:p>
    <w:p w14:paraId="2CEB13AE" w14:textId="77777777" w:rsidR="00E16A68" w:rsidRPr="001F2498" w:rsidRDefault="00893645" w:rsidP="00E16A68">
      <w:pPr>
        <w:pStyle w:val="Geenafstand"/>
        <w:numPr>
          <w:ilvl w:val="0"/>
          <w:numId w:val="45"/>
        </w:numPr>
      </w:pPr>
      <w:r w:rsidRPr="001F2498">
        <w:t xml:space="preserve">tracht door snel benenwerk (zijwaartse verplaatsingen) tussen de aanvaller in balbezit en het doel te blijven </w:t>
      </w:r>
    </w:p>
    <w:p w14:paraId="39B5798A" w14:textId="77777777" w:rsidR="00E16A68" w:rsidRPr="001F2498" w:rsidRDefault="00E16A68" w:rsidP="000921B4">
      <w:pPr>
        <w:pStyle w:val="Geenafstand"/>
      </w:pPr>
    </w:p>
    <w:p w14:paraId="00217ACF" w14:textId="77777777" w:rsidR="00E16A68" w:rsidRPr="001F2498" w:rsidRDefault="00893645" w:rsidP="000921B4">
      <w:pPr>
        <w:pStyle w:val="Geenafstand"/>
        <w:rPr>
          <w:b/>
          <w:bCs/>
        </w:rPr>
      </w:pPr>
      <w:r w:rsidRPr="001F2498">
        <w:rPr>
          <w:b/>
          <w:bCs/>
        </w:rPr>
        <w:t xml:space="preserve">2 Tegen 2 </w:t>
      </w:r>
    </w:p>
    <w:p w14:paraId="4BEA9797" w14:textId="77777777" w:rsidR="00E16A68" w:rsidRPr="001F2498" w:rsidRDefault="00E16A68" w:rsidP="000921B4">
      <w:pPr>
        <w:pStyle w:val="Geenafstand"/>
      </w:pPr>
    </w:p>
    <w:p w14:paraId="7F78CAEE" w14:textId="77777777" w:rsidR="00E16A68" w:rsidRPr="001F2498" w:rsidRDefault="00893645" w:rsidP="000921B4">
      <w:pPr>
        <w:pStyle w:val="Geenafstand"/>
        <w:rPr>
          <w:b/>
          <w:bCs/>
        </w:rPr>
      </w:pPr>
      <w:r w:rsidRPr="001F2498">
        <w:rPr>
          <w:b/>
          <w:bCs/>
        </w:rPr>
        <w:t>Aanvallers</w:t>
      </w:r>
    </w:p>
    <w:p w14:paraId="28B6632C" w14:textId="77777777" w:rsidR="00E16A68" w:rsidRPr="001F2498" w:rsidRDefault="00893645" w:rsidP="00E16A68">
      <w:pPr>
        <w:pStyle w:val="Geenafstand"/>
        <w:numPr>
          <w:ilvl w:val="0"/>
          <w:numId w:val="45"/>
        </w:numPr>
      </w:pPr>
      <w:r w:rsidRPr="001F2498">
        <w:t>trachten door een schijnbeweging (handbaldribbel) de rechtstreekse verdediger te passeren en af te werken op doel</w:t>
      </w:r>
    </w:p>
    <w:p w14:paraId="4BEEDF1F" w14:textId="77777777" w:rsidR="00E16A68" w:rsidRPr="001F2498" w:rsidRDefault="00893645" w:rsidP="00E16A68">
      <w:pPr>
        <w:pStyle w:val="Geenafstand"/>
        <w:numPr>
          <w:ilvl w:val="0"/>
          <w:numId w:val="45"/>
        </w:numPr>
      </w:pPr>
      <w:r w:rsidRPr="001F2498">
        <w:t xml:space="preserve">trachten door een schijnbeweging (handbaldribbel) 2 verdedigers naar zich toe te trekken om een vrije doelkans te creëren voor de mede-aanvaller </w:t>
      </w:r>
    </w:p>
    <w:p w14:paraId="64B7E2A1" w14:textId="77777777" w:rsidR="00E16A68" w:rsidRPr="001F2498" w:rsidRDefault="00E16A68" w:rsidP="000921B4">
      <w:pPr>
        <w:pStyle w:val="Geenafstand"/>
      </w:pPr>
    </w:p>
    <w:p w14:paraId="131A1AF5" w14:textId="77777777" w:rsidR="00E16A68" w:rsidRPr="001F2498" w:rsidRDefault="00893645" w:rsidP="000921B4">
      <w:pPr>
        <w:pStyle w:val="Geenafstand"/>
        <w:rPr>
          <w:b/>
          <w:bCs/>
        </w:rPr>
      </w:pPr>
      <w:r w:rsidRPr="001F2498">
        <w:rPr>
          <w:b/>
          <w:bCs/>
        </w:rPr>
        <w:t>Verdedigers</w:t>
      </w:r>
    </w:p>
    <w:p w14:paraId="408849B8" w14:textId="77777777" w:rsidR="00E16A68" w:rsidRPr="001F2498" w:rsidRDefault="00893645" w:rsidP="00E16A68">
      <w:pPr>
        <w:pStyle w:val="Geenafstand"/>
        <w:numPr>
          <w:ilvl w:val="0"/>
          <w:numId w:val="46"/>
        </w:numPr>
      </w:pPr>
      <w:r w:rsidRPr="001F2498">
        <w:t>trachten tussen het doel en hun rechtstreekse tegenstrever te blijven</w:t>
      </w:r>
    </w:p>
    <w:p w14:paraId="6D8B2FE0" w14:textId="7E55E6E8" w:rsidR="00893645" w:rsidRPr="001F2498" w:rsidRDefault="00893645" w:rsidP="00E16A68">
      <w:pPr>
        <w:pStyle w:val="Geenafstand"/>
        <w:numPr>
          <w:ilvl w:val="0"/>
          <w:numId w:val="46"/>
        </w:numPr>
        <w:rPr>
          <w:b/>
          <w:bCs/>
        </w:rPr>
      </w:pPr>
      <w:r w:rsidRPr="001F2498">
        <w:t>helpen hun medeverdediger, wanneer deze gepasseerd is</w:t>
      </w:r>
    </w:p>
    <w:p w14:paraId="362A7A92" w14:textId="69A26DDA" w:rsidR="00893645" w:rsidRPr="001F2498" w:rsidRDefault="00893645" w:rsidP="000921B4">
      <w:pPr>
        <w:pStyle w:val="Geenafstand"/>
        <w:rPr>
          <w:b/>
          <w:bCs/>
        </w:rPr>
      </w:pPr>
    </w:p>
    <w:p w14:paraId="175D2FDF" w14:textId="48D36A1C" w:rsidR="00ED0F69" w:rsidRPr="001F2498" w:rsidRDefault="00ED0F69" w:rsidP="000921B4">
      <w:pPr>
        <w:pStyle w:val="Geenafstand"/>
        <w:rPr>
          <w:b/>
          <w:bCs/>
        </w:rPr>
      </w:pPr>
    </w:p>
    <w:p w14:paraId="719A8CBC" w14:textId="5115FCF6" w:rsidR="00ED0F69" w:rsidRPr="001F2498" w:rsidRDefault="00ED0F69" w:rsidP="000921B4">
      <w:pPr>
        <w:pStyle w:val="Geenafstand"/>
        <w:rPr>
          <w:b/>
          <w:bCs/>
        </w:rPr>
      </w:pPr>
    </w:p>
    <w:p w14:paraId="53963C29" w14:textId="458EE615" w:rsidR="00ED0F69" w:rsidRPr="001F2498" w:rsidRDefault="00ED0F69" w:rsidP="000921B4">
      <w:pPr>
        <w:pStyle w:val="Geenafstand"/>
        <w:rPr>
          <w:b/>
          <w:bCs/>
        </w:rPr>
      </w:pPr>
    </w:p>
    <w:p w14:paraId="161D90C5" w14:textId="77777777" w:rsidR="00ED0F69" w:rsidRPr="001F2498" w:rsidRDefault="00ED0F69" w:rsidP="000921B4">
      <w:pPr>
        <w:pStyle w:val="Geenafstand"/>
        <w:rPr>
          <w:b/>
          <w:bCs/>
        </w:rPr>
      </w:pPr>
    </w:p>
    <w:p w14:paraId="5D1C6B48" w14:textId="60167BED" w:rsidR="00ED0F69" w:rsidRPr="008C525E" w:rsidRDefault="00ED0F69" w:rsidP="000921B4">
      <w:pPr>
        <w:pStyle w:val="Geenafstand"/>
        <w:rPr>
          <w:b/>
          <w:bCs/>
          <w:color w:val="0070C0"/>
        </w:rPr>
      </w:pPr>
      <w:r w:rsidRPr="008C525E">
        <w:rPr>
          <w:b/>
          <w:bCs/>
          <w:color w:val="0070C0"/>
        </w:rPr>
        <w:lastRenderedPageBreak/>
        <w:t>Wedstrijd 4+1</w:t>
      </w:r>
      <w:r w:rsidRPr="008C525E">
        <w:rPr>
          <w:b/>
          <w:bCs/>
          <w:color w:val="0070C0"/>
        </w:rPr>
        <w:t xml:space="preserve"> (10 min)</w:t>
      </w:r>
    </w:p>
    <w:p w14:paraId="00674569" w14:textId="6E3F1F67" w:rsidR="007A6262" w:rsidRPr="001F2498" w:rsidRDefault="007A6262" w:rsidP="000921B4">
      <w:pPr>
        <w:pStyle w:val="Geenafstand"/>
      </w:pPr>
    </w:p>
    <w:p w14:paraId="66ECAB02" w14:textId="06A49F4B" w:rsidR="007A6262" w:rsidRPr="001F2498" w:rsidRDefault="00C31328" w:rsidP="000921B4">
      <w:pPr>
        <w:pStyle w:val="Geenafstand"/>
      </w:pPr>
      <w:r w:rsidRPr="001F2498">
        <w:rPr>
          <w:noProof/>
        </w:rPr>
        <w:drawing>
          <wp:anchor distT="0" distB="0" distL="114300" distR="114300" simplePos="0" relativeHeight="251668480" behindDoc="1" locked="0" layoutInCell="1" allowOverlap="1" wp14:anchorId="32031531" wp14:editId="61B156CB">
            <wp:simplePos x="0" y="0"/>
            <wp:positionH relativeFrom="column">
              <wp:posOffset>4098290</wp:posOffset>
            </wp:positionH>
            <wp:positionV relativeFrom="paragraph">
              <wp:posOffset>6985</wp:posOffset>
            </wp:positionV>
            <wp:extent cx="2157730" cy="128206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3301" t="29281" r="24580" b="57918"/>
                    <a:stretch/>
                  </pic:blipFill>
                  <pic:spPr bwMode="auto">
                    <a:xfrm>
                      <a:off x="0" y="0"/>
                      <a:ext cx="2157730"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262" w:rsidRPr="001F2498">
        <w:t xml:space="preserve">1 handbal </w:t>
      </w:r>
    </w:p>
    <w:p w14:paraId="561E24DF" w14:textId="2E85FF23" w:rsidR="007A6262" w:rsidRPr="001F2498" w:rsidRDefault="007A6262" w:rsidP="000921B4">
      <w:pPr>
        <w:pStyle w:val="Geenafstand"/>
      </w:pPr>
      <w:r w:rsidRPr="001F2498">
        <w:t xml:space="preserve">2 doeltjes </w:t>
      </w:r>
    </w:p>
    <w:p w14:paraId="33B4AB12" w14:textId="04AF5A0C" w:rsidR="007A6262" w:rsidRPr="001F2498" w:rsidRDefault="007A6262" w:rsidP="000921B4">
      <w:pPr>
        <w:pStyle w:val="Geenafstand"/>
        <w:rPr>
          <w:b/>
          <w:bCs/>
        </w:rPr>
      </w:pPr>
      <w:r w:rsidRPr="001F2498">
        <w:t>Potjes of kegels om het doelgebied af te bakenen</w:t>
      </w:r>
    </w:p>
    <w:p w14:paraId="15691CD1" w14:textId="7C8331B3" w:rsidR="007A6262" w:rsidRPr="001F2498" w:rsidRDefault="007A6262" w:rsidP="000921B4">
      <w:pPr>
        <w:pStyle w:val="Geenafstand"/>
        <w:rPr>
          <w:b/>
          <w:bCs/>
        </w:rPr>
      </w:pPr>
    </w:p>
    <w:p w14:paraId="73E35C11" w14:textId="77777777" w:rsidR="0008151A" w:rsidRPr="001F2498" w:rsidRDefault="0008151A" w:rsidP="00724910">
      <w:pPr>
        <w:pStyle w:val="Geenafstand"/>
      </w:pPr>
      <w:r w:rsidRPr="001F2498">
        <w:t xml:space="preserve">2 </w:t>
      </w:r>
      <w:r w:rsidRPr="001F2498">
        <w:t xml:space="preserve">teams </w:t>
      </w:r>
      <w:r w:rsidRPr="001F2498">
        <w:t xml:space="preserve">van 5 spelers </w:t>
      </w:r>
    </w:p>
    <w:p w14:paraId="7CF96BCF" w14:textId="77777777" w:rsidR="0008151A" w:rsidRPr="001F2498" w:rsidRDefault="0008151A" w:rsidP="00724910">
      <w:pPr>
        <w:pStyle w:val="Geenafstand"/>
      </w:pPr>
      <w:r w:rsidRPr="001F2498">
        <w:t>3-1 aanval: de aanvallers spelen met 3 opbouwers en een cirkelspeler</w:t>
      </w:r>
    </w:p>
    <w:p w14:paraId="0CD9DE4E" w14:textId="084246B3" w:rsidR="0008151A" w:rsidRPr="001F2498" w:rsidRDefault="0008151A" w:rsidP="00724910">
      <w:pPr>
        <w:pStyle w:val="Geenafstand"/>
      </w:pPr>
      <w:r w:rsidRPr="001F2498">
        <w:t xml:space="preserve">1-3 verdediging: de verdediging speelt met 1 defensieve verdediger </w:t>
      </w:r>
      <w:r w:rsidR="00724910" w:rsidRPr="001F2498">
        <w:br/>
      </w:r>
      <w:r w:rsidRPr="001F2498">
        <w:t xml:space="preserve">aan de </w:t>
      </w:r>
      <w:proofErr w:type="spellStart"/>
      <w:r w:rsidRPr="001F2498">
        <w:t>doelgebiedlijn</w:t>
      </w:r>
      <w:proofErr w:type="spellEnd"/>
      <w:r w:rsidRPr="001F2498">
        <w:t xml:space="preserve"> (de libero) en 3 offensieve verdedigers</w:t>
      </w:r>
    </w:p>
    <w:p w14:paraId="50168D92" w14:textId="719EEC09" w:rsidR="007A6262" w:rsidRPr="001F2498" w:rsidRDefault="0008151A" w:rsidP="00724910">
      <w:pPr>
        <w:pStyle w:val="Geenafstand"/>
      </w:pPr>
      <w:r w:rsidRPr="001F2498">
        <w:t xml:space="preserve">Een rechte lijn als </w:t>
      </w:r>
      <w:proofErr w:type="spellStart"/>
      <w:r w:rsidRPr="001F2498">
        <w:t>doelgebiedlijn</w:t>
      </w:r>
      <w:proofErr w:type="spellEnd"/>
      <w:r w:rsidRPr="001F2498">
        <w:t xml:space="preserve"> op 5m</w:t>
      </w:r>
    </w:p>
    <w:p w14:paraId="78D1F925" w14:textId="2A500597" w:rsidR="00724910" w:rsidRPr="001F2498" w:rsidRDefault="00724910" w:rsidP="00724910">
      <w:pPr>
        <w:pStyle w:val="Geenafstand"/>
      </w:pPr>
    </w:p>
    <w:p w14:paraId="414EC158" w14:textId="77777777" w:rsidR="00724910" w:rsidRPr="001F2498" w:rsidRDefault="00724910" w:rsidP="00724910">
      <w:pPr>
        <w:pStyle w:val="Geenafstand"/>
        <w:rPr>
          <w:b/>
          <w:bCs/>
        </w:rPr>
      </w:pPr>
      <w:r w:rsidRPr="001F2498">
        <w:rPr>
          <w:b/>
          <w:bCs/>
        </w:rPr>
        <w:t>Wedstrijd</w:t>
      </w:r>
    </w:p>
    <w:p w14:paraId="76744B7C" w14:textId="77777777" w:rsidR="00724910" w:rsidRPr="001F2498" w:rsidRDefault="00724910" w:rsidP="00724910">
      <w:pPr>
        <w:pStyle w:val="Geenafstand"/>
        <w:numPr>
          <w:ilvl w:val="0"/>
          <w:numId w:val="48"/>
        </w:numPr>
      </w:pPr>
      <w:r w:rsidRPr="001F2498">
        <w:t>Doelgebied mag niet betreden worden (tenzij met sprongworp (werpen alvorens men landt))</w:t>
      </w:r>
    </w:p>
    <w:p w14:paraId="480E4413" w14:textId="77777777" w:rsidR="00724910" w:rsidRPr="001F2498" w:rsidRDefault="00724910" w:rsidP="00724910">
      <w:pPr>
        <w:pStyle w:val="Geenafstand"/>
        <w:numPr>
          <w:ilvl w:val="0"/>
          <w:numId w:val="48"/>
        </w:numPr>
      </w:pPr>
      <w:r w:rsidRPr="001F2498">
        <w:t>Maximum 3 stappen met de bal in de hand</w:t>
      </w:r>
    </w:p>
    <w:p w14:paraId="6A7094DC" w14:textId="77777777" w:rsidR="00724910" w:rsidRPr="001F2498" w:rsidRDefault="00724910" w:rsidP="00724910">
      <w:pPr>
        <w:pStyle w:val="Geenafstand"/>
        <w:numPr>
          <w:ilvl w:val="0"/>
          <w:numId w:val="48"/>
        </w:numPr>
      </w:pPr>
      <w:r w:rsidRPr="001F2498">
        <w:t>1 dribbel per balbezit is toegelaten</w:t>
      </w:r>
    </w:p>
    <w:p w14:paraId="5AF34327" w14:textId="699A95C5" w:rsidR="00724910" w:rsidRPr="001F2498" w:rsidRDefault="00724910" w:rsidP="00724910">
      <w:pPr>
        <w:pStyle w:val="Geenafstand"/>
        <w:numPr>
          <w:ilvl w:val="0"/>
          <w:numId w:val="48"/>
        </w:numPr>
      </w:pPr>
      <w:r w:rsidRPr="001F2498">
        <w:t>Verdedigers mogen geen contact maken</w:t>
      </w:r>
    </w:p>
    <w:p w14:paraId="36303E19" w14:textId="6B5B8648" w:rsidR="00724910" w:rsidRPr="001F2498" w:rsidRDefault="00724910" w:rsidP="00724910">
      <w:pPr>
        <w:pStyle w:val="Geenafstand"/>
        <w:rPr>
          <w:b/>
          <w:bCs/>
        </w:rPr>
      </w:pPr>
    </w:p>
    <w:p w14:paraId="313B5E82" w14:textId="29898E54" w:rsidR="00C31328" w:rsidRPr="001F2498" w:rsidRDefault="00C31328" w:rsidP="00724910">
      <w:pPr>
        <w:pStyle w:val="Geenafstand"/>
        <w:rPr>
          <w:b/>
          <w:bCs/>
        </w:rPr>
      </w:pPr>
      <w:r w:rsidRPr="001F2498">
        <w:rPr>
          <w:b/>
          <w:bCs/>
        </w:rPr>
        <w:t>Aandachtspunten</w:t>
      </w:r>
    </w:p>
    <w:p w14:paraId="1D25F918" w14:textId="246068D0" w:rsidR="00C31328" w:rsidRDefault="00C31328" w:rsidP="00724910">
      <w:pPr>
        <w:pStyle w:val="Geenafstand"/>
        <w:rPr>
          <w:b/>
          <w:bCs/>
          <w:color w:val="FF0000"/>
        </w:rPr>
      </w:pPr>
    </w:p>
    <w:p w14:paraId="5DD721E2" w14:textId="77777777" w:rsidR="001F2498" w:rsidRPr="001F2498" w:rsidRDefault="001F2498" w:rsidP="00724910">
      <w:pPr>
        <w:pStyle w:val="Geenafstand"/>
        <w:rPr>
          <w:b/>
          <w:bCs/>
        </w:rPr>
      </w:pPr>
      <w:r w:rsidRPr="001F2498">
        <w:rPr>
          <w:b/>
          <w:bCs/>
        </w:rPr>
        <w:t>Aanvallers</w:t>
      </w:r>
    </w:p>
    <w:p w14:paraId="2F8243B7" w14:textId="77777777" w:rsidR="001F2498" w:rsidRDefault="001F2498" w:rsidP="001F2498">
      <w:pPr>
        <w:pStyle w:val="Geenafstand"/>
        <w:numPr>
          <w:ilvl w:val="0"/>
          <w:numId w:val="49"/>
        </w:numPr>
      </w:pPr>
      <w:r>
        <w:t>benutten de handbaldribbel als technische/tactische aanvalswapens</w:t>
      </w:r>
    </w:p>
    <w:p w14:paraId="65192FC8" w14:textId="77777777" w:rsidR="001F2498" w:rsidRDefault="001F2498" w:rsidP="001F2498">
      <w:pPr>
        <w:pStyle w:val="Geenafstand"/>
        <w:numPr>
          <w:ilvl w:val="0"/>
          <w:numId w:val="49"/>
        </w:numPr>
      </w:pPr>
      <w:r>
        <w:t xml:space="preserve">spelen in een 3-1 aanvalsopstelling </w:t>
      </w:r>
    </w:p>
    <w:p w14:paraId="63ED6A46" w14:textId="77777777" w:rsidR="001F2498" w:rsidRDefault="001F2498" w:rsidP="00724910">
      <w:pPr>
        <w:pStyle w:val="Geenafstand"/>
      </w:pPr>
    </w:p>
    <w:p w14:paraId="74B39182" w14:textId="77777777" w:rsidR="001F2498" w:rsidRPr="001F2498" w:rsidRDefault="001F2498" w:rsidP="00724910">
      <w:pPr>
        <w:pStyle w:val="Geenafstand"/>
        <w:rPr>
          <w:b/>
          <w:bCs/>
        </w:rPr>
      </w:pPr>
      <w:r w:rsidRPr="001F2498">
        <w:rPr>
          <w:b/>
          <w:bCs/>
        </w:rPr>
        <w:t>Verdedigers</w:t>
      </w:r>
    </w:p>
    <w:p w14:paraId="0A4A89D4" w14:textId="77777777" w:rsidR="001F2498" w:rsidRDefault="001F2498" w:rsidP="001F2498">
      <w:pPr>
        <w:pStyle w:val="Geenafstand"/>
        <w:numPr>
          <w:ilvl w:val="0"/>
          <w:numId w:val="50"/>
        </w:numPr>
      </w:pPr>
      <w:r>
        <w:t>spelen in een 1-3 verdedigingsopstelling</w:t>
      </w:r>
    </w:p>
    <w:p w14:paraId="5467F4BF" w14:textId="77777777" w:rsidR="001F2498" w:rsidRDefault="001F2498" w:rsidP="001F2498">
      <w:pPr>
        <w:pStyle w:val="Geenafstand"/>
        <w:numPr>
          <w:ilvl w:val="0"/>
          <w:numId w:val="50"/>
        </w:numPr>
      </w:pPr>
      <w:r>
        <w:t>spelen balgericht (balinterceptie)</w:t>
      </w:r>
    </w:p>
    <w:p w14:paraId="21A1BBCC" w14:textId="332521DF" w:rsidR="001F2498" w:rsidRDefault="001F2498" w:rsidP="001F2498">
      <w:pPr>
        <w:pStyle w:val="Geenafstand"/>
        <w:numPr>
          <w:ilvl w:val="0"/>
          <w:numId w:val="50"/>
        </w:numPr>
      </w:pPr>
      <w:r>
        <w:t>trachten tussen de aanvallers en het doel te blijven</w:t>
      </w:r>
    </w:p>
    <w:p w14:paraId="329143BA" w14:textId="77777777" w:rsidR="001F2498" w:rsidRDefault="001F2498" w:rsidP="00724910">
      <w:pPr>
        <w:pStyle w:val="Geenafstand"/>
        <w:rPr>
          <w:b/>
          <w:bCs/>
          <w:color w:val="FF0000"/>
        </w:rPr>
      </w:pPr>
    </w:p>
    <w:p w14:paraId="28D336D0" w14:textId="264C87DE" w:rsidR="000921B4" w:rsidRPr="0099618D" w:rsidRDefault="000921B4" w:rsidP="000921B4">
      <w:pPr>
        <w:pStyle w:val="Geenafstand"/>
        <w:rPr>
          <w:b/>
          <w:bCs/>
          <w:color w:val="FF0000"/>
        </w:rPr>
      </w:pPr>
      <w:r w:rsidRPr="0099618D">
        <w:rPr>
          <w:b/>
          <w:bCs/>
          <w:color w:val="FF0000"/>
        </w:rPr>
        <w:t>Omkleden (5 min)</w:t>
      </w:r>
    </w:p>
    <w:p w14:paraId="2502E89D" w14:textId="230DF704" w:rsidR="000921B4" w:rsidRDefault="000921B4" w:rsidP="008F5877">
      <w:pPr>
        <w:pStyle w:val="Geenafstand"/>
        <w:rPr>
          <w:b/>
          <w:bCs/>
        </w:rPr>
      </w:pPr>
    </w:p>
    <w:p w14:paraId="69CA0D8C" w14:textId="07769D70" w:rsidR="0099618D" w:rsidRDefault="0099618D" w:rsidP="008F5877">
      <w:pPr>
        <w:pStyle w:val="Geenafstand"/>
        <w:rPr>
          <w:b/>
          <w:bCs/>
        </w:rPr>
      </w:pPr>
    </w:p>
    <w:p w14:paraId="6C82828A" w14:textId="67666B1E" w:rsidR="0099618D" w:rsidRDefault="0099618D" w:rsidP="008F5877">
      <w:pPr>
        <w:pStyle w:val="Geenafstand"/>
        <w:rPr>
          <w:b/>
          <w:bCs/>
        </w:rPr>
      </w:pPr>
    </w:p>
    <w:p w14:paraId="5F285389" w14:textId="48FD3892" w:rsidR="002622C2" w:rsidRDefault="002622C2" w:rsidP="008F5877">
      <w:pPr>
        <w:pStyle w:val="Geenafstand"/>
        <w:rPr>
          <w:b/>
          <w:bCs/>
        </w:rPr>
      </w:pPr>
    </w:p>
    <w:p w14:paraId="3570156E" w14:textId="27F2DA7B" w:rsidR="001F2498" w:rsidRDefault="001F2498" w:rsidP="008F5877">
      <w:pPr>
        <w:pStyle w:val="Geenafstand"/>
        <w:rPr>
          <w:b/>
          <w:bCs/>
        </w:rPr>
      </w:pPr>
    </w:p>
    <w:p w14:paraId="2AB45908" w14:textId="63C85229" w:rsidR="001F2498" w:rsidRDefault="001F2498" w:rsidP="008F5877">
      <w:pPr>
        <w:pStyle w:val="Geenafstand"/>
        <w:rPr>
          <w:b/>
          <w:bCs/>
        </w:rPr>
      </w:pPr>
    </w:p>
    <w:p w14:paraId="1704C8F6" w14:textId="2D9E4595" w:rsidR="001F2498" w:rsidRDefault="001F2498" w:rsidP="008F5877">
      <w:pPr>
        <w:pStyle w:val="Geenafstand"/>
        <w:rPr>
          <w:b/>
          <w:bCs/>
        </w:rPr>
      </w:pPr>
    </w:p>
    <w:p w14:paraId="2BE03228" w14:textId="52F0F7E1" w:rsidR="001F2498" w:rsidRDefault="001F2498" w:rsidP="008F5877">
      <w:pPr>
        <w:pStyle w:val="Geenafstand"/>
        <w:rPr>
          <w:b/>
          <w:bCs/>
        </w:rPr>
      </w:pPr>
    </w:p>
    <w:p w14:paraId="01625A4B" w14:textId="352EA3C6" w:rsidR="001F2498" w:rsidRDefault="001F2498" w:rsidP="008F5877">
      <w:pPr>
        <w:pStyle w:val="Geenafstand"/>
        <w:rPr>
          <w:b/>
          <w:bCs/>
        </w:rPr>
      </w:pPr>
    </w:p>
    <w:p w14:paraId="594DA311" w14:textId="1275BB1A" w:rsidR="001F2498" w:rsidRDefault="001F2498" w:rsidP="008F5877">
      <w:pPr>
        <w:pStyle w:val="Geenafstand"/>
        <w:rPr>
          <w:b/>
          <w:bCs/>
        </w:rPr>
      </w:pPr>
    </w:p>
    <w:p w14:paraId="4997903D" w14:textId="56854C0D" w:rsidR="001F2498" w:rsidRDefault="001F2498" w:rsidP="008F5877">
      <w:pPr>
        <w:pStyle w:val="Geenafstand"/>
        <w:rPr>
          <w:b/>
          <w:bCs/>
        </w:rPr>
      </w:pPr>
    </w:p>
    <w:p w14:paraId="52C36B09" w14:textId="2DEE09B8" w:rsidR="001F2498" w:rsidRDefault="001F2498" w:rsidP="008F5877">
      <w:pPr>
        <w:pStyle w:val="Geenafstand"/>
        <w:rPr>
          <w:b/>
          <w:bCs/>
        </w:rPr>
      </w:pPr>
    </w:p>
    <w:p w14:paraId="1FF79C55" w14:textId="77777777" w:rsidR="001F2498" w:rsidRDefault="001F2498" w:rsidP="008F5877">
      <w:pPr>
        <w:pStyle w:val="Geenafstand"/>
        <w:rPr>
          <w:b/>
          <w:bCs/>
        </w:rPr>
      </w:pPr>
    </w:p>
    <w:p w14:paraId="549D4EB4" w14:textId="31E13585" w:rsidR="002622C2" w:rsidRDefault="002622C2" w:rsidP="008F5877">
      <w:pPr>
        <w:pStyle w:val="Geenafstand"/>
        <w:rPr>
          <w:b/>
          <w:bCs/>
        </w:rPr>
      </w:pPr>
    </w:p>
    <w:p w14:paraId="27CEF8E6" w14:textId="4A2F5144" w:rsidR="002622C2" w:rsidRDefault="002622C2" w:rsidP="008F5877">
      <w:pPr>
        <w:pStyle w:val="Geenafstand"/>
        <w:rPr>
          <w:b/>
          <w:bCs/>
        </w:rPr>
      </w:pPr>
    </w:p>
    <w:p w14:paraId="144D8302" w14:textId="1EAB0BDC" w:rsidR="002622C2" w:rsidRDefault="002622C2" w:rsidP="008F5877">
      <w:pPr>
        <w:pStyle w:val="Geenafstand"/>
        <w:rPr>
          <w:b/>
          <w:bCs/>
        </w:rPr>
      </w:pPr>
    </w:p>
    <w:p w14:paraId="22F2C2AD" w14:textId="00B1C14B" w:rsidR="006D7CB2" w:rsidRDefault="006D7CB2" w:rsidP="008F5877">
      <w:pPr>
        <w:pStyle w:val="Geenafstand"/>
        <w:rPr>
          <w:b/>
          <w:bCs/>
        </w:rPr>
      </w:pPr>
    </w:p>
    <w:p w14:paraId="3E510987" w14:textId="24FC4913" w:rsidR="006D7CB2" w:rsidRDefault="006D7CB2" w:rsidP="008F5877">
      <w:pPr>
        <w:pStyle w:val="Geenafstand"/>
        <w:rPr>
          <w:b/>
          <w:bCs/>
        </w:rPr>
      </w:pPr>
    </w:p>
    <w:p w14:paraId="7D8C1E56" w14:textId="0374D18A" w:rsidR="006D7CB2" w:rsidRDefault="006D7CB2" w:rsidP="008F5877">
      <w:pPr>
        <w:pStyle w:val="Geenafstand"/>
        <w:rPr>
          <w:b/>
          <w:bCs/>
        </w:rPr>
      </w:pPr>
    </w:p>
    <w:p w14:paraId="33975E32" w14:textId="51056D71" w:rsidR="006D7CB2" w:rsidRDefault="006D7CB2" w:rsidP="008F5877">
      <w:pPr>
        <w:pStyle w:val="Geenafstand"/>
        <w:rPr>
          <w:b/>
          <w:bCs/>
        </w:rPr>
      </w:pPr>
    </w:p>
    <w:p w14:paraId="58447A9D" w14:textId="66AA7107" w:rsidR="006D7CB2" w:rsidRDefault="006D7CB2" w:rsidP="008F5877">
      <w:pPr>
        <w:pStyle w:val="Geenafstand"/>
        <w:rPr>
          <w:b/>
          <w:bCs/>
        </w:rPr>
      </w:pPr>
    </w:p>
    <w:p w14:paraId="7D54A2C0" w14:textId="32F48E32" w:rsidR="0099618D" w:rsidRDefault="0099618D" w:rsidP="008F5877">
      <w:pPr>
        <w:pStyle w:val="Geenafstand"/>
        <w:rPr>
          <w:b/>
          <w:bCs/>
        </w:rPr>
      </w:pPr>
    </w:p>
    <w:p w14:paraId="24CD73AB" w14:textId="294F12F5" w:rsidR="00120D90" w:rsidRPr="00120D90" w:rsidRDefault="00B03179" w:rsidP="008F5877">
      <w:pPr>
        <w:pStyle w:val="Geenafstand"/>
        <w:rPr>
          <w:b/>
          <w:bCs/>
          <w:color w:val="FF0000"/>
        </w:rPr>
      </w:pPr>
      <w:r>
        <w:rPr>
          <w:b/>
          <w:bCs/>
          <w:color w:val="FF0000"/>
        </w:rPr>
        <w:lastRenderedPageBreak/>
        <w:t>Extra a</w:t>
      </w:r>
      <w:r w:rsidR="00120D90" w:rsidRPr="00120D90">
        <w:rPr>
          <w:b/>
          <w:bCs/>
          <w:color w:val="FF0000"/>
        </w:rPr>
        <w:t>andachtspunten in de les</w:t>
      </w:r>
    </w:p>
    <w:p w14:paraId="5A1690D3" w14:textId="5CCF025D" w:rsidR="00922C82" w:rsidRDefault="00922C82" w:rsidP="00617995">
      <w:pPr>
        <w:pStyle w:val="Geenafstand"/>
      </w:pPr>
    </w:p>
    <w:p w14:paraId="28AFDA70" w14:textId="77777777" w:rsidR="00B03179" w:rsidRPr="008C525E" w:rsidRDefault="00B03179" w:rsidP="00B03179">
      <w:pPr>
        <w:pStyle w:val="Geenafstand"/>
        <w:rPr>
          <w:b/>
          <w:bCs/>
          <w:color w:val="0070C0"/>
        </w:rPr>
      </w:pPr>
      <w:r w:rsidRPr="008C525E">
        <w:rPr>
          <w:b/>
          <w:bCs/>
          <w:color w:val="0070C0"/>
        </w:rPr>
        <w:t>Verdedigen</w:t>
      </w:r>
    </w:p>
    <w:p w14:paraId="4E93FFDD" w14:textId="70A3440D" w:rsidR="00B03179" w:rsidRPr="00B03179" w:rsidRDefault="00B03179" w:rsidP="00B03179">
      <w:pPr>
        <w:pStyle w:val="Geenafstand"/>
      </w:pPr>
      <w:r w:rsidRPr="00B03179">
        <w:t> We staan in de verdediging nooit in een ontspannen houding.</w:t>
      </w:r>
    </w:p>
    <w:p w14:paraId="1ECB9402" w14:textId="77777777" w:rsidR="00B03179" w:rsidRPr="00B03179" w:rsidRDefault="00B03179" w:rsidP="00B03179">
      <w:pPr>
        <w:pStyle w:val="Geenafstand"/>
      </w:pPr>
      <w:r w:rsidRPr="00B03179">
        <w:t>Op elk moment in staat zijn om een verplaatsing te doen</w:t>
      </w:r>
    </w:p>
    <w:p w14:paraId="02F9D896" w14:textId="77777777" w:rsidR="00B03179" w:rsidRPr="00B03179" w:rsidRDefault="00B03179" w:rsidP="00B03179">
      <w:pPr>
        <w:pStyle w:val="Geenafstand"/>
      </w:pPr>
      <w:r w:rsidRPr="00B03179">
        <w:t>De uitgangshouding: licht voorwaarts gespreide en gebogen benen en armen in de lucht</w:t>
      </w:r>
    </w:p>
    <w:p w14:paraId="45F6AD63" w14:textId="77777777" w:rsidR="00B03179" w:rsidRPr="00B03179" w:rsidRDefault="00B03179" w:rsidP="00B03179">
      <w:pPr>
        <w:pStyle w:val="Geenafstand"/>
      </w:pPr>
      <w:r w:rsidRPr="00B03179">
        <w:t>De verplaatsingen zijn meestal kort</w:t>
      </w:r>
    </w:p>
    <w:p w14:paraId="23667FF7" w14:textId="77777777" w:rsidR="00B03179" w:rsidRPr="00B03179" w:rsidRDefault="00B03179" w:rsidP="00B03179">
      <w:pPr>
        <w:pStyle w:val="Geenafstand"/>
      </w:pPr>
      <w:r w:rsidRPr="00B03179">
        <w:t>De verplaatsingen gebeuren in alle richtingen</w:t>
      </w:r>
    </w:p>
    <w:p w14:paraId="2E47FEC6" w14:textId="5832D886" w:rsidR="00B03179" w:rsidRPr="00B03179" w:rsidRDefault="00B03179" w:rsidP="00B03179">
      <w:pPr>
        <w:pStyle w:val="Geenafstand"/>
      </w:pPr>
      <w:r w:rsidRPr="00B03179">
        <w:t>We ondersch</w:t>
      </w:r>
      <w:r>
        <w:t>ei</w:t>
      </w:r>
      <w:r w:rsidRPr="00B03179">
        <w:t>den: schuiven - uitstappen - invoegen</w:t>
      </w:r>
    </w:p>
    <w:p w14:paraId="1B05B5D1" w14:textId="77777777" w:rsidR="00B03179" w:rsidRPr="00B03179" w:rsidRDefault="00B03179" w:rsidP="00B03179">
      <w:pPr>
        <w:pStyle w:val="Geenafstand"/>
        <w:rPr>
          <w:b/>
          <w:bCs/>
        </w:rPr>
      </w:pPr>
      <w:r w:rsidRPr="00B03179">
        <w:br/>
      </w:r>
      <w:r w:rsidRPr="00B03179">
        <w:rPr>
          <w:b/>
          <w:bCs/>
        </w:rPr>
        <w:t>Schuiven:</w:t>
      </w:r>
    </w:p>
    <w:p w14:paraId="451CDC21" w14:textId="31A96013" w:rsidR="00B03179" w:rsidRPr="00B03179" w:rsidRDefault="00B03179" w:rsidP="00B03179">
      <w:pPr>
        <w:pStyle w:val="Geenafstand"/>
      </w:pPr>
      <w:r w:rsidRPr="00B03179">
        <w:t>Dit zijn korte zijwaartse</w:t>
      </w:r>
      <w:r>
        <w:t xml:space="preserve"> </w:t>
      </w:r>
      <w:r w:rsidRPr="00B03179">
        <w:t>verplaatsingen waardoor de verdediger de bal en de verplaatsing van de aanvallers kan volgen.</w:t>
      </w:r>
    </w:p>
    <w:p w14:paraId="4D835309" w14:textId="24F82AB3" w:rsidR="00B03179" w:rsidRPr="00B03179" w:rsidRDefault="00B03179" w:rsidP="00B03179">
      <w:pPr>
        <w:pStyle w:val="Geenafstand"/>
      </w:pPr>
      <w:r w:rsidRPr="00B03179">
        <w:t>Hierbij wordt gebruikt gemaakt van korte stapjes om zoveel mogelijk contact met de grond te bewaren zodat we spoedig en snel kunnen reageren op de schijnbeweging van de aanvaller tegen over ons.</w:t>
      </w:r>
      <w:r>
        <w:t xml:space="preserve"> </w:t>
      </w:r>
      <w:r w:rsidRPr="00B03179">
        <w:t>Er mogen geen kruispassen worden uitgevoerd.</w:t>
      </w:r>
    </w:p>
    <w:p w14:paraId="42156E7D" w14:textId="77777777" w:rsidR="00B03179" w:rsidRPr="00B03179" w:rsidRDefault="00B03179" w:rsidP="00B03179">
      <w:pPr>
        <w:pStyle w:val="Geenafstand"/>
      </w:pPr>
      <w:r w:rsidRPr="00B03179">
        <w:t> </w:t>
      </w:r>
    </w:p>
    <w:p w14:paraId="4B3C92AB" w14:textId="355DF232" w:rsidR="00B03179" w:rsidRPr="00B03179" w:rsidRDefault="00B03179" w:rsidP="00B03179">
      <w:pPr>
        <w:pStyle w:val="Geenafstand"/>
        <w:rPr>
          <w:b/>
          <w:bCs/>
        </w:rPr>
      </w:pPr>
      <w:r w:rsidRPr="00B03179">
        <w:rPr>
          <w:b/>
          <w:bCs/>
        </w:rPr>
        <w:t>Instappen:</w:t>
      </w:r>
    </w:p>
    <w:p w14:paraId="6DD37B1E" w14:textId="77777777" w:rsidR="00B03179" w:rsidRPr="00B03179" w:rsidRDefault="00B03179" w:rsidP="00B03179">
      <w:pPr>
        <w:pStyle w:val="Geenafstand"/>
      </w:pPr>
      <w:r w:rsidRPr="00B03179">
        <w:t>Om te vermijden dat aanvallers van op afstand naar het doel werpen moet de verdediger uitstappen en de balbezitter tegemoet treden.</w:t>
      </w:r>
    </w:p>
    <w:p w14:paraId="6527154C" w14:textId="7021308B" w:rsidR="00B03179" w:rsidRPr="00B03179" w:rsidRDefault="00B03179" w:rsidP="00B03179">
      <w:pPr>
        <w:pStyle w:val="Geenafstand"/>
      </w:pPr>
      <w:r w:rsidRPr="00B03179">
        <w:t>Het uitstappen gebeurt richting de werp</w:t>
      </w:r>
      <w:r>
        <w:t>-</w:t>
      </w:r>
      <w:r w:rsidRPr="00B03179">
        <w:t>arm van de aanvaller.</w:t>
      </w:r>
    </w:p>
    <w:p w14:paraId="00FC077C" w14:textId="54863702" w:rsidR="00B03179" w:rsidRPr="00B03179" w:rsidRDefault="00B03179" w:rsidP="00B03179">
      <w:pPr>
        <w:pStyle w:val="Geenafstand"/>
      </w:pPr>
      <w:r w:rsidRPr="00B03179">
        <w:t>Indien er een rechtshandige aanvaller voor je staat, verdedig je met de linker hand op de werp</w:t>
      </w:r>
      <w:r>
        <w:t>-</w:t>
      </w:r>
      <w:r w:rsidRPr="00B03179">
        <w:t>arm van je tegenstander.</w:t>
      </w:r>
      <w:r>
        <w:t xml:space="preserve"> </w:t>
      </w:r>
      <w:r w:rsidRPr="00B03179">
        <w:t>De verdediger staat hiervoor in een lichte voorwaartse spreidstand met de linkervoet voor.</w:t>
      </w:r>
    </w:p>
    <w:p w14:paraId="5FB7BEFE" w14:textId="77777777" w:rsidR="00B03179" w:rsidRPr="00B03179" w:rsidRDefault="00B03179" w:rsidP="00B03179">
      <w:pPr>
        <w:pStyle w:val="Geenafstand"/>
      </w:pPr>
      <w:r w:rsidRPr="00B03179">
        <w:t> </w:t>
      </w:r>
    </w:p>
    <w:p w14:paraId="01475F22" w14:textId="66634F88" w:rsidR="00B03179" w:rsidRPr="00B03179" w:rsidRDefault="00B03179" w:rsidP="00B03179">
      <w:pPr>
        <w:pStyle w:val="Geenafstand"/>
        <w:rPr>
          <w:b/>
          <w:bCs/>
        </w:rPr>
      </w:pPr>
      <w:r w:rsidRPr="00B03179">
        <w:rPr>
          <w:b/>
          <w:bCs/>
        </w:rPr>
        <w:t>Invoegen:</w:t>
      </w:r>
    </w:p>
    <w:p w14:paraId="2A195AD1" w14:textId="77777777" w:rsidR="00B03179" w:rsidRPr="0056422C" w:rsidRDefault="00B03179" w:rsidP="00B03179">
      <w:pPr>
        <w:pStyle w:val="Geenafstand"/>
        <w:rPr>
          <w:rFonts w:ascii="Arial" w:hAnsi="Arial"/>
          <w:color w:val="000000"/>
          <w:sz w:val="19"/>
          <w:szCs w:val="19"/>
          <w:lang w:eastAsia="nl-BE"/>
        </w:rPr>
      </w:pPr>
      <w:r w:rsidRPr="0056422C">
        <w:rPr>
          <w:color w:val="000000"/>
          <w:sz w:val="24"/>
          <w:szCs w:val="24"/>
          <w:lang w:eastAsia="nl-BE"/>
        </w:rPr>
        <w:t>Als de aanvaller de bal verder speelt neemt de verdediger de uitgangspositie terug in door zich schuin naar achter te verplaatsen en dit in de richting van de bal om de schuine pas van de andere aanvaller te onderscheppen.</w:t>
      </w:r>
    </w:p>
    <w:p w14:paraId="29BDD800" w14:textId="77777777" w:rsidR="00B03179" w:rsidRPr="0056422C" w:rsidRDefault="00B03179" w:rsidP="00B03179">
      <w:pPr>
        <w:pStyle w:val="Geenafstand"/>
        <w:rPr>
          <w:rFonts w:ascii="Arial" w:hAnsi="Arial"/>
          <w:color w:val="000000"/>
          <w:sz w:val="19"/>
          <w:szCs w:val="19"/>
          <w:lang w:eastAsia="nl-BE"/>
        </w:rPr>
      </w:pPr>
      <w:r w:rsidRPr="0056422C">
        <w:rPr>
          <w:rFonts w:ascii="Arial" w:hAnsi="Arial"/>
          <w:color w:val="000000"/>
          <w:sz w:val="19"/>
          <w:szCs w:val="19"/>
          <w:lang w:eastAsia="nl-BE"/>
        </w:rPr>
        <w:t> </w:t>
      </w:r>
    </w:p>
    <w:p w14:paraId="6868C254" w14:textId="77777777" w:rsidR="00B03179" w:rsidRPr="0056422C" w:rsidRDefault="00B03179" w:rsidP="00B03179">
      <w:pPr>
        <w:pStyle w:val="Geenafstand"/>
        <w:rPr>
          <w:rFonts w:ascii="Arial" w:hAnsi="Arial"/>
          <w:color w:val="000000"/>
          <w:sz w:val="19"/>
          <w:szCs w:val="19"/>
          <w:lang w:eastAsia="nl-BE"/>
        </w:rPr>
      </w:pPr>
      <w:r w:rsidRPr="0056422C">
        <w:rPr>
          <w:rFonts w:ascii="Arial" w:hAnsi="Arial"/>
          <w:color w:val="000000"/>
          <w:sz w:val="19"/>
          <w:szCs w:val="19"/>
          <w:lang w:eastAsia="nl-BE"/>
        </w:rPr>
        <w:t> </w:t>
      </w:r>
    </w:p>
    <w:p w14:paraId="15F40F13" w14:textId="77777777" w:rsidR="00B03179" w:rsidRPr="0056422C" w:rsidRDefault="00B03179" w:rsidP="00B03179">
      <w:pPr>
        <w:pStyle w:val="Geenafstand"/>
        <w:rPr>
          <w:rFonts w:ascii="Arial" w:hAnsi="Arial"/>
          <w:color w:val="000000"/>
          <w:sz w:val="19"/>
          <w:szCs w:val="19"/>
          <w:lang w:eastAsia="nl-BE"/>
        </w:rPr>
      </w:pPr>
      <w:r w:rsidRPr="0056422C">
        <w:rPr>
          <w:rFonts w:ascii="Arial" w:hAnsi="Arial"/>
          <w:noProof/>
          <w:color w:val="000000"/>
          <w:sz w:val="19"/>
          <w:szCs w:val="19"/>
          <w:lang w:eastAsia="nl-BE"/>
        </w:rPr>
        <w:drawing>
          <wp:inline distT="0" distB="0" distL="0" distR="0" wp14:anchorId="58C57831" wp14:editId="1447019E">
            <wp:extent cx="1175657" cy="1224849"/>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8663" cy="1227980"/>
                    </a:xfrm>
                    <a:prstGeom prst="rect">
                      <a:avLst/>
                    </a:prstGeom>
                    <a:noFill/>
                    <a:ln>
                      <a:noFill/>
                    </a:ln>
                  </pic:spPr>
                </pic:pic>
              </a:graphicData>
            </a:graphic>
          </wp:inline>
        </w:drawing>
      </w:r>
    </w:p>
    <w:p w14:paraId="4EF2F75C" w14:textId="77777777" w:rsidR="00B03179" w:rsidRPr="0056422C" w:rsidRDefault="00B03179" w:rsidP="00B03179">
      <w:pPr>
        <w:pStyle w:val="Geenafstand"/>
        <w:rPr>
          <w:rFonts w:ascii="Arial" w:hAnsi="Arial"/>
          <w:color w:val="000000"/>
          <w:sz w:val="19"/>
          <w:szCs w:val="19"/>
          <w:lang w:eastAsia="nl-BE"/>
        </w:rPr>
      </w:pPr>
      <w:r w:rsidRPr="0056422C">
        <w:rPr>
          <w:rFonts w:ascii="Arial" w:hAnsi="Arial"/>
          <w:color w:val="000000"/>
          <w:sz w:val="19"/>
          <w:szCs w:val="19"/>
          <w:lang w:eastAsia="nl-BE"/>
        </w:rPr>
        <w:t> </w:t>
      </w:r>
    </w:p>
    <w:p w14:paraId="5A086BBF" w14:textId="77777777" w:rsidR="00B03179" w:rsidRPr="0056422C" w:rsidRDefault="00B03179" w:rsidP="00B03179">
      <w:pPr>
        <w:pStyle w:val="Geenafstand"/>
        <w:rPr>
          <w:rFonts w:ascii="Arial" w:hAnsi="Arial"/>
          <w:color w:val="000000"/>
          <w:sz w:val="19"/>
          <w:szCs w:val="19"/>
          <w:lang w:eastAsia="nl-BE"/>
        </w:rPr>
      </w:pPr>
      <w:r w:rsidRPr="0056422C">
        <w:rPr>
          <w:rFonts w:ascii="Arial" w:hAnsi="Arial"/>
          <w:color w:val="000000"/>
          <w:sz w:val="19"/>
          <w:szCs w:val="19"/>
          <w:lang w:eastAsia="nl-BE"/>
        </w:rPr>
        <w:t> </w:t>
      </w:r>
    </w:p>
    <w:p w14:paraId="101A6ABC" w14:textId="77777777" w:rsidR="00B03179" w:rsidRPr="0056422C" w:rsidRDefault="00B03179" w:rsidP="00B03179">
      <w:pPr>
        <w:pStyle w:val="Geenafstand"/>
        <w:rPr>
          <w:rFonts w:ascii="Arial" w:hAnsi="Arial"/>
          <w:color w:val="000000"/>
          <w:sz w:val="19"/>
          <w:szCs w:val="19"/>
          <w:lang w:eastAsia="nl-BE"/>
        </w:rPr>
      </w:pPr>
      <w:r w:rsidRPr="0056422C">
        <w:rPr>
          <w:rFonts w:ascii="Arial" w:hAnsi="Arial"/>
          <w:color w:val="000000"/>
          <w:sz w:val="19"/>
          <w:szCs w:val="19"/>
          <w:lang w:eastAsia="nl-BE"/>
        </w:rPr>
        <w:t> </w:t>
      </w:r>
    </w:p>
    <w:p w14:paraId="607D7ACC" w14:textId="6354F479" w:rsidR="00B03179" w:rsidRDefault="00B03179" w:rsidP="00B03179">
      <w:pPr>
        <w:pStyle w:val="Geenafstand"/>
      </w:pPr>
    </w:p>
    <w:p w14:paraId="4D33ABB6" w14:textId="524F3238" w:rsidR="008C525E" w:rsidRDefault="008C525E" w:rsidP="00B03179">
      <w:pPr>
        <w:pStyle w:val="Geenafstand"/>
      </w:pPr>
    </w:p>
    <w:p w14:paraId="434664A9" w14:textId="7E908AD2" w:rsidR="008C525E" w:rsidRDefault="008C525E" w:rsidP="00B03179">
      <w:pPr>
        <w:pStyle w:val="Geenafstand"/>
      </w:pPr>
    </w:p>
    <w:p w14:paraId="0A2A9BEB" w14:textId="1FAC4324" w:rsidR="008C525E" w:rsidRDefault="008C525E" w:rsidP="00B03179">
      <w:pPr>
        <w:pStyle w:val="Geenafstand"/>
      </w:pPr>
    </w:p>
    <w:p w14:paraId="2E987B78" w14:textId="2AC577B2" w:rsidR="008C525E" w:rsidRDefault="008C525E" w:rsidP="00B03179">
      <w:pPr>
        <w:pStyle w:val="Geenafstand"/>
      </w:pPr>
    </w:p>
    <w:p w14:paraId="748DBDFB" w14:textId="7CBE299C" w:rsidR="008C525E" w:rsidRDefault="008C525E" w:rsidP="00B03179">
      <w:pPr>
        <w:pStyle w:val="Geenafstand"/>
      </w:pPr>
    </w:p>
    <w:p w14:paraId="264F4760" w14:textId="4A71F189" w:rsidR="008C525E" w:rsidRDefault="008C525E" w:rsidP="00B03179">
      <w:pPr>
        <w:pStyle w:val="Geenafstand"/>
      </w:pPr>
    </w:p>
    <w:p w14:paraId="104BEF70" w14:textId="4C2D46EC" w:rsidR="008C525E" w:rsidRDefault="008C525E" w:rsidP="00B03179">
      <w:pPr>
        <w:pStyle w:val="Geenafstand"/>
      </w:pPr>
    </w:p>
    <w:p w14:paraId="00069E29" w14:textId="18EE36E1" w:rsidR="008C525E" w:rsidRDefault="008C525E" w:rsidP="00B03179">
      <w:pPr>
        <w:pStyle w:val="Geenafstand"/>
      </w:pPr>
    </w:p>
    <w:p w14:paraId="05BC211F" w14:textId="1D4F590E" w:rsidR="008C525E" w:rsidRDefault="008C525E" w:rsidP="00B03179">
      <w:pPr>
        <w:pStyle w:val="Geenafstand"/>
      </w:pPr>
    </w:p>
    <w:p w14:paraId="0818379D" w14:textId="77777777" w:rsidR="008C525E" w:rsidRDefault="008C525E" w:rsidP="00B03179">
      <w:pPr>
        <w:pStyle w:val="Geenafstand"/>
      </w:pPr>
    </w:p>
    <w:p w14:paraId="69FE65D8" w14:textId="77777777" w:rsidR="00922C82" w:rsidRDefault="00922C82" w:rsidP="008F5877">
      <w:pPr>
        <w:pStyle w:val="Geenafstand"/>
      </w:pPr>
    </w:p>
    <w:p w14:paraId="468121B3" w14:textId="4B31227F" w:rsidR="005C2C6A" w:rsidRPr="00F81501" w:rsidRDefault="00E85E96" w:rsidP="0038411C">
      <w:pPr>
        <w:pStyle w:val="Geenafstand"/>
        <w:rPr>
          <w:b/>
          <w:bCs/>
          <w:color w:val="FF0000"/>
        </w:rPr>
      </w:pPr>
      <w:r w:rsidRPr="00F81501">
        <w:rPr>
          <w:b/>
          <w:bCs/>
          <w:color w:val="FF0000"/>
        </w:rPr>
        <w:lastRenderedPageBreak/>
        <w:t>Leerplandoelstellingen</w:t>
      </w:r>
    </w:p>
    <w:p w14:paraId="37054053" w14:textId="77777777" w:rsidR="00E85E96" w:rsidRDefault="00E85E96" w:rsidP="0038411C">
      <w:pPr>
        <w:pStyle w:val="Geenafstand"/>
      </w:pPr>
    </w:p>
    <w:p w14:paraId="731030B8" w14:textId="24249832" w:rsidR="00E85E96" w:rsidRDefault="00E85E96" w:rsidP="00E85E96">
      <w:pPr>
        <w:pStyle w:val="Geenafstand"/>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2AEF7A0D" w14:textId="5CFDFF07" w:rsidR="001061E9" w:rsidRDefault="001061E9" w:rsidP="00E85E96">
      <w:pPr>
        <w:pStyle w:val="Geenafstand"/>
      </w:pPr>
    </w:p>
    <w:p w14:paraId="621838A1" w14:textId="77777777" w:rsidR="0075794E" w:rsidRPr="00775B8F" w:rsidRDefault="0075794E" w:rsidP="0075794E">
      <w:pPr>
        <w:pStyle w:val="Geenafstand"/>
      </w:pPr>
      <w:r w:rsidRPr="00775B8F">
        <w:rPr>
          <w:b/>
          <w:bCs/>
          <w:color w:val="FF0000"/>
        </w:rPr>
        <w:t>LPD 2</w:t>
      </w:r>
      <w:r w:rsidRPr="00775B8F">
        <w:rPr>
          <w:color w:val="FF0000"/>
        </w:rPr>
        <w:t xml:space="preserve"> </w:t>
      </w:r>
      <w:r>
        <w:t>De leerlingen passen, rekening houdend met hun fysieke capaciteiten, technieken en geleerde vaardigheden toe om eenvoudige, samengestelde en complexe bewegingen uit te voeren.</w:t>
      </w:r>
    </w:p>
    <w:p w14:paraId="172D9FCA" w14:textId="4C57BF9B" w:rsidR="00E701F3" w:rsidRDefault="00E701F3" w:rsidP="00E85E96">
      <w:pPr>
        <w:pStyle w:val="Geenafstand"/>
      </w:pPr>
    </w:p>
    <w:p w14:paraId="157441C3" w14:textId="77777777" w:rsidR="00E701F3" w:rsidRDefault="00E701F3" w:rsidP="00E701F3">
      <w:pPr>
        <w:pStyle w:val="Geenafstand"/>
      </w:pPr>
      <w:r w:rsidRPr="00775B8F">
        <w:rPr>
          <w:b/>
          <w:bCs/>
          <w:color w:val="FF0000"/>
        </w:rPr>
        <w:t>LPD 3</w:t>
      </w:r>
      <w:r w:rsidRPr="00775B8F">
        <w:rPr>
          <w:color w:val="FF0000"/>
        </w:rPr>
        <w:t xml:space="preserve"> </w:t>
      </w:r>
      <w:r>
        <w:t>De leerlingen passen principes en tactieken toe in verschillende bewegingsdomeinen met respect voor de afgesproken regels.</w:t>
      </w:r>
    </w:p>
    <w:p w14:paraId="29E37109" w14:textId="77777777" w:rsidR="00E701F3" w:rsidRPr="00F43DBA" w:rsidRDefault="00E701F3" w:rsidP="00E85E96">
      <w:pPr>
        <w:pStyle w:val="Geenafstand"/>
      </w:pPr>
    </w:p>
    <w:p w14:paraId="1F516900" w14:textId="369A5627" w:rsidR="001061E9" w:rsidRDefault="001061E9" w:rsidP="001061E9">
      <w:pPr>
        <w:pStyle w:val="Geenafstand"/>
      </w:pPr>
      <w:r w:rsidRPr="00775B8F">
        <w:rPr>
          <w:b/>
          <w:bCs/>
          <w:color w:val="FF0000"/>
        </w:rPr>
        <w:t>LPD 10</w:t>
      </w:r>
      <w:r w:rsidRPr="00775B8F">
        <w:rPr>
          <w:color w:val="FF0000"/>
        </w:rPr>
        <w:t xml:space="preserve"> </w:t>
      </w:r>
      <w:r>
        <w:t>De leerlingen nemen in alle bewegingssituaties verantwoordelijkheid op door regels, afspraken en veiligheidsvoorschriften na te leven.</w:t>
      </w:r>
    </w:p>
    <w:p w14:paraId="3C1D6FFA" w14:textId="77777777" w:rsidR="00532B72" w:rsidRDefault="00532B72" w:rsidP="006C4A56">
      <w:pPr>
        <w:pStyle w:val="Geenafstand"/>
      </w:pPr>
    </w:p>
    <w:p w14:paraId="19144881" w14:textId="70B42C89" w:rsidR="00532B72" w:rsidRDefault="00532B72" w:rsidP="00532B72">
      <w:pPr>
        <w:pStyle w:val="Geenafstand"/>
      </w:pPr>
      <w:r w:rsidRPr="00775B8F">
        <w:rPr>
          <w:b/>
          <w:bCs/>
          <w:color w:val="FF0000"/>
        </w:rPr>
        <w:t>LPD 17</w:t>
      </w:r>
      <w:r>
        <w:t xml:space="preserve"> De leerlingen hanteren bij het uitvoeren van verschillende rollen principes van </w:t>
      </w:r>
      <w:proofErr w:type="spellStart"/>
      <w:r>
        <w:t>fairplay</w:t>
      </w:r>
      <w:proofErr w:type="spellEnd"/>
      <w:r>
        <w:t>, teamspirit, verantwoord gedrag en gaan positief om met winst en verlies.</w:t>
      </w:r>
    </w:p>
    <w:p w14:paraId="5E864B4F" w14:textId="77777777" w:rsidR="00166E1A" w:rsidRDefault="00166E1A" w:rsidP="0038411C">
      <w:pPr>
        <w:pStyle w:val="Geenafstand"/>
      </w:pPr>
    </w:p>
    <w:p w14:paraId="15D13419" w14:textId="34DD6EE2" w:rsidR="002E246F" w:rsidRDefault="002E246F" w:rsidP="0038411C">
      <w:pPr>
        <w:pStyle w:val="Geenafstand"/>
      </w:pPr>
      <w:r w:rsidRPr="000419A1">
        <w:rPr>
          <w:b/>
          <w:bCs/>
          <w:color w:val="FF0000"/>
        </w:rPr>
        <w:t>LPD 20</w:t>
      </w:r>
      <w:r w:rsidRPr="000419A1">
        <w:rPr>
          <w:color w:val="FF0000"/>
        </w:rPr>
        <w:t xml:space="preserve"> </w:t>
      </w:r>
      <w:r>
        <w:t>De leerlingen ervaren voldoening of beleven plezier in bewegen.</w:t>
      </w: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34EF050-D372-4DA7-8DAB-1E17EF5827EE}"/>
  </w:font>
  <w:font w:name="Times New Roman">
    <w:panose1 w:val="02020603050405020304"/>
    <w:charset w:val="00"/>
    <w:family w:val="roman"/>
    <w:pitch w:val="variable"/>
    <w:sig w:usb0="E0002EFF" w:usb1="C000785B" w:usb2="00000009" w:usb3="00000000" w:csb0="000001FF" w:csb1="00000000"/>
    <w:embedRegular r:id="rId2" w:fontKey="{22345D39-F243-4139-AC8F-4CE64ADBCB95}"/>
    <w:embedBold r:id="rId3" w:fontKey="{9C32EC62-4994-450C-8CF6-A4B0437B81A2}"/>
    <w:embedItalic r:id="rId4" w:fontKey="{C10E81A1-921E-41F4-9BFF-70716B5BFEEE}"/>
    <w:embedBoldItalic r:id="rId5" w:fontKey="{A244AD30-6E29-40EA-8030-B5E7652A8CAB}"/>
  </w:font>
  <w:font w:name="Courier New">
    <w:panose1 w:val="02070309020205020404"/>
    <w:charset w:val="00"/>
    <w:family w:val="modern"/>
    <w:pitch w:val="fixed"/>
    <w:sig w:usb0="E0002EFF" w:usb1="C0007843" w:usb2="00000009" w:usb3="00000000" w:csb0="000001FF" w:csb1="00000000"/>
    <w:embedRegular r:id="rId6" w:fontKey="{E16890A4-48D9-484B-B5F1-DF92DDC3D6C6}"/>
  </w:font>
  <w:font w:name="Wingdings">
    <w:panose1 w:val="05000000000000000000"/>
    <w:charset w:val="02"/>
    <w:family w:val="auto"/>
    <w:pitch w:val="variable"/>
    <w:sig w:usb0="00000000" w:usb1="10000000" w:usb2="00000000" w:usb3="00000000" w:csb0="80000000" w:csb1="00000000"/>
    <w:embedRegular r:id="rId7" w:fontKey="{D0477185-E8D1-4219-AF2B-112F424C48D6}"/>
  </w:font>
  <w:font w:name="Calibri">
    <w:panose1 w:val="020F0502020204030204"/>
    <w:charset w:val="00"/>
    <w:family w:val="swiss"/>
    <w:pitch w:val="variable"/>
    <w:sig w:usb0="E4002EFF" w:usb1="C000247B" w:usb2="00000009" w:usb3="00000000" w:csb0="000001FF" w:csb1="00000000"/>
    <w:embedRegular r:id="rId8" w:fontKey="{C00020A0-D1E5-40AB-9C38-2CAEFD8B53B9}"/>
    <w:embedBold r:id="rId9" w:fontKey="{89EDFB00-78A4-418F-A115-6933E7DAA9C7}"/>
  </w:font>
  <w:font w:name="Ubuntu Light">
    <w:altName w:val="Ubuntu Light"/>
    <w:charset w:val="00"/>
    <w:family w:val="swiss"/>
    <w:pitch w:val="variable"/>
    <w:sig w:usb0="E00002FF" w:usb1="5000205B" w:usb2="00000000" w:usb3="00000000" w:csb0="0000009F" w:csb1="00000000"/>
    <w:embedRegular r:id="rId10" w:fontKey="{614C57DC-9EEB-4DA9-80C6-5A7024A7EC7F}"/>
    <w:embedBold r:id="rId11" w:fontKey="{59D0C3C5-9D41-49E4-91E9-4BE44F4A4890}"/>
    <w:embedItalic r:id="rId12" w:fontKey="{FBAFEF3D-6F7D-47EC-B548-E59FCC0998AE}"/>
    <w:embedBoldItalic r:id="rId13" w:fontKey="{D16CA50B-96BC-4C45-87F8-19D94E6C2473}"/>
  </w:font>
  <w:font w:name="Tahoma">
    <w:panose1 w:val="020B0604030504040204"/>
    <w:charset w:val="00"/>
    <w:family w:val="swiss"/>
    <w:pitch w:val="variable"/>
    <w:sig w:usb0="E1002EFF" w:usb1="C000605B" w:usb2="00000029" w:usb3="00000000" w:csb0="000101FF" w:csb1="00000000"/>
    <w:embedRegular r:id="rId14" w:fontKey="{D0ACB9E6-A6ED-40A0-8FEA-260DB898C005}"/>
  </w:font>
  <w:font w:name="Arial">
    <w:panose1 w:val="020B0604020202020204"/>
    <w:charset w:val="00"/>
    <w:family w:val="swiss"/>
    <w:pitch w:val="variable"/>
    <w:sig w:usb0="E0002EFF" w:usb1="C000785B" w:usb2="00000009" w:usb3="00000000" w:csb0="000001FF" w:csb1="00000000"/>
    <w:embedRegular r:id="rId15" w:fontKey="{0750F14D-58B4-4D6F-B170-44867F28B215}"/>
  </w:font>
  <w:font w:name="Cambria">
    <w:panose1 w:val="02040503050406030204"/>
    <w:charset w:val="00"/>
    <w:family w:val="roman"/>
    <w:pitch w:val="variable"/>
    <w:sig w:usb0="E00006FF" w:usb1="420024FF" w:usb2="02000000" w:usb3="00000000" w:csb0="0000019F" w:csb1="00000000"/>
    <w:embedRegular r:id="rId16" w:fontKey="{138E1146-D35B-406A-8650-C5C0B5A280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847"/>
    <w:multiLevelType w:val="hybridMultilevel"/>
    <w:tmpl w:val="C22A4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CA77B2"/>
    <w:multiLevelType w:val="hybridMultilevel"/>
    <w:tmpl w:val="8BA81E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E1264F"/>
    <w:multiLevelType w:val="hybridMultilevel"/>
    <w:tmpl w:val="9EF0F0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D641EB"/>
    <w:multiLevelType w:val="hybridMultilevel"/>
    <w:tmpl w:val="3664EC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5D0312"/>
    <w:multiLevelType w:val="hybridMultilevel"/>
    <w:tmpl w:val="0402FA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A26CAD"/>
    <w:multiLevelType w:val="hybridMultilevel"/>
    <w:tmpl w:val="0156B5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192CC3"/>
    <w:multiLevelType w:val="hybridMultilevel"/>
    <w:tmpl w:val="E1E82A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A97437"/>
    <w:multiLevelType w:val="hybridMultilevel"/>
    <w:tmpl w:val="6E02B0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3C650C1"/>
    <w:multiLevelType w:val="hybridMultilevel"/>
    <w:tmpl w:val="95D696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4C611FF"/>
    <w:multiLevelType w:val="multilevel"/>
    <w:tmpl w:val="0EB8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D7DA9"/>
    <w:multiLevelType w:val="hybridMultilevel"/>
    <w:tmpl w:val="34D677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074495D"/>
    <w:multiLevelType w:val="hybridMultilevel"/>
    <w:tmpl w:val="7AD6F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2205653"/>
    <w:multiLevelType w:val="multilevel"/>
    <w:tmpl w:val="11B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875EEF"/>
    <w:multiLevelType w:val="hybridMultilevel"/>
    <w:tmpl w:val="78C833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5056E2B"/>
    <w:multiLevelType w:val="hybridMultilevel"/>
    <w:tmpl w:val="9138A7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8DF3DB3"/>
    <w:multiLevelType w:val="hybridMultilevel"/>
    <w:tmpl w:val="782801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1997CC1"/>
    <w:multiLevelType w:val="hybridMultilevel"/>
    <w:tmpl w:val="9E2A49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2285AE9"/>
    <w:multiLevelType w:val="hybridMultilevel"/>
    <w:tmpl w:val="BAE0AE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4C35A4A"/>
    <w:multiLevelType w:val="hybridMultilevel"/>
    <w:tmpl w:val="28E66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4C47864"/>
    <w:multiLevelType w:val="hybridMultilevel"/>
    <w:tmpl w:val="C862CF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5096000"/>
    <w:multiLevelType w:val="hybridMultilevel"/>
    <w:tmpl w:val="54DE5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8D62196"/>
    <w:multiLevelType w:val="hybridMultilevel"/>
    <w:tmpl w:val="7A8A79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AF036E4"/>
    <w:multiLevelType w:val="hybridMultilevel"/>
    <w:tmpl w:val="E6806B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B4C063D"/>
    <w:multiLevelType w:val="hybridMultilevel"/>
    <w:tmpl w:val="294A7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BFF671B"/>
    <w:multiLevelType w:val="multilevel"/>
    <w:tmpl w:val="65AC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847D87"/>
    <w:multiLevelType w:val="hybridMultilevel"/>
    <w:tmpl w:val="CCE053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F654277"/>
    <w:multiLevelType w:val="hybridMultilevel"/>
    <w:tmpl w:val="3508C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F6B34FB"/>
    <w:multiLevelType w:val="hybridMultilevel"/>
    <w:tmpl w:val="8F52E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274163D"/>
    <w:multiLevelType w:val="hybridMultilevel"/>
    <w:tmpl w:val="580C35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780361D"/>
    <w:multiLevelType w:val="hybridMultilevel"/>
    <w:tmpl w:val="804EAA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7DD35C1"/>
    <w:multiLevelType w:val="hybridMultilevel"/>
    <w:tmpl w:val="E692F0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A001C2B"/>
    <w:multiLevelType w:val="hybridMultilevel"/>
    <w:tmpl w:val="BCDE01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BC74F27"/>
    <w:multiLevelType w:val="hybridMultilevel"/>
    <w:tmpl w:val="937692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D4D5A14"/>
    <w:multiLevelType w:val="hybridMultilevel"/>
    <w:tmpl w:val="9C527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42D1745"/>
    <w:multiLevelType w:val="multilevel"/>
    <w:tmpl w:val="CFE2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88E0479"/>
    <w:multiLevelType w:val="hybridMultilevel"/>
    <w:tmpl w:val="8D92B7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D3806DB"/>
    <w:multiLevelType w:val="hybridMultilevel"/>
    <w:tmpl w:val="763A1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D71013D"/>
    <w:multiLevelType w:val="hybridMultilevel"/>
    <w:tmpl w:val="530C78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D7B7A94"/>
    <w:multiLevelType w:val="multilevel"/>
    <w:tmpl w:val="C6BE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9B2C5E"/>
    <w:multiLevelType w:val="hybridMultilevel"/>
    <w:tmpl w:val="9DFC6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46E6BA7"/>
    <w:multiLevelType w:val="hybridMultilevel"/>
    <w:tmpl w:val="646259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A567A76"/>
    <w:multiLevelType w:val="hybridMultilevel"/>
    <w:tmpl w:val="B23C5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C0A65A4"/>
    <w:multiLevelType w:val="hybridMultilevel"/>
    <w:tmpl w:val="1194B8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E125CD3"/>
    <w:multiLevelType w:val="hybridMultilevel"/>
    <w:tmpl w:val="909E91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F232C06"/>
    <w:multiLevelType w:val="multilevel"/>
    <w:tmpl w:val="516C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1"/>
  </w:num>
  <w:num w:numId="3">
    <w:abstractNumId w:val="29"/>
  </w:num>
  <w:num w:numId="4">
    <w:abstractNumId w:val="34"/>
  </w:num>
  <w:num w:numId="5">
    <w:abstractNumId w:val="39"/>
  </w:num>
  <w:num w:numId="6">
    <w:abstractNumId w:val="46"/>
  </w:num>
  <w:num w:numId="7">
    <w:abstractNumId w:val="27"/>
  </w:num>
  <w:num w:numId="8">
    <w:abstractNumId w:val="24"/>
  </w:num>
  <w:num w:numId="9">
    <w:abstractNumId w:val="49"/>
  </w:num>
  <w:num w:numId="10">
    <w:abstractNumId w:val="28"/>
  </w:num>
  <w:num w:numId="11">
    <w:abstractNumId w:val="26"/>
  </w:num>
  <w:num w:numId="12">
    <w:abstractNumId w:val="20"/>
  </w:num>
  <w:num w:numId="13">
    <w:abstractNumId w:val="40"/>
  </w:num>
  <w:num w:numId="14">
    <w:abstractNumId w:val="9"/>
  </w:num>
  <w:num w:numId="15">
    <w:abstractNumId w:val="41"/>
  </w:num>
  <w:num w:numId="16">
    <w:abstractNumId w:val="19"/>
  </w:num>
  <w:num w:numId="17">
    <w:abstractNumId w:val="21"/>
  </w:num>
  <w:num w:numId="18">
    <w:abstractNumId w:val="36"/>
  </w:num>
  <w:num w:numId="19">
    <w:abstractNumId w:val="37"/>
  </w:num>
  <w:num w:numId="20">
    <w:abstractNumId w:val="6"/>
  </w:num>
  <w:num w:numId="21">
    <w:abstractNumId w:val="18"/>
  </w:num>
  <w:num w:numId="22">
    <w:abstractNumId w:val="48"/>
  </w:num>
  <w:num w:numId="23">
    <w:abstractNumId w:val="38"/>
  </w:num>
  <w:num w:numId="24">
    <w:abstractNumId w:val="10"/>
  </w:num>
  <w:num w:numId="25">
    <w:abstractNumId w:val="43"/>
  </w:num>
  <w:num w:numId="26">
    <w:abstractNumId w:val="3"/>
  </w:num>
  <w:num w:numId="27">
    <w:abstractNumId w:val="13"/>
  </w:num>
  <w:num w:numId="28">
    <w:abstractNumId w:val="15"/>
  </w:num>
  <w:num w:numId="29">
    <w:abstractNumId w:val="5"/>
  </w:num>
  <w:num w:numId="30">
    <w:abstractNumId w:val="22"/>
  </w:num>
  <w:num w:numId="31">
    <w:abstractNumId w:val="0"/>
  </w:num>
  <w:num w:numId="32">
    <w:abstractNumId w:val="2"/>
  </w:num>
  <w:num w:numId="33">
    <w:abstractNumId w:val="35"/>
  </w:num>
  <w:num w:numId="34">
    <w:abstractNumId w:val="12"/>
  </w:num>
  <w:num w:numId="35">
    <w:abstractNumId w:val="17"/>
  </w:num>
  <w:num w:numId="36">
    <w:abstractNumId w:val="25"/>
  </w:num>
  <w:num w:numId="37">
    <w:abstractNumId w:val="42"/>
  </w:num>
  <w:num w:numId="38">
    <w:abstractNumId w:val="33"/>
  </w:num>
  <w:num w:numId="39">
    <w:abstractNumId w:val="14"/>
  </w:num>
  <w:num w:numId="40">
    <w:abstractNumId w:val="44"/>
  </w:num>
  <w:num w:numId="41">
    <w:abstractNumId w:val="30"/>
  </w:num>
  <w:num w:numId="42">
    <w:abstractNumId w:val="45"/>
  </w:num>
  <w:num w:numId="43">
    <w:abstractNumId w:val="7"/>
  </w:num>
  <w:num w:numId="44">
    <w:abstractNumId w:val="32"/>
  </w:num>
  <w:num w:numId="45">
    <w:abstractNumId w:val="23"/>
  </w:num>
  <w:num w:numId="46">
    <w:abstractNumId w:val="1"/>
  </w:num>
  <w:num w:numId="47">
    <w:abstractNumId w:val="11"/>
  </w:num>
  <w:num w:numId="48">
    <w:abstractNumId w:val="47"/>
  </w:num>
  <w:num w:numId="49">
    <w:abstractNumId w:val="4"/>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325AF"/>
    <w:rsid w:val="00044D9A"/>
    <w:rsid w:val="0005620F"/>
    <w:rsid w:val="00056B1F"/>
    <w:rsid w:val="0008151A"/>
    <w:rsid w:val="000921B4"/>
    <w:rsid w:val="00092AB4"/>
    <w:rsid w:val="000B431A"/>
    <w:rsid w:val="000C74EE"/>
    <w:rsid w:val="000D1E82"/>
    <w:rsid w:val="000E0A35"/>
    <w:rsid w:val="000E6B9C"/>
    <w:rsid w:val="000F61E0"/>
    <w:rsid w:val="001061E9"/>
    <w:rsid w:val="0011085B"/>
    <w:rsid w:val="00120D90"/>
    <w:rsid w:val="001343D4"/>
    <w:rsid w:val="00145CE7"/>
    <w:rsid w:val="00151BE3"/>
    <w:rsid w:val="0016106E"/>
    <w:rsid w:val="00164329"/>
    <w:rsid w:val="00166E1A"/>
    <w:rsid w:val="00172F58"/>
    <w:rsid w:val="00184922"/>
    <w:rsid w:val="00195CC5"/>
    <w:rsid w:val="001A15F5"/>
    <w:rsid w:val="001A6840"/>
    <w:rsid w:val="001B4890"/>
    <w:rsid w:val="001D06A4"/>
    <w:rsid w:val="001D380E"/>
    <w:rsid w:val="001F2498"/>
    <w:rsid w:val="002127B8"/>
    <w:rsid w:val="00222E36"/>
    <w:rsid w:val="002265FD"/>
    <w:rsid w:val="0024012C"/>
    <w:rsid w:val="0024301D"/>
    <w:rsid w:val="0024344C"/>
    <w:rsid w:val="00245036"/>
    <w:rsid w:val="00256568"/>
    <w:rsid w:val="002622C2"/>
    <w:rsid w:val="00291DCD"/>
    <w:rsid w:val="00296DE2"/>
    <w:rsid w:val="002C7AE2"/>
    <w:rsid w:val="002D04E7"/>
    <w:rsid w:val="002D1552"/>
    <w:rsid w:val="002D3115"/>
    <w:rsid w:val="002E246F"/>
    <w:rsid w:val="002E571F"/>
    <w:rsid w:val="00325532"/>
    <w:rsid w:val="003403D1"/>
    <w:rsid w:val="00345BF0"/>
    <w:rsid w:val="003518CE"/>
    <w:rsid w:val="00371C82"/>
    <w:rsid w:val="00382E99"/>
    <w:rsid w:val="0038411C"/>
    <w:rsid w:val="00384C90"/>
    <w:rsid w:val="00390D8B"/>
    <w:rsid w:val="003A5421"/>
    <w:rsid w:val="003C4F7A"/>
    <w:rsid w:val="003E60C7"/>
    <w:rsid w:val="003F3C92"/>
    <w:rsid w:val="00423D00"/>
    <w:rsid w:val="0043457F"/>
    <w:rsid w:val="004516BB"/>
    <w:rsid w:val="00460379"/>
    <w:rsid w:val="00460F00"/>
    <w:rsid w:val="00466F3E"/>
    <w:rsid w:val="00473E68"/>
    <w:rsid w:val="00477873"/>
    <w:rsid w:val="00482395"/>
    <w:rsid w:val="00484D5F"/>
    <w:rsid w:val="004A79CC"/>
    <w:rsid w:val="004B3E53"/>
    <w:rsid w:val="005102F8"/>
    <w:rsid w:val="00513F4D"/>
    <w:rsid w:val="00532B72"/>
    <w:rsid w:val="005563E3"/>
    <w:rsid w:val="00562CE8"/>
    <w:rsid w:val="00563B8D"/>
    <w:rsid w:val="00584D71"/>
    <w:rsid w:val="005923BC"/>
    <w:rsid w:val="005A5733"/>
    <w:rsid w:val="005C2C6A"/>
    <w:rsid w:val="005D1D51"/>
    <w:rsid w:val="005D6EB9"/>
    <w:rsid w:val="005F7469"/>
    <w:rsid w:val="00612E90"/>
    <w:rsid w:val="00617995"/>
    <w:rsid w:val="006278A9"/>
    <w:rsid w:val="006329A5"/>
    <w:rsid w:val="00640C10"/>
    <w:rsid w:val="00642499"/>
    <w:rsid w:val="00663B1F"/>
    <w:rsid w:val="0067005E"/>
    <w:rsid w:val="00680908"/>
    <w:rsid w:val="006820A7"/>
    <w:rsid w:val="0069226B"/>
    <w:rsid w:val="006C4A56"/>
    <w:rsid w:val="006C717E"/>
    <w:rsid w:val="006D7CB2"/>
    <w:rsid w:val="007008A9"/>
    <w:rsid w:val="007048F0"/>
    <w:rsid w:val="00723416"/>
    <w:rsid w:val="00724910"/>
    <w:rsid w:val="00730968"/>
    <w:rsid w:val="00732914"/>
    <w:rsid w:val="00751A35"/>
    <w:rsid w:val="0075794E"/>
    <w:rsid w:val="00766B51"/>
    <w:rsid w:val="00771DAB"/>
    <w:rsid w:val="00784FAB"/>
    <w:rsid w:val="007A1FAC"/>
    <w:rsid w:val="007A6262"/>
    <w:rsid w:val="007C0D2D"/>
    <w:rsid w:val="007C2B61"/>
    <w:rsid w:val="008202C7"/>
    <w:rsid w:val="0082746E"/>
    <w:rsid w:val="008469FD"/>
    <w:rsid w:val="00854B37"/>
    <w:rsid w:val="00855257"/>
    <w:rsid w:val="00872F15"/>
    <w:rsid w:val="00893645"/>
    <w:rsid w:val="008B092B"/>
    <w:rsid w:val="008B4E71"/>
    <w:rsid w:val="008C210E"/>
    <w:rsid w:val="008C525E"/>
    <w:rsid w:val="008D4CA0"/>
    <w:rsid w:val="008E13FB"/>
    <w:rsid w:val="008E4060"/>
    <w:rsid w:val="008F4D7B"/>
    <w:rsid w:val="008F5877"/>
    <w:rsid w:val="009015D8"/>
    <w:rsid w:val="00903783"/>
    <w:rsid w:val="009113C4"/>
    <w:rsid w:val="00922C82"/>
    <w:rsid w:val="00923D9E"/>
    <w:rsid w:val="00933CE3"/>
    <w:rsid w:val="009347C4"/>
    <w:rsid w:val="0093744F"/>
    <w:rsid w:val="00952F2B"/>
    <w:rsid w:val="00976562"/>
    <w:rsid w:val="0099618D"/>
    <w:rsid w:val="009C041A"/>
    <w:rsid w:val="009D750E"/>
    <w:rsid w:val="009E0747"/>
    <w:rsid w:val="00A060C9"/>
    <w:rsid w:val="00A939CD"/>
    <w:rsid w:val="00AC0863"/>
    <w:rsid w:val="00AC5267"/>
    <w:rsid w:val="00B03179"/>
    <w:rsid w:val="00B42F70"/>
    <w:rsid w:val="00B557E7"/>
    <w:rsid w:val="00B645C8"/>
    <w:rsid w:val="00B854DE"/>
    <w:rsid w:val="00BA0C42"/>
    <w:rsid w:val="00BA456D"/>
    <w:rsid w:val="00BA7B65"/>
    <w:rsid w:val="00BB2551"/>
    <w:rsid w:val="00BE71F3"/>
    <w:rsid w:val="00BF0F97"/>
    <w:rsid w:val="00BF6AB5"/>
    <w:rsid w:val="00C1421A"/>
    <w:rsid w:val="00C31328"/>
    <w:rsid w:val="00C409AE"/>
    <w:rsid w:val="00C52CC1"/>
    <w:rsid w:val="00C916D8"/>
    <w:rsid w:val="00CF7C15"/>
    <w:rsid w:val="00D01FC8"/>
    <w:rsid w:val="00D4298F"/>
    <w:rsid w:val="00D55FF1"/>
    <w:rsid w:val="00D61362"/>
    <w:rsid w:val="00D805F7"/>
    <w:rsid w:val="00D80601"/>
    <w:rsid w:val="00DB08A7"/>
    <w:rsid w:val="00DC27A2"/>
    <w:rsid w:val="00DC661B"/>
    <w:rsid w:val="00DD6987"/>
    <w:rsid w:val="00DE2D77"/>
    <w:rsid w:val="00DE46B1"/>
    <w:rsid w:val="00DF1F31"/>
    <w:rsid w:val="00E04183"/>
    <w:rsid w:val="00E16A68"/>
    <w:rsid w:val="00E37FAF"/>
    <w:rsid w:val="00E701F3"/>
    <w:rsid w:val="00E85E96"/>
    <w:rsid w:val="00E878D0"/>
    <w:rsid w:val="00ED0F69"/>
    <w:rsid w:val="00F54506"/>
    <w:rsid w:val="00F56A5B"/>
    <w:rsid w:val="00F64F43"/>
    <w:rsid w:val="00F706B7"/>
    <w:rsid w:val="00F81501"/>
    <w:rsid w:val="00FC09DD"/>
    <w:rsid w:val="00FD5C17"/>
    <w:rsid w:val="00FE33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paragraph" w:styleId="Lijstalinea">
    <w:name w:val="List Paragraph"/>
    <w:basedOn w:val="Standaard"/>
    <w:uiPriority w:val="34"/>
    <w:qFormat/>
    <w:rsid w:val="00482395"/>
    <w:pPr>
      <w:ind w:left="720"/>
      <w:contextualSpacing/>
    </w:pPr>
  </w:style>
  <w:style w:type="paragraph" w:styleId="Koptekst">
    <w:name w:val="header"/>
    <w:basedOn w:val="Standaard"/>
    <w:link w:val="KoptekstChar"/>
    <w:uiPriority w:val="99"/>
    <w:unhideWhenUsed/>
    <w:rsid w:val="009113C4"/>
    <w:pPr>
      <w:tabs>
        <w:tab w:val="center" w:pos="4536"/>
        <w:tab w:val="right" w:pos="9072"/>
      </w:tabs>
      <w:spacing w:line="240" w:lineRule="auto"/>
    </w:pPr>
    <w:rPr>
      <w:rFonts w:asciiTheme="minorHAnsi" w:hAnsiTheme="minorHAnsi"/>
      <w:lang w:val="nl-BE"/>
    </w:rPr>
  </w:style>
  <w:style w:type="character" w:customStyle="1" w:styleId="KoptekstChar">
    <w:name w:val="Koptekst Char"/>
    <w:basedOn w:val="Standaardalinea-lettertype"/>
    <w:link w:val="Koptekst"/>
    <w:uiPriority w:val="99"/>
    <w:rsid w:val="009113C4"/>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 w:id="615790563">
      <w:bodyDiv w:val="1"/>
      <w:marLeft w:val="0"/>
      <w:marRight w:val="0"/>
      <w:marTop w:val="0"/>
      <w:marBottom w:val="0"/>
      <w:divBdr>
        <w:top w:val="none" w:sz="0" w:space="0" w:color="auto"/>
        <w:left w:val="none" w:sz="0" w:space="0" w:color="auto"/>
        <w:bottom w:val="none" w:sz="0" w:space="0" w:color="auto"/>
        <w:right w:val="none" w:sz="0" w:space="0" w:color="auto"/>
      </w:divBdr>
    </w:div>
    <w:div w:id="669143434">
      <w:bodyDiv w:val="1"/>
      <w:marLeft w:val="0"/>
      <w:marRight w:val="0"/>
      <w:marTop w:val="0"/>
      <w:marBottom w:val="0"/>
      <w:divBdr>
        <w:top w:val="none" w:sz="0" w:space="0" w:color="auto"/>
        <w:left w:val="none" w:sz="0" w:space="0" w:color="auto"/>
        <w:bottom w:val="none" w:sz="0" w:space="0" w:color="auto"/>
        <w:right w:val="none" w:sz="0" w:space="0" w:color="auto"/>
      </w:divBdr>
      <w:divsChild>
        <w:div w:id="1523399813">
          <w:marLeft w:val="0"/>
          <w:marRight w:val="0"/>
          <w:marTop w:val="0"/>
          <w:marBottom w:val="0"/>
          <w:divBdr>
            <w:top w:val="none" w:sz="0" w:space="0" w:color="auto"/>
            <w:left w:val="none" w:sz="0" w:space="0" w:color="auto"/>
            <w:bottom w:val="none" w:sz="0" w:space="0" w:color="auto"/>
            <w:right w:val="none" w:sz="0" w:space="0" w:color="auto"/>
          </w:divBdr>
          <w:divsChild>
            <w:div w:id="750280039">
              <w:marLeft w:val="0"/>
              <w:marRight w:val="0"/>
              <w:marTop w:val="0"/>
              <w:marBottom w:val="0"/>
              <w:divBdr>
                <w:top w:val="none" w:sz="0" w:space="0" w:color="auto"/>
                <w:left w:val="none" w:sz="0" w:space="0" w:color="auto"/>
                <w:bottom w:val="none" w:sz="0" w:space="0" w:color="auto"/>
                <w:right w:val="none" w:sz="0" w:space="0" w:color="auto"/>
              </w:divBdr>
            </w:div>
          </w:divsChild>
        </w:div>
        <w:div w:id="2070764725">
          <w:marLeft w:val="0"/>
          <w:marRight w:val="0"/>
          <w:marTop w:val="0"/>
          <w:marBottom w:val="0"/>
          <w:divBdr>
            <w:top w:val="none" w:sz="0" w:space="0" w:color="auto"/>
            <w:left w:val="none" w:sz="0" w:space="0" w:color="auto"/>
            <w:bottom w:val="none" w:sz="0" w:space="0" w:color="auto"/>
            <w:right w:val="none" w:sz="0" w:space="0" w:color="auto"/>
          </w:divBdr>
          <w:divsChild>
            <w:div w:id="1236160280">
              <w:marLeft w:val="0"/>
              <w:marRight w:val="0"/>
              <w:marTop w:val="0"/>
              <w:marBottom w:val="0"/>
              <w:divBdr>
                <w:top w:val="none" w:sz="0" w:space="0" w:color="auto"/>
                <w:left w:val="none" w:sz="0" w:space="0" w:color="auto"/>
                <w:bottom w:val="none" w:sz="0" w:space="0" w:color="auto"/>
                <w:right w:val="none" w:sz="0" w:space="0" w:color="auto"/>
              </w:divBdr>
            </w:div>
          </w:divsChild>
        </w:div>
        <w:div w:id="389112069">
          <w:marLeft w:val="0"/>
          <w:marRight w:val="0"/>
          <w:marTop w:val="0"/>
          <w:marBottom w:val="0"/>
          <w:divBdr>
            <w:top w:val="none" w:sz="0" w:space="0" w:color="auto"/>
            <w:left w:val="none" w:sz="0" w:space="0" w:color="auto"/>
            <w:bottom w:val="none" w:sz="0" w:space="0" w:color="auto"/>
            <w:right w:val="none" w:sz="0" w:space="0" w:color="auto"/>
          </w:divBdr>
          <w:divsChild>
            <w:div w:id="6547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8562">
      <w:bodyDiv w:val="1"/>
      <w:marLeft w:val="0"/>
      <w:marRight w:val="0"/>
      <w:marTop w:val="0"/>
      <w:marBottom w:val="0"/>
      <w:divBdr>
        <w:top w:val="none" w:sz="0" w:space="0" w:color="auto"/>
        <w:left w:val="none" w:sz="0" w:space="0" w:color="auto"/>
        <w:bottom w:val="none" w:sz="0" w:space="0" w:color="auto"/>
        <w:right w:val="none" w:sz="0" w:space="0" w:color="auto"/>
      </w:divBdr>
    </w:div>
    <w:div w:id="1000623006">
      <w:bodyDiv w:val="1"/>
      <w:marLeft w:val="0"/>
      <w:marRight w:val="0"/>
      <w:marTop w:val="0"/>
      <w:marBottom w:val="0"/>
      <w:divBdr>
        <w:top w:val="none" w:sz="0" w:space="0" w:color="auto"/>
        <w:left w:val="none" w:sz="0" w:space="0" w:color="auto"/>
        <w:bottom w:val="none" w:sz="0" w:space="0" w:color="auto"/>
        <w:right w:val="none" w:sz="0" w:space="0" w:color="auto"/>
      </w:divBdr>
    </w:div>
    <w:div w:id="172564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74C7-7284-43CE-89BD-22FB2902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Examen voorbeeld.dotx</Template>
  <TotalTime>31</TotalTime>
  <Pages>6</Pages>
  <Words>1141</Words>
  <Characters>6276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34</cp:revision>
  <cp:lastPrinted>2016-02-23T14:59:00Z</cp:lastPrinted>
  <dcterms:created xsi:type="dcterms:W3CDTF">2022-07-26T07:49:00Z</dcterms:created>
  <dcterms:modified xsi:type="dcterms:W3CDTF">2022-07-26T08:28:00Z</dcterms:modified>
</cp:coreProperties>
</file>