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7216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74B839E9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6B92BEBE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382E99">
              <w:rPr>
                <w:b/>
                <w:sz w:val="20"/>
                <w:szCs w:val="24"/>
              </w:rPr>
              <w:t>B</w:t>
            </w:r>
            <w:r w:rsidR="0038411C">
              <w:rPr>
                <w:b/>
                <w:sz w:val="20"/>
                <w:szCs w:val="24"/>
              </w:rPr>
              <w:t>asketbal</w:t>
            </w:r>
            <w:r w:rsidR="00382E99">
              <w:rPr>
                <w:b/>
                <w:sz w:val="20"/>
                <w:szCs w:val="24"/>
              </w:rPr>
              <w:t>: Dribbel</w:t>
            </w:r>
            <w:r w:rsidR="00AA02E2">
              <w:rPr>
                <w:b/>
                <w:sz w:val="20"/>
                <w:szCs w:val="24"/>
              </w:rPr>
              <w:t>en</w:t>
            </w:r>
            <w:r w:rsidR="00382E99">
              <w:rPr>
                <w:b/>
                <w:sz w:val="20"/>
                <w:szCs w:val="24"/>
              </w:rPr>
              <w:t xml:space="preserve"> en pivoteren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05A6AFDA" w:rsidR="00723416" w:rsidRDefault="008202C7" w:rsidP="00245036">
      <w:pPr>
        <w:pStyle w:val="Kop1"/>
      </w:pPr>
      <w:r>
        <w:t>Lesvoorbereiding</w:t>
      </w:r>
      <w:r w:rsidR="009015D8">
        <w:t>: Dribbelen en pivoteren</w:t>
      </w:r>
      <w:r w:rsidR="009347C4">
        <w:t xml:space="preserve"> 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7777777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95561D5" w14:textId="77777777" w:rsidR="00382E99" w:rsidRDefault="00382E99" w:rsidP="00382E99">
      <w:pPr>
        <w:pStyle w:val="Geenafstand"/>
        <w:rPr>
          <w:b/>
          <w:bCs/>
        </w:rPr>
      </w:pPr>
    </w:p>
    <w:p w14:paraId="1674E4D7" w14:textId="5A92A3AB" w:rsidR="00642499" w:rsidRPr="00B42F70" w:rsidRDefault="00382E99" w:rsidP="0038411C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Opwarming:</w:t>
      </w:r>
      <w:r w:rsidR="00B42F70">
        <w:rPr>
          <w:b/>
          <w:bCs/>
          <w:color w:val="FF0000"/>
        </w:rPr>
        <w:t xml:space="preserve"> </w:t>
      </w:r>
      <w:r w:rsidRPr="00854B37">
        <w:rPr>
          <w:b/>
          <w:bCs/>
          <w:color w:val="FF0000"/>
        </w:rPr>
        <w:t>(</w:t>
      </w:r>
      <w:r w:rsidR="00145CE7">
        <w:rPr>
          <w:b/>
          <w:bCs/>
          <w:color w:val="FF0000"/>
        </w:rPr>
        <w:t>10</w:t>
      </w:r>
      <w:r w:rsidRPr="00854B37">
        <w:rPr>
          <w:b/>
          <w:bCs/>
          <w:color w:val="FF0000"/>
        </w:rPr>
        <w:t xml:space="preserve"> min)</w:t>
      </w:r>
    </w:p>
    <w:p w14:paraId="24FD91AE" w14:textId="60342685" w:rsidR="00145CE7" w:rsidRDefault="00145CE7" w:rsidP="0038411C">
      <w:pPr>
        <w:pStyle w:val="Geenafstand"/>
      </w:pPr>
    </w:p>
    <w:p w14:paraId="2E9EA662" w14:textId="77777777" w:rsidR="00C2029E" w:rsidRPr="00496C75" w:rsidRDefault="00C2029E" w:rsidP="00C2029E">
      <w:pPr>
        <w:pStyle w:val="Geenafstand"/>
        <w:rPr>
          <w:b/>
          <w:bCs/>
        </w:rPr>
      </w:pPr>
      <w:r w:rsidRPr="00496C75">
        <w:rPr>
          <w:b/>
          <w:bCs/>
        </w:rPr>
        <w:t>Opwarming</w:t>
      </w:r>
      <w:r>
        <w:rPr>
          <w:b/>
          <w:bCs/>
        </w:rPr>
        <w:t>: (5 min)</w:t>
      </w:r>
    </w:p>
    <w:p w14:paraId="1761BDF8" w14:textId="77777777" w:rsidR="00C2029E" w:rsidRDefault="00C2029E" w:rsidP="00C2029E">
      <w:pPr>
        <w:pStyle w:val="Geenafstand"/>
      </w:pPr>
      <w:r w:rsidRPr="0072158C">
        <w:rPr>
          <w:b/>
          <w:bCs/>
          <w:color w:val="0070C0"/>
        </w:rPr>
        <w:t>Spelvorm -</w:t>
      </w:r>
      <w:r w:rsidRPr="0072158C">
        <w:rPr>
          <w:color w:val="0070C0"/>
        </w:rPr>
        <w:t xml:space="preserve"> </w:t>
      </w:r>
      <w:r>
        <w:t>Elke leerling krijgt een basketbal en dribbelen door elkaar in de sportruimte. Er is 1 tikker die de bal van de anderen probeert weg te slaan.</w:t>
      </w:r>
    </w:p>
    <w:p w14:paraId="0027F368" w14:textId="77777777" w:rsidR="00092AB4" w:rsidRDefault="00092AB4" w:rsidP="0038411C">
      <w:pPr>
        <w:pStyle w:val="Geenafstand"/>
      </w:pPr>
    </w:p>
    <w:p w14:paraId="77AC69DE" w14:textId="727A3C9D" w:rsidR="00AA02E2" w:rsidRPr="00AA02E2" w:rsidRDefault="00AA02E2" w:rsidP="00AA02E2">
      <w:pPr>
        <w:pStyle w:val="Geenafstand"/>
        <w:rPr>
          <w:b/>
          <w:bCs/>
          <w:color w:val="FF0000"/>
        </w:rPr>
      </w:pPr>
      <w:r w:rsidRPr="00AA02E2">
        <w:rPr>
          <w:b/>
          <w:bCs/>
          <w:color w:val="FF0000"/>
        </w:rPr>
        <w:t>Kern: Dribbelvaardigheden (20 min)</w:t>
      </w:r>
    </w:p>
    <w:p w14:paraId="2C666AC0" w14:textId="77777777" w:rsidR="00AA02E2" w:rsidRPr="00F86669" w:rsidRDefault="00AA02E2" w:rsidP="00AA02E2">
      <w:pPr>
        <w:pStyle w:val="Geenafstand"/>
        <w:rPr>
          <w:b/>
          <w:bCs/>
        </w:rPr>
      </w:pPr>
    </w:p>
    <w:p w14:paraId="701A2063" w14:textId="77777777" w:rsidR="00AA02E2" w:rsidRDefault="00AA02E2" w:rsidP="00AA02E2">
      <w:pPr>
        <w:pStyle w:val="Geenafstand"/>
      </w:pPr>
      <w:r w:rsidRPr="009C1BF2">
        <w:rPr>
          <w:b/>
          <w:bCs/>
        </w:rPr>
        <w:t>Oefenvorm -</w:t>
      </w:r>
      <w:r w:rsidRPr="009C1BF2">
        <w:t xml:space="preserve"> </w:t>
      </w:r>
      <w:r>
        <w:t>Door elkaar dribbelen met aandacht voor techniek.</w:t>
      </w:r>
    </w:p>
    <w:p w14:paraId="35597199" w14:textId="77777777" w:rsidR="00AA02E2" w:rsidRDefault="00AA02E2" w:rsidP="00AA02E2">
      <w:pPr>
        <w:pStyle w:val="Geenafstand"/>
      </w:pPr>
    </w:p>
    <w:p w14:paraId="4367C955" w14:textId="77777777" w:rsidR="00AA02E2" w:rsidRPr="001D7912" w:rsidRDefault="00AA02E2" w:rsidP="00AA02E2">
      <w:pPr>
        <w:pStyle w:val="Geenafstand"/>
        <w:rPr>
          <w:b/>
          <w:bCs/>
        </w:rPr>
      </w:pPr>
      <w:r w:rsidRPr="001D7912">
        <w:rPr>
          <w:b/>
          <w:bCs/>
        </w:rPr>
        <w:t>Varianten</w:t>
      </w:r>
      <w:r>
        <w:rPr>
          <w:b/>
          <w:bCs/>
        </w:rPr>
        <w:t xml:space="preserve"> toepassen</w:t>
      </w:r>
      <w:r w:rsidRPr="001D7912">
        <w:rPr>
          <w:b/>
          <w:bCs/>
        </w:rPr>
        <w:t xml:space="preserve">: </w:t>
      </w:r>
    </w:p>
    <w:p w14:paraId="7FA3980B" w14:textId="77777777" w:rsidR="00AA02E2" w:rsidRDefault="00AA02E2" w:rsidP="00AA02E2">
      <w:pPr>
        <w:pStyle w:val="Geenafstand"/>
        <w:numPr>
          <w:ilvl w:val="0"/>
          <w:numId w:val="3"/>
        </w:numPr>
      </w:pPr>
      <w:r>
        <w:t>Dribbelen met slechte hand</w:t>
      </w:r>
    </w:p>
    <w:p w14:paraId="420CD9DA" w14:textId="77777777" w:rsidR="00AA02E2" w:rsidRDefault="00AA02E2" w:rsidP="00AA02E2">
      <w:pPr>
        <w:pStyle w:val="Geenafstand"/>
        <w:numPr>
          <w:ilvl w:val="0"/>
          <w:numId w:val="3"/>
        </w:numPr>
      </w:pPr>
      <w:r>
        <w:t>Hoog dribbelen</w:t>
      </w:r>
    </w:p>
    <w:p w14:paraId="020E63C7" w14:textId="77777777" w:rsidR="00AA02E2" w:rsidRDefault="00AA02E2" w:rsidP="00AA02E2">
      <w:pPr>
        <w:pStyle w:val="Geenafstand"/>
        <w:numPr>
          <w:ilvl w:val="0"/>
          <w:numId w:val="3"/>
        </w:numPr>
      </w:pPr>
      <w:r>
        <w:t>Laag dribbelen</w:t>
      </w:r>
    </w:p>
    <w:p w14:paraId="7D168C20" w14:textId="77777777" w:rsidR="00AA02E2" w:rsidRDefault="00AA02E2" w:rsidP="00AA02E2">
      <w:pPr>
        <w:pStyle w:val="Geenafstand"/>
        <w:numPr>
          <w:ilvl w:val="0"/>
          <w:numId w:val="3"/>
        </w:numPr>
      </w:pPr>
      <w:r>
        <w:t>Aw vorderen</w:t>
      </w:r>
    </w:p>
    <w:p w14:paraId="650AA8BA" w14:textId="77777777" w:rsidR="00AA02E2" w:rsidRDefault="00AA02E2" w:rsidP="00AA02E2">
      <w:pPr>
        <w:pStyle w:val="Geenafstand"/>
      </w:pPr>
    </w:p>
    <w:p w14:paraId="64F7D723" w14:textId="77777777" w:rsidR="00AA02E2" w:rsidRDefault="00AA02E2" w:rsidP="00AA02E2">
      <w:pPr>
        <w:pStyle w:val="Geenafstand"/>
      </w:pPr>
      <w:r w:rsidRPr="009C1BF2">
        <w:rPr>
          <w:b/>
          <w:bCs/>
        </w:rPr>
        <w:t>Oefenvorm -</w:t>
      </w:r>
      <w:r w:rsidRPr="009C1BF2">
        <w:t xml:space="preserve"> </w:t>
      </w:r>
      <w:r>
        <w:t>Door elkaar dribbelen met aandacht voor techniek. Op fluitsignaal onmiddellijk stoppen met beide voeten samen. (jumpstop)</w:t>
      </w:r>
    </w:p>
    <w:p w14:paraId="13054551" w14:textId="77777777" w:rsidR="00AA02E2" w:rsidRDefault="00AA02E2" w:rsidP="00AA02E2">
      <w:pPr>
        <w:pStyle w:val="Geenafstand"/>
      </w:pPr>
    </w:p>
    <w:p w14:paraId="4C40E19B" w14:textId="77777777" w:rsidR="00AA02E2" w:rsidRPr="009C1BF2" w:rsidRDefault="00AA02E2" w:rsidP="00AA02E2">
      <w:pPr>
        <w:pStyle w:val="Geenafstand"/>
        <w:rPr>
          <w:b/>
          <w:bCs/>
        </w:rPr>
      </w:pPr>
      <w:r w:rsidRPr="009C1BF2">
        <w:rPr>
          <w:b/>
          <w:bCs/>
        </w:rPr>
        <w:t>Spelvorm – eilandrace</w:t>
      </w:r>
    </w:p>
    <w:p w14:paraId="701BE573" w14:textId="77777777" w:rsidR="00AA02E2" w:rsidRDefault="00AA02E2" w:rsidP="00AA02E2">
      <w:pPr>
        <w:pStyle w:val="Geenafstand"/>
      </w:pPr>
      <w:r>
        <w:t>Er liggen 4 matjes in de sporthal. (in elke hoek van de zaal)</w:t>
      </w:r>
    </w:p>
    <w:p w14:paraId="793E6D6D" w14:textId="77777777" w:rsidR="00AA02E2" w:rsidRDefault="00AA02E2" w:rsidP="00AA02E2">
      <w:pPr>
        <w:pStyle w:val="Geenafstand"/>
      </w:pPr>
    </w:p>
    <w:p w14:paraId="6AF8EA27" w14:textId="7445071D" w:rsidR="00AA02E2" w:rsidRDefault="00F22473" w:rsidP="00AA02E2">
      <w:pPr>
        <w:pStyle w:val="Geenafstand"/>
      </w:pPr>
      <w:r>
        <w:rPr>
          <w:noProof/>
        </w:rPr>
        <w:object w:dxaOrig="78" w:dyaOrig="75" w14:anchorId="61F63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84.1pt;margin-top:17.9pt;width:95.7pt;height:59.6pt;z-index:-251657216;mso-position-horizontal-relative:text;mso-position-vertical-relative:text;mso-width-relative:page;mso-height-relative:page">
            <v:imagedata r:id="rId6" o:title=""/>
          </v:shape>
          <o:OLEObject Type="Embed" ProgID="PBrush" ShapeID="_x0000_s1030" DrawAspect="Content" ObjectID="_1718701233" r:id="rId7"/>
        </w:object>
      </w:r>
      <w:r w:rsidR="00AA02E2">
        <w:t>Er zijn 2 tikkers. Op het eiland ben je veilig kan je oversteken naar een ander eiland zonder getikt te worden,  dan kan je punten verdienen.</w:t>
      </w:r>
    </w:p>
    <w:p w14:paraId="6A3BC83C" w14:textId="77777777" w:rsidR="00AA02E2" w:rsidRDefault="00AA02E2" w:rsidP="00AA02E2">
      <w:pPr>
        <w:pStyle w:val="Geenafstand"/>
        <w:numPr>
          <w:ilvl w:val="0"/>
          <w:numId w:val="4"/>
        </w:numPr>
      </w:pPr>
      <w:r>
        <w:t>Kort zijde = 1P</w:t>
      </w:r>
    </w:p>
    <w:p w14:paraId="127D9F8F" w14:textId="77777777" w:rsidR="00AA02E2" w:rsidRDefault="00AA02E2" w:rsidP="00AA02E2">
      <w:pPr>
        <w:pStyle w:val="Geenafstand"/>
        <w:numPr>
          <w:ilvl w:val="0"/>
          <w:numId w:val="4"/>
        </w:numPr>
      </w:pPr>
      <w:r>
        <w:t>Lange zijde = 2P</w:t>
      </w:r>
    </w:p>
    <w:p w14:paraId="785EEACA" w14:textId="397C653F" w:rsidR="00AA02E2" w:rsidRDefault="00AA02E2" w:rsidP="00AA02E2">
      <w:pPr>
        <w:pStyle w:val="Geenafstand"/>
        <w:numPr>
          <w:ilvl w:val="0"/>
          <w:numId w:val="4"/>
        </w:numPr>
      </w:pPr>
      <w:r>
        <w:t>Diagonaal = 3P</w:t>
      </w:r>
    </w:p>
    <w:p w14:paraId="6C625046" w14:textId="77777777" w:rsidR="00AA02E2" w:rsidRDefault="00AA02E2" w:rsidP="00AA02E2">
      <w:pPr>
        <w:pStyle w:val="Geenafstand"/>
      </w:pPr>
    </w:p>
    <w:p w14:paraId="6771E1F1" w14:textId="452FA747" w:rsidR="00DE46B1" w:rsidRDefault="00AA02E2" w:rsidP="0038411C">
      <w:pPr>
        <w:pStyle w:val="Geenafstand"/>
      </w:pPr>
      <w:r>
        <w:t>Wordt je getikt dan start je terug op 0.</w:t>
      </w:r>
    </w:p>
    <w:p w14:paraId="48337E0C" w14:textId="77777777" w:rsidR="008F5877" w:rsidRDefault="008F5877" w:rsidP="0038411C">
      <w:pPr>
        <w:pStyle w:val="Geenafstand"/>
      </w:pPr>
    </w:p>
    <w:p w14:paraId="535A5C78" w14:textId="54CA0A38" w:rsidR="005C2C6A" w:rsidRPr="005C2C6A" w:rsidRDefault="005C2C6A" w:rsidP="005C2C6A">
      <w:pPr>
        <w:pStyle w:val="Geenafstand"/>
        <w:rPr>
          <w:b/>
          <w:bCs/>
          <w:color w:val="FF0000"/>
        </w:rPr>
      </w:pPr>
      <w:r w:rsidRPr="005C2C6A">
        <w:rPr>
          <w:b/>
          <w:bCs/>
          <w:color w:val="FF0000"/>
        </w:rPr>
        <w:t>Kern: pivoteren (15 min)</w:t>
      </w:r>
    </w:p>
    <w:p w14:paraId="4C9A59B6" w14:textId="65F6FC5B" w:rsidR="005C2C6A" w:rsidRDefault="00F22473" w:rsidP="005C2C6A">
      <w:pPr>
        <w:pStyle w:val="Geenafstand"/>
      </w:pPr>
      <w:r>
        <w:rPr>
          <w:noProof/>
        </w:rPr>
        <w:object w:dxaOrig="78" w:dyaOrig="75" w14:anchorId="7BA520ED">
          <v:shape id="_x0000_s1031" type="#_x0000_t75" style="position:absolute;margin-left:274.7pt;margin-top:2.4pt;width:159.65pt;height:125.85pt;z-index:-251655168;mso-position-horizontal-relative:text;mso-position-vertical-relative:text;mso-width-relative:page;mso-height-relative:page">
            <v:imagedata r:id="rId8" o:title=""/>
          </v:shape>
          <o:OLEObject Type="Embed" ProgID="PBrush" ShapeID="_x0000_s1031" DrawAspect="Content" ObjectID="_1718701234" r:id="rId9"/>
        </w:object>
      </w:r>
    </w:p>
    <w:p w14:paraId="368BD496" w14:textId="77777777" w:rsidR="009C1BF2" w:rsidRPr="009C1BF2" w:rsidRDefault="009C1BF2" w:rsidP="009C1BF2">
      <w:pPr>
        <w:pStyle w:val="Geenafstand"/>
        <w:rPr>
          <w:b/>
          <w:bCs/>
        </w:rPr>
      </w:pPr>
      <w:r w:rsidRPr="009C1BF2">
        <w:rPr>
          <w:b/>
          <w:bCs/>
        </w:rPr>
        <w:t>oefenvorm per 2</w:t>
      </w:r>
    </w:p>
    <w:p w14:paraId="2D675DBA" w14:textId="77777777" w:rsidR="009C1BF2" w:rsidRDefault="009C1BF2" w:rsidP="009C1BF2">
      <w:pPr>
        <w:pStyle w:val="Geenafstand"/>
      </w:pPr>
    </w:p>
    <w:p w14:paraId="71837D3D" w14:textId="5FCFD098" w:rsidR="009C1BF2" w:rsidRDefault="009C1BF2" w:rsidP="009C1BF2">
      <w:pPr>
        <w:pStyle w:val="Geenafstand"/>
      </w:pPr>
      <w:r>
        <w:t>ll. 1 dribbelt naar kegel en voert jumpstop uit.</w:t>
      </w:r>
      <w:r w:rsidR="007464FB" w:rsidRPr="007464FB">
        <w:t xml:space="preserve"> </w:t>
      </w:r>
    </w:p>
    <w:p w14:paraId="5C6870BD" w14:textId="77777777" w:rsidR="009C1BF2" w:rsidRDefault="009C1BF2" w:rsidP="009C1BF2">
      <w:pPr>
        <w:pStyle w:val="Geenafstand"/>
      </w:pPr>
      <w:r>
        <w:t>Ll 2 is ondertussen ook vooruitgelopen.</w:t>
      </w:r>
    </w:p>
    <w:p w14:paraId="2DB9EBF0" w14:textId="77777777" w:rsidR="009C1BF2" w:rsidRDefault="009C1BF2" w:rsidP="009C1BF2">
      <w:pPr>
        <w:pStyle w:val="Geenafstand"/>
      </w:pPr>
      <w:r>
        <w:t>Ll1 pivoteert naar ll2 en geeft pas.</w:t>
      </w:r>
    </w:p>
    <w:p w14:paraId="509D1188" w14:textId="77777777" w:rsidR="009C1BF2" w:rsidRDefault="009C1BF2" w:rsidP="009C1BF2">
      <w:pPr>
        <w:pStyle w:val="Geenafstand"/>
      </w:pPr>
      <w:r>
        <w:t>Nu kruisen ze van rij</w:t>
      </w:r>
    </w:p>
    <w:p w14:paraId="34B662DA" w14:textId="77777777" w:rsidR="009C1BF2" w:rsidRDefault="009C1BF2" w:rsidP="009C1BF2">
      <w:pPr>
        <w:pStyle w:val="Geenafstand"/>
      </w:pPr>
    </w:p>
    <w:p w14:paraId="53FB13DE" w14:textId="77777777" w:rsidR="009C1BF2" w:rsidRDefault="009C1BF2" w:rsidP="009C1BF2">
      <w:pPr>
        <w:pStyle w:val="Geenafstand"/>
      </w:pPr>
      <w:r w:rsidRPr="009C1BF2">
        <w:rPr>
          <w:b/>
          <w:bCs/>
        </w:rPr>
        <w:t>Spelvorm –</w:t>
      </w:r>
      <w:r w:rsidRPr="009C1BF2">
        <w:t xml:space="preserve"> </w:t>
      </w:r>
      <w:r>
        <w:t>Door elkaar dribbelen met aandacht voor techniek. Op fluitsignaal onmiddellijk stoppen met beide voeten samen. (jumpstop)</w:t>
      </w:r>
    </w:p>
    <w:p w14:paraId="62362136" w14:textId="77777777" w:rsidR="009C1BF2" w:rsidRDefault="009C1BF2" w:rsidP="009C1BF2">
      <w:pPr>
        <w:pStyle w:val="Geenafstand"/>
      </w:pPr>
      <w:r>
        <w:t>Er liggen verschillende hoepels in het terrein.</w:t>
      </w:r>
    </w:p>
    <w:p w14:paraId="51A4EE3B" w14:textId="77777777" w:rsidR="009C1BF2" w:rsidRDefault="009C1BF2" w:rsidP="009C1BF2">
      <w:pPr>
        <w:pStyle w:val="Geenafstand"/>
      </w:pPr>
      <w:r>
        <w:t>Doel = Pivoteren naar een hoepel en proberen te scoren in de hoepel. De lln. Houden hun punten zelf bij.</w:t>
      </w:r>
    </w:p>
    <w:p w14:paraId="3F543090" w14:textId="77777777" w:rsidR="009C1BF2" w:rsidRDefault="009C1BF2" w:rsidP="009C1BF2">
      <w:pPr>
        <w:pStyle w:val="Geenafstand"/>
      </w:pPr>
      <w:r>
        <w:t>Ligt er toevallig een hoepel voor je neus wanneer je stopt dan moet je toch een andere hoepel kiezen.</w:t>
      </w:r>
    </w:p>
    <w:p w14:paraId="1BD7EA11" w14:textId="6964B339" w:rsidR="009C1BF2" w:rsidRDefault="00AF69F9" w:rsidP="009C1BF2">
      <w:pPr>
        <w:pStyle w:val="Geenafstand"/>
      </w:pPr>
      <w:r>
        <w:object w:dxaOrig="3660" w:dyaOrig="2295" w14:anchorId="34C7A07D">
          <v:shape id="_x0000_i1027" type="#_x0000_t75" style="width:139.6pt;height:87.65pt" o:ole="">
            <v:imagedata r:id="rId10" o:title=""/>
          </v:shape>
          <o:OLEObject Type="Embed" ProgID="PBrush" ShapeID="_x0000_i1027" DrawAspect="Content" ObjectID="_1718701232" r:id="rId11"/>
        </w:object>
      </w:r>
    </w:p>
    <w:p w14:paraId="453B5B47" w14:textId="77777777" w:rsidR="009C1BF2" w:rsidRPr="0072760D" w:rsidRDefault="009C1BF2" w:rsidP="009C1BF2">
      <w:pPr>
        <w:pStyle w:val="Geenafstand"/>
        <w:rPr>
          <w:b/>
          <w:bCs/>
          <w:color w:val="FF0000"/>
        </w:rPr>
      </w:pPr>
      <w:r w:rsidRPr="0072760D">
        <w:rPr>
          <w:b/>
          <w:bCs/>
          <w:color w:val="FF0000"/>
        </w:rPr>
        <w:t>Omkleden (5 min)</w:t>
      </w:r>
    </w:p>
    <w:p w14:paraId="3FAA8438" w14:textId="0B9F3290" w:rsidR="00120D90" w:rsidRDefault="00120D90" w:rsidP="008F5877">
      <w:pPr>
        <w:pStyle w:val="Geenafstand"/>
        <w:rPr>
          <w:b/>
          <w:bCs/>
        </w:rPr>
      </w:pPr>
    </w:p>
    <w:p w14:paraId="5EB1ED38" w14:textId="6AE66C16" w:rsidR="00120D90" w:rsidRDefault="00120D90" w:rsidP="008F5877">
      <w:pPr>
        <w:pStyle w:val="Geenafstand"/>
        <w:rPr>
          <w:b/>
          <w:bCs/>
        </w:rPr>
      </w:pPr>
    </w:p>
    <w:p w14:paraId="24CD73AB" w14:textId="67693215" w:rsid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t>Aandachtspunten in de les</w:t>
      </w:r>
    </w:p>
    <w:p w14:paraId="49B32C3E" w14:textId="77777777" w:rsidR="008975BB" w:rsidRPr="00120D90" w:rsidRDefault="008975BB" w:rsidP="008F5877">
      <w:pPr>
        <w:pStyle w:val="Geenafstand"/>
        <w:rPr>
          <w:b/>
          <w:bCs/>
          <w:color w:val="FF0000"/>
        </w:rPr>
      </w:pPr>
    </w:p>
    <w:p w14:paraId="77159F69" w14:textId="77777777" w:rsidR="008975BB" w:rsidRPr="0072158C" w:rsidRDefault="008975BB" w:rsidP="008975BB">
      <w:pPr>
        <w:pStyle w:val="Geenafstand"/>
        <w:rPr>
          <w:b/>
          <w:bCs/>
        </w:rPr>
      </w:pPr>
      <w:r w:rsidRPr="0072158C">
        <w:rPr>
          <w:b/>
          <w:bCs/>
        </w:rPr>
        <w:t>Uitleg goede dribbel:</w:t>
      </w:r>
    </w:p>
    <w:p w14:paraId="13918831" w14:textId="77777777" w:rsidR="008975BB" w:rsidRDefault="008975BB" w:rsidP="008975BB">
      <w:pPr>
        <w:pStyle w:val="Geenafstand"/>
        <w:numPr>
          <w:ilvl w:val="0"/>
          <w:numId w:val="1"/>
        </w:numPr>
      </w:pPr>
      <w:r>
        <w:t>Vingers gespreid</w:t>
      </w:r>
    </w:p>
    <w:p w14:paraId="51227BD1" w14:textId="77777777" w:rsidR="008975BB" w:rsidRDefault="008975BB" w:rsidP="008975BB">
      <w:pPr>
        <w:pStyle w:val="Geenafstand"/>
        <w:numPr>
          <w:ilvl w:val="0"/>
          <w:numId w:val="1"/>
        </w:numPr>
      </w:pPr>
      <w:r>
        <w:t>Niet slaan maar gecontroleerd naar beneden duwen</w:t>
      </w:r>
    </w:p>
    <w:p w14:paraId="32F4EDB9" w14:textId="77777777" w:rsidR="008975BB" w:rsidRDefault="008975BB" w:rsidP="008975BB">
      <w:pPr>
        <w:pStyle w:val="Geenafstand"/>
        <w:numPr>
          <w:ilvl w:val="0"/>
          <w:numId w:val="1"/>
        </w:numPr>
      </w:pPr>
      <w:r>
        <w:t>Voor u uit dribbelen</w:t>
      </w:r>
    </w:p>
    <w:p w14:paraId="54B76DBD" w14:textId="09EE0627" w:rsidR="008F5877" w:rsidRDefault="008F5877" w:rsidP="008F5877">
      <w:pPr>
        <w:pStyle w:val="Geenafstand"/>
      </w:pPr>
    </w:p>
    <w:p w14:paraId="0E7DB6EC" w14:textId="77777777" w:rsidR="0072760D" w:rsidRPr="0072158C" w:rsidRDefault="0072760D" w:rsidP="0072760D">
      <w:pPr>
        <w:pStyle w:val="Geenafstand"/>
        <w:rPr>
          <w:b/>
          <w:bCs/>
        </w:rPr>
      </w:pPr>
      <w:r>
        <w:rPr>
          <w:b/>
          <w:bCs/>
        </w:rPr>
        <w:t>Uitleg pivoteren</w:t>
      </w:r>
    </w:p>
    <w:p w14:paraId="07DF4265" w14:textId="77777777" w:rsidR="0072760D" w:rsidRDefault="0072760D" w:rsidP="0072760D">
      <w:pPr>
        <w:pStyle w:val="Geenafstand"/>
        <w:numPr>
          <w:ilvl w:val="0"/>
          <w:numId w:val="2"/>
        </w:numPr>
      </w:pPr>
      <w:r>
        <w:t>Doel = vrije baan proberen te vinden</w:t>
      </w:r>
    </w:p>
    <w:p w14:paraId="1B02DB2F" w14:textId="77777777" w:rsidR="0072760D" w:rsidRDefault="0072760D" w:rsidP="0072760D">
      <w:pPr>
        <w:pStyle w:val="Geenafstand"/>
        <w:numPr>
          <w:ilvl w:val="0"/>
          <w:numId w:val="2"/>
        </w:numPr>
      </w:pPr>
      <w:r>
        <w:t>1 voet moet altijd op dezelfde plaats aan de grond genageld blijven.</w:t>
      </w:r>
    </w:p>
    <w:p w14:paraId="579F6048" w14:textId="77777777" w:rsidR="0072760D" w:rsidRDefault="0072760D" w:rsidP="0072760D">
      <w:pPr>
        <w:pStyle w:val="Geenafstand"/>
        <w:numPr>
          <w:ilvl w:val="0"/>
          <w:numId w:val="2"/>
        </w:numPr>
      </w:pPr>
      <w:r>
        <w:t>Met andere voet mag je rond pivoteren totdat je een medespeler kunt aanspelen of totdat je een doelpoging kunt ondernemen.</w:t>
      </w:r>
    </w:p>
    <w:p w14:paraId="573E5CDF" w14:textId="77777777" w:rsidR="0072760D" w:rsidRDefault="0072760D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036D6C75" w:rsidR="00E85E96" w:rsidRDefault="00E85E96" w:rsidP="0038411C">
      <w:pPr>
        <w:pStyle w:val="Geenafstand"/>
      </w:pPr>
    </w:p>
    <w:p w14:paraId="00536153" w14:textId="77777777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17E67CED" w14:textId="484EE5C3" w:rsidR="006C4A56" w:rsidRDefault="006C4A56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5D3D143-7862-46E8-B11B-24F485BC5F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B3EF07-F0DE-4F87-8544-0FDF400152E3}"/>
    <w:embedBold r:id="rId3" w:fontKey="{7E9ADACF-2BE5-410B-BFB0-61B7F50B7F41}"/>
    <w:embedItalic r:id="rId4" w:fontKey="{D0109BCE-A102-49B2-816D-F52006606255}"/>
    <w:embedBoldItalic r:id="rId5" w:fontKey="{529595F5-AF49-4FB3-87A9-B20C99215F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AFDD60B-A3C5-47CA-834B-D77F921BB0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0796A3B-B062-45B3-A570-890033FED3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D7E1764-155B-42ED-96C4-C6A275C7197C}"/>
    <w:embedBold r:id="rId9" w:fontKey="{4433E48C-9368-4D1E-91B3-CDA958D3B839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E5E8FF1-A08A-4F98-A42C-FD7A94C2D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B156EB1-0C66-45D5-AC7E-F8724A319D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92AB4"/>
    <w:rsid w:val="00120D90"/>
    <w:rsid w:val="00145CE7"/>
    <w:rsid w:val="002127B8"/>
    <w:rsid w:val="00222E36"/>
    <w:rsid w:val="0024301D"/>
    <w:rsid w:val="00245036"/>
    <w:rsid w:val="00256568"/>
    <w:rsid w:val="00291DCD"/>
    <w:rsid w:val="002D1552"/>
    <w:rsid w:val="002E246F"/>
    <w:rsid w:val="00325532"/>
    <w:rsid w:val="00371C82"/>
    <w:rsid w:val="00382E99"/>
    <w:rsid w:val="0038411C"/>
    <w:rsid w:val="00384C90"/>
    <w:rsid w:val="00390D8B"/>
    <w:rsid w:val="003A5421"/>
    <w:rsid w:val="003C4F7A"/>
    <w:rsid w:val="004B3E53"/>
    <w:rsid w:val="005563E3"/>
    <w:rsid w:val="005923BC"/>
    <w:rsid w:val="005C2C6A"/>
    <w:rsid w:val="006278A9"/>
    <w:rsid w:val="00642499"/>
    <w:rsid w:val="006C4A56"/>
    <w:rsid w:val="006C717E"/>
    <w:rsid w:val="00723416"/>
    <w:rsid w:val="0072760D"/>
    <w:rsid w:val="007464FB"/>
    <w:rsid w:val="00766B51"/>
    <w:rsid w:val="00784FAB"/>
    <w:rsid w:val="007C0D2D"/>
    <w:rsid w:val="008202C7"/>
    <w:rsid w:val="00854B37"/>
    <w:rsid w:val="008975BB"/>
    <w:rsid w:val="008F4D7B"/>
    <w:rsid w:val="008F5877"/>
    <w:rsid w:val="009015D8"/>
    <w:rsid w:val="00923D9E"/>
    <w:rsid w:val="009347C4"/>
    <w:rsid w:val="00976562"/>
    <w:rsid w:val="009C1BF2"/>
    <w:rsid w:val="00AA02E2"/>
    <w:rsid w:val="00AF69F9"/>
    <w:rsid w:val="00B42F70"/>
    <w:rsid w:val="00BA7B65"/>
    <w:rsid w:val="00C1421A"/>
    <w:rsid w:val="00C2029E"/>
    <w:rsid w:val="00CE595D"/>
    <w:rsid w:val="00DE2D77"/>
    <w:rsid w:val="00DE46B1"/>
    <w:rsid w:val="00E85E96"/>
    <w:rsid w:val="00F22473"/>
    <w:rsid w:val="00F64F43"/>
    <w:rsid w:val="00F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w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0</TotalTime>
  <Pages>2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3</cp:revision>
  <cp:lastPrinted>2016-02-23T14:59:00Z</cp:lastPrinted>
  <dcterms:created xsi:type="dcterms:W3CDTF">2022-07-07T10:01:00Z</dcterms:created>
  <dcterms:modified xsi:type="dcterms:W3CDTF">2022-07-07T10:09:00Z</dcterms:modified>
</cp:coreProperties>
</file>