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2CBC2474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33B8F757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E163F1">
              <w:rPr>
                <w:b/>
                <w:sz w:val="20"/>
                <w:szCs w:val="24"/>
              </w:rPr>
              <w:t>Hand</w:t>
            </w:r>
            <w:r w:rsidR="0038411C">
              <w:rPr>
                <w:b/>
                <w:sz w:val="20"/>
                <w:szCs w:val="24"/>
              </w:rPr>
              <w:t>bal</w:t>
            </w:r>
            <w:r w:rsidR="00BB0BEB">
              <w:rPr>
                <w:b/>
                <w:sz w:val="20"/>
                <w:szCs w:val="24"/>
              </w:rPr>
              <w:t xml:space="preserve">: </w:t>
            </w:r>
            <w:r w:rsidR="00403392">
              <w:rPr>
                <w:b/>
                <w:sz w:val="20"/>
                <w:szCs w:val="24"/>
              </w:rPr>
              <w:t>Test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56A12532" w:rsidR="00784FAB" w:rsidRPr="00BA7B65" w:rsidRDefault="00B4754D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Test</w:t>
            </w:r>
            <w:r w:rsidR="007D3CD6">
              <w:rPr>
                <w:b/>
                <w:sz w:val="23"/>
                <w:szCs w:val="23"/>
              </w:rPr>
              <w:t xml:space="preserve">: </w:t>
            </w:r>
            <w:r w:rsidR="006A50DD">
              <w:rPr>
                <w:b/>
                <w:sz w:val="23"/>
                <w:szCs w:val="23"/>
              </w:rPr>
              <w:t>Strekpass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0B1C9E5C" w:rsidR="00723416" w:rsidRDefault="00B4754D" w:rsidP="00245036">
      <w:pPr>
        <w:pStyle w:val="Kop1"/>
      </w:pPr>
      <w:r>
        <w:t>Test</w:t>
      </w:r>
      <w:r w:rsidR="006156C6">
        <w:t xml:space="preserve">: </w:t>
      </w:r>
      <w:r w:rsidR="00E163F1">
        <w:t xml:space="preserve">Handbal – </w:t>
      </w:r>
      <w:r w:rsidR="00CA3558">
        <w:t>Strekpas</w:t>
      </w:r>
    </w:p>
    <w:p w14:paraId="45F07E8B" w14:textId="1F02FB07" w:rsidR="00740AD8" w:rsidRDefault="00944B99" w:rsidP="002E75C1">
      <w:pPr>
        <w:pStyle w:val="Geenafstand"/>
        <w:numPr>
          <w:ilvl w:val="0"/>
          <w:numId w:val="9"/>
        </w:numPr>
      </w:pPr>
      <w:r>
        <w:t>Per 2</w:t>
      </w:r>
      <w:r w:rsidR="002E75C1">
        <w:t xml:space="preserve"> </w:t>
      </w:r>
      <w:r w:rsidR="002E75C1">
        <w:sym w:font="Wingdings" w:char="F0E0"/>
      </w:r>
      <w:r w:rsidR="002E75C1">
        <w:t xml:space="preserve"> Pass naar elkaar tot de leerkracht stop zegt.</w:t>
      </w:r>
    </w:p>
    <w:p w14:paraId="4D85BC70" w14:textId="66804964" w:rsidR="002E75C1" w:rsidRDefault="002E75C1" w:rsidP="00944B99">
      <w:pPr>
        <w:pStyle w:val="Geenafstand"/>
        <w:numPr>
          <w:ilvl w:val="0"/>
          <w:numId w:val="9"/>
        </w:numPr>
      </w:pPr>
      <w:r>
        <w:t>Probeer gecontroleerde strakke passes naar elkaar te geven</w:t>
      </w:r>
    </w:p>
    <w:p w14:paraId="628C764A" w14:textId="77777777" w:rsidR="006A50DD" w:rsidRDefault="006A50DD" w:rsidP="006A50DD">
      <w:pPr>
        <w:pStyle w:val="Geenafstand"/>
        <w:ind w:left="720"/>
      </w:pPr>
    </w:p>
    <w:p w14:paraId="16ED6E54" w14:textId="0D26863F" w:rsidR="007D3CD6" w:rsidRPr="007C5F09" w:rsidRDefault="007D3CD6" w:rsidP="007D3CD6">
      <w:pPr>
        <w:pStyle w:val="Geenafstand"/>
        <w:rPr>
          <w:b/>
          <w:bCs/>
        </w:rPr>
      </w:pPr>
      <w:r w:rsidRPr="007C5F09">
        <w:rPr>
          <w:b/>
          <w:bCs/>
        </w:rPr>
        <w:t xml:space="preserve">Klas:               </w:t>
      </w:r>
    </w:p>
    <w:p w14:paraId="2DAE458A" w14:textId="77777777" w:rsidR="007D3CD6" w:rsidRDefault="007D3CD6" w:rsidP="007D3CD6">
      <w:pPr>
        <w:pStyle w:val="Geenafstand"/>
      </w:pPr>
    </w:p>
    <w:tbl>
      <w:tblPr>
        <w:tblStyle w:val="Tabelraster"/>
        <w:tblW w:w="10988" w:type="dxa"/>
        <w:tblInd w:w="-968" w:type="dxa"/>
        <w:tblLook w:val="04A0" w:firstRow="1" w:lastRow="0" w:firstColumn="1" w:lastColumn="0" w:noHBand="0" w:noVBand="1"/>
      </w:tblPr>
      <w:tblGrid>
        <w:gridCol w:w="2411"/>
        <w:gridCol w:w="1490"/>
        <w:gridCol w:w="1559"/>
        <w:gridCol w:w="1417"/>
        <w:gridCol w:w="1418"/>
        <w:gridCol w:w="1276"/>
        <w:gridCol w:w="1417"/>
      </w:tblGrid>
      <w:tr w:rsidR="00B86907" w:rsidRPr="007C5F09" w14:paraId="6B60F36C" w14:textId="77777777" w:rsidTr="00B86907">
        <w:tc>
          <w:tcPr>
            <w:tcW w:w="2411" w:type="dxa"/>
          </w:tcPr>
          <w:p w14:paraId="43F44F1C" w14:textId="77777777" w:rsidR="00B86907" w:rsidRPr="007C5F09" w:rsidRDefault="00B86907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Naam</w:t>
            </w:r>
          </w:p>
        </w:tc>
        <w:tc>
          <w:tcPr>
            <w:tcW w:w="1490" w:type="dxa"/>
          </w:tcPr>
          <w:p w14:paraId="0E8BAFE1" w14:textId="766435D8" w:rsidR="00B86907" w:rsidRPr="007C5F09" w:rsidRDefault="00CA3558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voetenstand</w:t>
            </w:r>
          </w:p>
        </w:tc>
        <w:tc>
          <w:tcPr>
            <w:tcW w:w="1559" w:type="dxa"/>
          </w:tcPr>
          <w:p w14:paraId="1FE701E3" w14:textId="7D8BBA8F" w:rsidR="00B86907" w:rsidRPr="007C5F09" w:rsidRDefault="001E0895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Wapening bal</w:t>
            </w:r>
          </w:p>
        </w:tc>
        <w:tc>
          <w:tcPr>
            <w:tcW w:w="1417" w:type="dxa"/>
          </w:tcPr>
          <w:p w14:paraId="7C402F50" w14:textId="09FF60C1" w:rsidR="00B86907" w:rsidRPr="007C5F09" w:rsidRDefault="001E0895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Uitvoering pass</w:t>
            </w:r>
          </w:p>
        </w:tc>
        <w:tc>
          <w:tcPr>
            <w:tcW w:w="1418" w:type="dxa"/>
          </w:tcPr>
          <w:p w14:paraId="456405B3" w14:textId="4B18BABF" w:rsidR="00B86907" w:rsidRPr="007C5F09" w:rsidRDefault="00740AD8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Strekking werp-arm</w:t>
            </w:r>
          </w:p>
        </w:tc>
        <w:tc>
          <w:tcPr>
            <w:tcW w:w="1276" w:type="dxa"/>
          </w:tcPr>
          <w:p w14:paraId="2804921E" w14:textId="1B154E91" w:rsidR="00B86907" w:rsidRPr="007C5F09" w:rsidRDefault="00740AD8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Richting bal</w:t>
            </w:r>
          </w:p>
        </w:tc>
        <w:tc>
          <w:tcPr>
            <w:tcW w:w="1417" w:type="dxa"/>
          </w:tcPr>
          <w:p w14:paraId="293B84C3" w14:textId="75570FC3" w:rsidR="00B86907" w:rsidRPr="007C5F09" w:rsidRDefault="00B86907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Totaal</w:t>
            </w:r>
          </w:p>
        </w:tc>
      </w:tr>
      <w:tr w:rsidR="00B86907" w14:paraId="38875493" w14:textId="77777777" w:rsidTr="00B86907">
        <w:tc>
          <w:tcPr>
            <w:tcW w:w="2411" w:type="dxa"/>
          </w:tcPr>
          <w:p w14:paraId="379ACE0C" w14:textId="77777777" w:rsidR="00B86907" w:rsidRDefault="00B86907" w:rsidP="004C568A">
            <w:pPr>
              <w:pStyle w:val="Geenafstand"/>
              <w:jc w:val="center"/>
            </w:pPr>
          </w:p>
          <w:p w14:paraId="01675420" w14:textId="4E8AA2F7" w:rsidR="00B86907" w:rsidRDefault="00B86907" w:rsidP="004C568A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7412F3AA" w14:textId="67878AC1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161AA8C3" w14:textId="02640E35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7C9045A" w14:textId="30674652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15B8BD6D" w14:textId="24FDE48A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4A266B35" w14:textId="7940D87F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6B47B212" w14:textId="0EE0338D" w:rsidR="00B86907" w:rsidRDefault="00B86907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1A23F7DB" w14:textId="77777777" w:rsidTr="0097353D">
        <w:tc>
          <w:tcPr>
            <w:tcW w:w="2411" w:type="dxa"/>
          </w:tcPr>
          <w:p w14:paraId="64A05A75" w14:textId="77777777" w:rsidR="00076F5C" w:rsidRDefault="00076F5C" w:rsidP="0097353D">
            <w:pPr>
              <w:pStyle w:val="Geenafstand"/>
              <w:jc w:val="center"/>
            </w:pPr>
          </w:p>
          <w:p w14:paraId="76BB3934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078E860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01B8005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AF144D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64EA0FD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026FB7D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2EC9BDC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0ADFC34D" w14:textId="77777777" w:rsidTr="0097353D">
        <w:tc>
          <w:tcPr>
            <w:tcW w:w="2411" w:type="dxa"/>
          </w:tcPr>
          <w:p w14:paraId="70E84820" w14:textId="77777777" w:rsidR="00076F5C" w:rsidRDefault="00076F5C" w:rsidP="0097353D">
            <w:pPr>
              <w:pStyle w:val="Geenafstand"/>
              <w:jc w:val="center"/>
            </w:pPr>
          </w:p>
          <w:p w14:paraId="1A23DCFA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6CE1254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1460196B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5BBE4D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54467361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2DC52C5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0424F10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5AD58936" w14:textId="77777777" w:rsidTr="0097353D">
        <w:tc>
          <w:tcPr>
            <w:tcW w:w="2411" w:type="dxa"/>
          </w:tcPr>
          <w:p w14:paraId="45541413" w14:textId="77777777" w:rsidR="00076F5C" w:rsidRDefault="00076F5C" w:rsidP="0097353D">
            <w:pPr>
              <w:pStyle w:val="Geenafstand"/>
              <w:jc w:val="center"/>
            </w:pPr>
          </w:p>
          <w:p w14:paraId="45930079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3385FBD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361C72A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7C6745E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20F2D6C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1F26CBB1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2E6103A4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19CBA35A" w14:textId="77777777" w:rsidTr="0097353D">
        <w:tc>
          <w:tcPr>
            <w:tcW w:w="2411" w:type="dxa"/>
          </w:tcPr>
          <w:p w14:paraId="4CFDC644" w14:textId="77777777" w:rsidR="00076F5C" w:rsidRDefault="00076F5C" w:rsidP="0097353D">
            <w:pPr>
              <w:pStyle w:val="Geenafstand"/>
              <w:jc w:val="center"/>
            </w:pPr>
          </w:p>
          <w:p w14:paraId="3EABFCE3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671176A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24024EA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790DA1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5B0AF09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4DBC4A4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B79C6C7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2FA0E5A0" w14:textId="77777777" w:rsidTr="0097353D">
        <w:tc>
          <w:tcPr>
            <w:tcW w:w="2411" w:type="dxa"/>
          </w:tcPr>
          <w:p w14:paraId="34466C1E" w14:textId="77777777" w:rsidR="00076F5C" w:rsidRDefault="00076F5C" w:rsidP="0097353D">
            <w:pPr>
              <w:pStyle w:val="Geenafstand"/>
              <w:jc w:val="center"/>
            </w:pPr>
          </w:p>
          <w:p w14:paraId="0CAE8C20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1F425735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4F184CD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7248C3F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6C930890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5FBC65B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997CD04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78FC0ABC" w14:textId="77777777" w:rsidTr="0097353D">
        <w:tc>
          <w:tcPr>
            <w:tcW w:w="2411" w:type="dxa"/>
          </w:tcPr>
          <w:p w14:paraId="1D4D67A3" w14:textId="77777777" w:rsidR="00076F5C" w:rsidRDefault="00076F5C" w:rsidP="0097353D">
            <w:pPr>
              <w:pStyle w:val="Geenafstand"/>
              <w:jc w:val="center"/>
            </w:pPr>
          </w:p>
          <w:p w14:paraId="3D8DA7B7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7E67E69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73069AF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F7369F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69B5152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62F94CA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0FDF065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20A79978" w14:textId="77777777" w:rsidTr="0097353D">
        <w:tc>
          <w:tcPr>
            <w:tcW w:w="2411" w:type="dxa"/>
          </w:tcPr>
          <w:p w14:paraId="5977944C" w14:textId="77777777" w:rsidR="00076F5C" w:rsidRDefault="00076F5C" w:rsidP="0097353D">
            <w:pPr>
              <w:pStyle w:val="Geenafstand"/>
              <w:jc w:val="center"/>
            </w:pPr>
          </w:p>
          <w:p w14:paraId="5B811F0B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0390D75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66A2F9F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55CDAF1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2648115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35CDFC8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A5D197D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0D7F8B83" w14:textId="77777777" w:rsidTr="0097353D">
        <w:tc>
          <w:tcPr>
            <w:tcW w:w="2411" w:type="dxa"/>
          </w:tcPr>
          <w:p w14:paraId="58B747E4" w14:textId="77777777" w:rsidR="00076F5C" w:rsidRDefault="00076F5C" w:rsidP="0097353D">
            <w:pPr>
              <w:pStyle w:val="Geenafstand"/>
              <w:jc w:val="center"/>
            </w:pPr>
          </w:p>
          <w:p w14:paraId="0A4DD19E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666F616E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59F99A4B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7A1073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579E85E5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778395E1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E19C3F7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030C1B78" w14:textId="77777777" w:rsidTr="0097353D">
        <w:tc>
          <w:tcPr>
            <w:tcW w:w="2411" w:type="dxa"/>
          </w:tcPr>
          <w:p w14:paraId="7117DD94" w14:textId="77777777" w:rsidR="00076F5C" w:rsidRDefault="00076F5C" w:rsidP="0097353D">
            <w:pPr>
              <w:pStyle w:val="Geenafstand"/>
              <w:jc w:val="center"/>
            </w:pPr>
          </w:p>
          <w:p w14:paraId="3B9C716D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7BB8236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6233518D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65CC895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72BD4610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6235B8E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202DE04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30D4DCC3" w14:textId="77777777" w:rsidTr="0097353D">
        <w:tc>
          <w:tcPr>
            <w:tcW w:w="2411" w:type="dxa"/>
          </w:tcPr>
          <w:p w14:paraId="0286802C" w14:textId="77777777" w:rsidR="00076F5C" w:rsidRDefault="00076F5C" w:rsidP="0097353D">
            <w:pPr>
              <w:pStyle w:val="Geenafstand"/>
              <w:jc w:val="center"/>
            </w:pPr>
          </w:p>
          <w:p w14:paraId="7CEFC697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15A27EF2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15ECD21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943D34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7A0E3E3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0F758685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2AB65B2F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332C8F08" w14:textId="77777777" w:rsidTr="0097353D">
        <w:tc>
          <w:tcPr>
            <w:tcW w:w="2411" w:type="dxa"/>
          </w:tcPr>
          <w:p w14:paraId="7125F1A3" w14:textId="77777777" w:rsidR="00076F5C" w:rsidRDefault="00076F5C" w:rsidP="0097353D">
            <w:pPr>
              <w:pStyle w:val="Geenafstand"/>
              <w:jc w:val="center"/>
            </w:pPr>
          </w:p>
          <w:p w14:paraId="57B40162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2FA6008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0E6EA1B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53EDA8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17530A5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67C1AC5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BFE3B10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43BCB398" w14:textId="77777777" w:rsidTr="0097353D">
        <w:tc>
          <w:tcPr>
            <w:tcW w:w="2411" w:type="dxa"/>
          </w:tcPr>
          <w:p w14:paraId="4F7804EA" w14:textId="77777777" w:rsidR="00076F5C" w:rsidRDefault="00076F5C" w:rsidP="0097353D">
            <w:pPr>
              <w:pStyle w:val="Geenafstand"/>
              <w:jc w:val="center"/>
            </w:pPr>
          </w:p>
          <w:p w14:paraId="4A616B22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1657E74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45511052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1EBFF1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65A6055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2D28FC8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86DB4C5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629DF625" w14:textId="77777777" w:rsidTr="0097353D">
        <w:tc>
          <w:tcPr>
            <w:tcW w:w="2411" w:type="dxa"/>
          </w:tcPr>
          <w:p w14:paraId="3942B9BE" w14:textId="77777777" w:rsidR="00076F5C" w:rsidRDefault="00076F5C" w:rsidP="0097353D">
            <w:pPr>
              <w:pStyle w:val="Geenafstand"/>
              <w:jc w:val="center"/>
            </w:pPr>
          </w:p>
          <w:p w14:paraId="4FDC7A99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585831D9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4A7D2BB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F04170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1AF43CD0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26CDC62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F38017D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74606976" w14:textId="77777777" w:rsidTr="0097353D">
        <w:tc>
          <w:tcPr>
            <w:tcW w:w="2411" w:type="dxa"/>
          </w:tcPr>
          <w:p w14:paraId="43BE8370" w14:textId="77777777" w:rsidR="00076F5C" w:rsidRDefault="00076F5C" w:rsidP="0097353D">
            <w:pPr>
              <w:pStyle w:val="Geenafstand"/>
              <w:jc w:val="center"/>
            </w:pPr>
          </w:p>
          <w:p w14:paraId="7EC54164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706A9422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43C1D17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7D8D987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3C1F366B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1477866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86C0DF6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6F95B3C4" w14:textId="77777777" w:rsidTr="0097353D">
        <w:tc>
          <w:tcPr>
            <w:tcW w:w="2411" w:type="dxa"/>
          </w:tcPr>
          <w:p w14:paraId="31BABE91" w14:textId="77777777" w:rsidR="00076F5C" w:rsidRDefault="00076F5C" w:rsidP="0097353D">
            <w:pPr>
              <w:pStyle w:val="Geenafstand"/>
              <w:jc w:val="center"/>
            </w:pPr>
          </w:p>
          <w:p w14:paraId="642D8D53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4293A26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34C985C2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21D3C7E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26A67F8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5C76F1A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A2243F3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2F4156B7" w14:textId="77777777" w:rsidTr="0097353D">
        <w:tc>
          <w:tcPr>
            <w:tcW w:w="2411" w:type="dxa"/>
          </w:tcPr>
          <w:p w14:paraId="4282BBAF" w14:textId="78A88896" w:rsidR="00076F5C" w:rsidRDefault="00076F5C" w:rsidP="0097353D">
            <w:pPr>
              <w:pStyle w:val="Geenafstand"/>
              <w:jc w:val="center"/>
            </w:pPr>
          </w:p>
          <w:p w14:paraId="2C66FEE5" w14:textId="77777777" w:rsidR="00076F5C" w:rsidRDefault="00076F5C" w:rsidP="00076F5C">
            <w:pPr>
              <w:pStyle w:val="Geenafstand"/>
            </w:pPr>
          </w:p>
        </w:tc>
        <w:tc>
          <w:tcPr>
            <w:tcW w:w="1490" w:type="dxa"/>
          </w:tcPr>
          <w:p w14:paraId="064D544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5FA6433D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86E5E25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0D1E62E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61C4C08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41B1D56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</w:tbl>
    <w:p w14:paraId="0AFEA4AE" w14:textId="6ED286D2" w:rsidR="007D3CD6" w:rsidRDefault="007D3CD6" w:rsidP="00EC5968">
      <w:pPr>
        <w:pStyle w:val="Geenafstand"/>
        <w:rPr>
          <w:b/>
          <w:bCs/>
          <w:color w:val="FF0000"/>
        </w:rPr>
      </w:pPr>
    </w:p>
    <w:p w14:paraId="1D8B24C5" w14:textId="77777777" w:rsidR="00CA3558" w:rsidRPr="006C6222" w:rsidRDefault="00CA3558" w:rsidP="00EC5968">
      <w:pPr>
        <w:pStyle w:val="Geenafstand"/>
        <w:rPr>
          <w:b/>
          <w:bCs/>
          <w:color w:val="FF0000"/>
        </w:rPr>
      </w:pPr>
    </w:p>
    <w:sectPr w:rsidR="00CA3558" w:rsidRPr="006C6222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06E2F2A-331F-4635-8450-9D359608D9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27F3B7-1507-4E82-95A5-90D3DFC213E6}"/>
    <w:embedBold r:id="rId3" w:fontKey="{15B004C6-C8BC-4494-8CA9-903CFD2CE40F}"/>
    <w:embedItalic r:id="rId4" w:fontKey="{0C89B9FD-713B-4C3D-990D-2D93A76EFDEB}"/>
    <w:embedBoldItalic r:id="rId5" w:fontKey="{2BBBFEC7-0353-4B1D-96C8-C4A6F8B305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B9B02ED-B59E-4AF3-9F02-5E32E0C973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4C01547-3F83-475E-BC14-0D50B0BB1A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6A27DDD-73E7-4083-81F9-982BA7B100CA}"/>
    <w:embedBold r:id="rId9" w:fontKey="{8B97A991-D651-40BC-9D8B-6954717BF2F1}"/>
  </w:font>
  <w:font w:name="Ubuntu Light">
    <w:altName w:val="Ubuntu Light"/>
    <w:charset w:val="00"/>
    <w:family w:val="swiss"/>
    <w:pitch w:val="variable"/>
    <w:sig w:usb0="E00002FF" w:usb1="5000205B" w:usb2="00000000" w:usb3="00000000" w:csb0="0000009F" w:csb1="00000000"/>
    <w:embedRegular r:id="rId10" w:fontKey="{71B0540F-FF7A-42EC-AADD-06A55EBB9B1D}"/>
    <w:embedBold r:id="rId11" w:fontKey="{D3E59CE6-6A67-49DC-9672-009D7457024F}"/>
    <w:embedItalic r:id="rId12" w:fontKey="{28F339A9-A684-4814-BE13-F4C985B9C724}"/>
    <w:embedBoldItalic r:id="rId13" w:fontKey="{52B650CE-F557-4BD8-9BB9-B5BD6CA5C5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9D038C6-5153-4433-A4DB-221C0B6A0F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2706DE2A-8D6F-4734-98CD-FA1D5FB5EB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196"/>
    <w:multiLevelType w:val="hybridMultilevel"/>
    <w:tmpl w:val="82463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5B25"/>
    <w:multiLevelType w:val="hybridMultilevel"/>
    <w:tmpl w:val="BF2A55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61A8"/>
    <w:multiLevelType w:val="hybridMultilevel"/>
    <w:tmpl w:val="873EE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85AE9"/>
    <w:multiLevelType w:val="hybridMultilevel"/>
    <w:tmpl w:val="BAE0AE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35A4A"/>
    <w:multiLevelType w:val="hybridMultilevel"/>
    <w:tmpl w:val="28E66A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C74F7"/>
    <w:multiLevelType w:val="hybridMultilevel"/>
    <w:tmpl w:val="F0EC3B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1013D"/>
    <w:multiLevelType w:val="hybridMultilevel"/>
    <w:tmpl w:val="530C78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9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43866"/>
    <w:rsid w:val="00072540"/>
    <w:rsid w:val="00076F5C"/>
    <w:rsid w:val="00127416"/>
    <w:rsid w:val="00141138"/>
    <w:rsid w:val="001A7B4B"/>
    <w:rsid w:val="001D0420"/>
    <w:rsid w:val="001D4111"/>
    <w:rsid w:val="001E0895"/>
    <w:rsid w:val="0020279F"/>
    <w:rsid w:val="002127B8"/>
    <w:rsid w:val="0024301D"/>
    <w:rsid w:val="00245036"/>
    <w:rsid w:val="00246551"/>
    <w:rsid w:val="00271019"/>
    <w:rsid w:val="002E75C1"/>
    <w:rsid w:val="00316877"/>
    <w:rsid w:val="00325532"/>
    <w:rsid w:val="003471C8"/>
    <w:rsid w:val="00371C82"/>
    <w:rsid w:val="00382E99"/>
    <w:rsid w:val="0038411C"/>
    <w:rsid w:val="00384C90"/>
    <w:rsid w:val="00390D8B"/>
    <w:rsid w:val="003A5421"/>
    <w:rsid w:val="003B7F62"/>
    <w:rsid w:val="003C4F7A"/>
    <w:rsid w:val="003F3900"/>
    <w:rsid w:val="003F587C"/>
    <w:rsid w:val="00403392"/>
    <w:rsid w:val="00420CF6"/>
    <w:rsid w:val="004B33F7"/>
    <w:rsid w:val="004B3E53"/>
    <w:rsid w:val="004F0AEB"/>
    <w:rsid w:val="005326BA"/>
    <w:rsid w:val="005400B7"/>
    <w:rsid w:val="005563E3"/>
    <w:rsid w:val="00582BF0"/>
    <w:rsid w:val="005849D9"/>
    <w:rsid w:val="005973E2"/>
    <w:rsid w:val="005C4027"/>
    <w:rsid w:val="005F1E32"/>
    <w:rsid w:val="00610D68"/>
    <w:rsid w:val="006156C6"/>
    <w:rsid w:val="006278A9"/>
    <w:rsid w:val="00633071"/>
    <w:rsid w:val="00642499"/>
    <w:rsid w:val="006A00E0"/>
    <w:rsid w:val="006A50DD"/>
    <w:rsid w:val="006B3B92"/>
    <w:rsid w:val="006C24F0"/>
    <w:rsid w:val="006C6222"/>
    <w:rsid w:val="006F37D8"/>
    <w:rsid w:val="00723416"/>
    <w:rsid w:val="00740AD8"/>
    <w:rsid w:val="00766B51"/>
    <w:rsid w:val="00772108"/>
    <w:rsid w:val="00781373"/>
    <w:rsid w:val="007849F6"/>
    <w:rsid w:val="00784FAB"/>
    <w:rsid w:val="007D26F0"/>
    <w:rsid w:val="007D3CD6"/>
    <w:rsid w:val="007E4CE5"/>
    <w:rsid w:val="00802586"/>
    <w:rsid w:val="008202C7"/>
    <w:rsid w:val="0085282A"/>
    <w:rsid w:val="00854B37"/>
    <w:rsid w:val="00855AFD"/>
    <w:rsid w:val="008F4D7B"/>
    <w:rsid w:val="00923D9E"/>
    <w:rsid w:val="00944B99"/>
    <w:rsid w:val="009558DD"/>
    <w:rsid w:val="00964879"/>
    <w:rsid w:val="00976562"/>
    <w:rsid w:val="009D2663"/>
    <w:rsid w:val="00A60A8F"/>
    <w:rsid w:val="00A97280"/>
    <w:rsid w:val="00AC1034"/>
    <w:rsid w:val="00AC3CC1"/>
    <w:rsid w:val="00AC632E"/>
    <w:rsid w:val="00B3721F"/>
    <w:rsid w:val="00B4754D"/>
    <w:rsid w:val="00B51997"/>
    <w:rsid w:val="00B72811"/>
    <w:rsid w:val="00B86907"/>
    <w:rsid w:val="00B93EB6"/>
    <w:rsid w:val="00BA7B65"/>
    <w:rsid w:val="00BB0396"/>
    <w:rsid w:val="00BB0BEB"/>
    <w:rsid w:val="00BC16E1"/>
    <w:rsid w:val="00BF05AD"/>
    <w:rsid w:val="00CA3558"/>
    <w:rsid w:val="00D40DAA"/>
    <w:rsid w:val="00D71E85"/>
    <w:rsid w:val="00DA22EA"/>
    <w:rsid w:val="00DD35EC"/>
    <w:rsid w:val="00DE2D77"/>
    <w:rsid w:val="00E043F5"/>
    <w:rsid w:val="00E163F1"/>
    <w:rsid w:val="00E24F08"/>
    <w:rsid w:val="00E31956"/>
    <w:rsid w:val="00EB1779"/>
    <w:rsid w:val="00EC5968"/>
    <w:rsid w:val="00EF6513"/>
    <w:rsid w:val="00F04963"/>
    <w:rsid w:val="00F05EB3"/>
    <w:rsid w:val="00F64F43"/>
    <w:rsid w:val="00F934AB"/>
    <w:rsid w:val="00FE1130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C3CC1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AC3CC1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3</TotalTime>
  <Pages>2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7</cp:revision>
  <cp:lastPrinted>2016-02-23T14:59:00Z</cp:lastPrinted>
  <dcterms:created xsi:type="dcterms:W3CDTF">2022-07-26T09:59:00Z</dcterms:created>
  <dcterms:modified xsi:type="dcterms:W3CDTF">2022-07-26T10:03:00Z</dcterms:modified>
</cp:coreProperties>
</file>