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2CBC2474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3867DBBE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382E99">
              <w:rPr>
                <w:b/>
                <w:sz w:val="20"/>
                <w:szCs w:val="24"/>
              </w:rPr>
              <w:t>B</w:t>
            </w:r>
            <w:r w:rsidR="0038411C">
              <w:rPr>
                <w:b/>
                <w:sz w:val="20"/>
                <w:szCs w:val="24"/>
              </w:rPr>
              <w:t>asketbal</w:t>
            </w:r>
            <w:r w:rsidR="00BB0BEB">
              <w:rPr>
                <w:b/>
                <w:sz w:val="20"/>
                <w:szCs w:val="24"/>
              </w:rPr>
              <w:t xml:space="preserve">: </w:t>
            </w:r>
            <w:r w:rsidR="00403392">
              <w:rPr>
                <w:b/>
                <w:sz w:val="20"/>
                <w:szCs w:val="24"/>
              </w:rPr>
              <w:t>Test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3F935C01" w:rsidR="00784FAB" w:rsidRPr="00BA7B65" w:rsidRDefault="00B4754D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Test</w:t>
            </w:r>
            <w:r w:rsidR="007D3CD6">
              <w:rPr>
                <w:b/>
                <w:sz w:val="23"/>
                <w:szCs w:val="23"/>
              </w:rPr>
              <w:t xml:space="preserve">: </w:t>
            </w:r>
            <w:r w:rsidR="00EB1779">
              <w:rPr>
                <w:b/>
                <w:sz w:val="23"/>
                <w:szCs w:val="23"/>
              </w:rPr>
              <w:t>dribbelvaardigheden</w:t>
            </w:r>
            <w:r w:rsidR="007D3CD6">
              <w:rPr>
                <w:b/>
                <w:sz w:val="23"/>
                <w:szCs w:val="23"/>
              </w:rPr>
              <w:t xml:space="preserve"> 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102F5787" w:rsidR="00723416" w:rsidRDefault="00B4754D" w:rsidP="00245036">
      <w:pPr>
        <w:pStyle w:val="Kop1"/>
      </w:pPr>
      <w:r>
        <w:t>Test</w:t>
      </w:r>
      <w:r w:rsidR="006156C6">
        <w:t xml:space="preserve">: Basketbal – </w:t>
      </w:r>
      <w:r w:rsidR="00BB0396">
        <w:t>dribbelvaardigheden</w:t>
      </w:r>
    </w:p>
    <w:p w14:paraId="50541E1F" w14:textId="3240FF89" w:rsidR="007D3CD6" w:rsidRDefault="00BB0396" w:rsidP="007D3CD6">
      <w:pPr>
        <w:pStyle w:val="Geenafstand"/>
      </w:pPr>
      <w:r>
        <w:t>Dribbel een zigzag parcours (uitgestippeld met kegels</w:t>
      </w:r>
      <w:r w:rsidR="00271019">
        <w:t>) en kom in 1 rechte lijn (versnelling) terug.</w:t>
      </w:r>
    </w:p>
    <w:p w14:paraId="0297E631" w14:textId="0B4162FF" w:rsidR="00271019" w:rsidRDefault="00271019" w:rsidP="007D3CD6">
      <w:pPr>
        <w:pStyle w:val="Geenafstand"/>
      </w:pPr>
      <w:r>
        <w:t>Wissel bij elke kegel van hand.</w:t>
      </w:r>
    </w:p>
    <w:p w14:paraId="46146181" w14:textId="77777777" w:rsidR="007D3CD6" w:rsidRDefault="007D3CD6" w:rsidP="007D3CD6">
      <w:pPr>
        <w:pStyle w:val="Geenafstand"/>
      </w:pPr>
    </w:p>
    <w:p w14:paraId="16ED6E54" w14:textId="77777777" w:rsidR="007D3CD6" w:rsidRPr="007C5F09" w:rsidRDefault="007D3CD6" w:rsidP="007D3CD6">
      <w:pPr>
        <w:pStyle w:val="Geenafstand"/>
        <w:rPr>
          <w:b/>
          <w:bCs/>
        </w:rPr>
      </w:pPr>
      <w:r w:rsidRPr="007C5F09">
        <w:rPr>
          <w:b/>
          <w:bCs/>
        </w:rPr>
        <w:t xml:space="preserve">Klas:               </w:t>
      </w:r>
    </w:p>
    <w:p w14:paraId="2DAE458A" w14:textId="77777777" w:rsidR="007D3CD6" w:rsidRDefault="007D3CD6" w:rsidP="007D3CD6">
      <w:pPr>
        <w:pStyle w:val="Geenafstand"/>
      </w:pPr>
    </w:p>
    <w:tbl>
      <w:tblPr>
        <w:tblStyle w:val="Tabelraster"/>
        <w:tblW w:w="10207" w:type="dxa"/>
        <w:tblInd w:w="-431" w:type="dxa"/>
        <w:tblLook w:val="04A0" w:firstRow="1" w:lastRow="0" w:firstColumn="1" w:lastColumn="0" w:noHBand="0" w:noVBand="1"/>
      </w:tblPr>
      <w:tblGrid>
        <w:gridCol w:w="2982"/>
        <w:gridCol w:w="1651"/>
        <w:gridCol w:w="1544"/>
        <w:gridCol w:w="1393"/>
        <w:gridCol w:w="1389"/>
        <w:gridCol w:w="1248"/>
      </w:tblGrid>
      <w:tr w:rsidR="00EB1779" w:rsidRPr="007C5F09" w14:paraId="6B60F36C" w14:textId="77777777" w:rsidTr="004C568A">
        <w:tc>
          <w:tcPr>
            <w:tcW w:w="3120" w:type="dxa"/>
          </w:tcPr>
          <w:p w14:paraId="43F44F1C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Naam</w:t>
            </w:r>
          </w:p>
        </w:tc>
        <w:tc>
          <w:tcPr>
            <w:tcW w:w="1417" w:type="dxa"/>
          </w:tcPr>
          <w:p w14:paraId="0E8BAFE1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Gecontroleerde beweging</w:t>
            </w:r>
          </w:p>
        </w:tc>
        <w:tc>
          <w:tcPr>
            <w:tcW w:w="1559" w:type="dxa"/>
          </w:tcPr>
          <w:p w14:paraId="1FE701E3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handpositie</w:t>
            </w:r>
          </w:p>
        </w:tc>
        <w:tc>
          <w:tcPr>
            <w:tcW w:w="1418" w:type="dxa"/>
          </w:tcPr>
          <w:p w14:paraId="7C402F50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Vlotheid</w:t>
            </w:r>
          </w:p>
        </w:tc>
        <w:tc>
          <w:tcPr>
            <w:tcW w:w="1417" w:type="dxa"/>
          </w:tcPr>
          <w:p w14:paraId="456405B3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 xml:space="preserve">Positie bal </w:t>
            </w:r>
            <w:proofErr w:type="spellStart"/>
            <w:r>
              <w:rPr>
                <w:b/>
                <w:bCs/>
              </w:rPr>
              <w:t>tov</w:t>
            </w:r>
            <w:proofErr w:type="spellEnd"/>
            <w:r>
              <w:rPr>
                <w:b/>
                <w:bCs/>
              </w:rPr>
              <w:t xml:space="preserve"> lichaam</w:t>
            </w:r>
          </w:p>
        </w:tc>
        <w:tc>
          <w:tcPr>
            <w:tcW w:w="1276" w:type="dxa"/>
          </w:tcPr>
          <w:p w14:paraId="293B84C3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Totaal</w:t>
            </w:r>
          </w:p>
        </w:tc>
      </w:tr>
      <w:tr w:rsidR="00EB1779" w14:paraId="38875493" w14:textId="77777777" w:rsidTr="004C568A">
        <w:tc>
          <w:tcPr>
            <w:tcW w:w="3120" w:type="dxa"/>
          </w:tcPr>
          <w:p w14:paraId="01675420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7412F3A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161AA8C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17C9045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5B8BD6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6B47B212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10264AB0" w14:textId="77777777" w:rsidTr="004C568A">
        <w:tc>
          <w:tcPr>
            <w:tcW w:w="3120" w:type="dxa"/>
          </w:tcPr>
          <w:p w14:paraId="3AC464F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1B614DB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7EEF28F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3804650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BA38AD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6C122BC6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2B8D420E" w14:textId="77777777" w:rsidTr="004C568A">
        <w:tc>
          <w:tcPr>
            <w:tcW w:w="3120" w:type="dxa"/>
          </w:tcPr>
          <w:p w14:paraId="280BE9E0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6C18091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7121CBF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38999785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7756A15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51790A4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6687EDA4" w14:textId="77777777" w:rsidTr="004C568A">
        <w:tc>
          <w:tcPr>
            <w:tcW w:w="3120" w:type="dxa"/>
          </w:tcPr>
          <w:p w14:paraId="652BE64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602D3D4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4294BBB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5EF1222E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63B9375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538D15B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34C350EB" w14:textId="77777777" w:rsidTr="004C568A">
        <w:tc>
          <w:tcPr>
            <w:tcW w:w="3120" w:type="dxa"/>
          </w:tcPr>
          <w:p w14:paraId="07B4A1B2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37ABD97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56C2A61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046A7D8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045D535F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0B541C03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09363625" w14:textId="77777777" w:rsidTr="004C568A">
        <w:tc>
          <w:tcPr>
            <w:tcW w:w="3120" w:type="dxa"/>
          </w:tcPr>
          <w:p w14:paraId="4404193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6C47542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07733BF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6AD08C1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D9BE10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401538F0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4441E986" w14:textId="77777777" w:rsidTr="004C568A">
        <w:tc>
          <w:tcPr>
            <w:tcW w:w="3120" w:type="dxa"/>
          </w:tcPr>
          <w:p w14:paraId="7FC7CC94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2F00513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A39543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4460D7F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24AD11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1B4514F6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34EBB9FA" w14:textId="77777777" w:rsidTr="004C568A">
        <w:tc>
          <w:tcPr>
            <w:tcW w:w="3120" w:type="dxa"/>
          </w:tcPr>
          <w:p w14:paraId="2FA89073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70BA4C4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60D9BC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431E2CE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77ACC32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9C77BF8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3BBF1AC9" w14:textId="77777777" w:rsidTr="004C568A">
        <w:tc>
          <w:tcPr>
            <w:tcW w:w="3120" w:type="dxa"/>
          </w:tcPr>
          <w:p w14:paraId="524A8057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0F2A5F4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6794E55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562EA181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5F6B17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7403401A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18850C7C" w14:textId="77777777" w:rsidTr="004C568A">
        <w:tc>
          <w:tcPr>
            <w:tcW w:w="3120" w:type="dxa"/>
          </w:tcPr>
          <w:p w14:paraId="2D7355E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3CB26FCE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24780E3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CC6792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52180F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015E44E1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7B5060F6" w14:textId="77777777" w:rsidTr="004C568A">
        <w:tc>
          <w:tcPr>
            <w:tcW w:w="3120" w:type="dxa"/>
          </w:tcPr>
          <w:p w14:paraId="433CB2FC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0AAB4CE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68B1B92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0519878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F70346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4E96693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7659EEB7" w14:textId="77777777" w:rsidTr="004C568A">
        <w:tc>
          <w:tcPr>
            <w:tcW w:w="3120" w:type="dxa"/>
          </w:tcPr>
          <w:p w14:paraId="55A4BDB8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2C0F1B8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5A9FE22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42B409C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0FE6CFD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4C00A5A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6E8574FE" w14:textId="77777777" w:rsidTr="004C568A">
        <w:tc>
          <w:tcPr>
            <w:tcW w:w="3120" w:type="dxa"/>
          </w:tcPr>
          <w:p w14:paraId="7327E26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C24A5D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04FAF3A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A6269F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C88253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E0770F7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314BCF6B" w14:textId="77777777" w:rsidTr="004C568A">
        <w:tc>
          <w:tcPr>
            <w:tcW w:w="3120" w:type="dxa"/>
          </w:tcPr>
          <w:p w14:paraId="10E61622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65EBD284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22F80CB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10B83A5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1C6244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969F795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0A305AD8" w14:textId="77777777" w:rsidTr="004C568A">
        <w:tc>
          <w:tcPr>
            <w:tcW w:w="3120" w:type="dxa"/>
          </w:tcPr>
          <w:p w14:paraId="44610FDE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AAA82E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5A6BB34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70CA685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2011A381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5FBA53D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768CA57B" w14:textId="77777777" w:rsidTr="004C568A">
        <w:tc>
          <w:tcPr>
            <w:tcW w:w="3120" w:type="dxa"/>
          </w:tcPr>
          <w:p w14:paraId="7C19D939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06AF47DC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0D6488FC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64E7D8A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2D6F65D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5A2EDE1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1AC06E97" w14:textId="77777777" w:rsidTr="004C568A">
        <w:tc>
          <w:tcPr>
            <w:tcW w:w="3120" w:type="dxa"/>
          </w:tcPr>
          <w:p w14:paraId="0CB54A3C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21ED9EA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3ECA27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1820BC3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AE16AC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74CA94E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27FC6A9C" w14:textId="77777777" w:rsidTr="004C568A">
        <w:tc>
          <w:tcPr>
            <w:tcW w:w="3120" w:type="dxa"/>
          </w:tcPr>
          <w:p w14:paraId="635F61B5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D34483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9C2B88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7E2CD685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92EAC3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E91BC95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23BC3D84" w14:textId="77777777" w:rsidTr="004C568A">
        <w:tc>
          <w:tcPr>
            <w:tcW w:w="3120" w:type="dxa"/>
          </w:tcPr>
          <w:p w14:paraId="1992AB48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2AC19D0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60B123E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06BA338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0576BC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4CE91CD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4E78988E" w14:textId="77777777" w:rsidTr="004C568A">
        <w:tc>
          <w:tcPr>
            <w:tcW w:w="3120" w:type="dxa"/>
          </w:tcPr>
          <w:p w14:paraId="0790B4D8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576654F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A19734C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7D68FE2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FEB0C5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7443380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2917DE16" w14:textId="77777777" w:rsidTr="004C568A">
        <w:tc>
          <w:tcPr>
            <w:tcW w:w="3120" w:type="dxa"/>
          </w:tcPr>
          <w:p w14:paraId="03815E60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150E33B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5CE3893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014D01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980B20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93B0AB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4E5A1DE9" w14:textId="77777777" w:rsidTr="004C568A">
        <w:tc>
          <w:tcPr>
            <w:tcW w:w="3120" w:type="dxa"/>
          </w:tcPr>
          <w:p w14:paraId="13AFBB46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7B038A1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1E796E4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338861F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2227E0C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504A52DF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65791F92" w14:textId="77777777" w:rsidTr="004C568A">
        <w:tc>
          <w:tcPr>
            <w:tcW w:w="3120" w:type="dxa"/>
          </w:tcPr>
          <w:p w14:paraId="723A58DF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43704C1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4622CEC4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4062FD9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0A728C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17D51AFD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72B1F865" w14:textId="77777777" w:rsidTr="004C568A">
        <w:tc>
          <w:tcPr>
            <w:tcW w:w="3120" w:type="dxa"/>
          </w:tcPr>
          <w:p w14:paraId="72BCFEB3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78410F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008C8C6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AF34B1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294C55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06375FB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66C80EE2" w14:textId="77777777" w:rsidTr="004C568A">
        <w:tc>
          <w:tcPr>
            <w:tcW w:w="3120" w:type="dxa"/>
          </w:tcPr>
          <w:p w14:paraId="30932F35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1986C91E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62DE349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0194D45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45A2994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09DFB8FA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</w:tbl>
    <w:p w14:paraId="71987F49" w14:textId="77777777" w:rsidR="007D3CD6" w:rsidRDefault="007D3CD6" w:rsidP="007D3CD6">
      <w:pPr>
        <w:pStyle w:val="Geenafstand"/>
      </w:pPr>
    </w:p>
    <w:p w14:paraId="0257FB73" w14:textId="77777777" w:rsidR="007D3CD6" w:rsidRDefault="007D3CD6" w:rsidP="007D3CD6">
      <w:pPr>
        <w:pStyle w:val="Geenafstand"/>
      </w:pPr>
    </w:p>
    <w:p w14:paraId="4C8F368A" w14:textId="4C365B91" w:rsidR="003F587C" w:rsidRDefault="003F587C" w:rsidP="006C6222">
      <w:pPr>
        <w:pStyle w:val="Geenafstand"/>
        <w:rPr>
          <w:b/>
          <w:bCs/>
          <w:color w:val="FF0000"/>
        </w:rPr>
      </w:pPr>
    </w:p>
    <w:p w14:paraId="5C63B832" w14:textId="789E2CEE" w:rsidR="007D3CD6" w:rsidRDefault="007D3CD6" w:rsidP="006C6222">
      <w:pPr>
        <w:pStyle w:val="Geenafstand"/>
        <w:rPr>
          <w:b/>
          <w:bCs/>
          <w:color w:val="FF0000"/>
        </w:rPr>
      </w:pPr>
    </w:p>
    <w:p w14:paraId="672E8D56" w14:textId="7FF10537" w:rsidR="007D3CD6" w:rsidRDefault="007D3CD6" w:rsidP="006C6222">
      <w:pPr>
        <w:pStyle w:val="Geenafstand"/>
        <w:rPr>
          <w:b/>
          <w:bCs/>
          <w:color w:val="FF0000"/>
        </w:rPr>
      </w:pPr>
    </w:p>
    <w:p w14:paraId="5C61FB2D" w14:textId="35EDD247" w:rsidR="007D3CD6" w:rsidRDefault="007D3CD6" w:rsidP="006C6222">
      <w:pPr>
        <w:pStyle w:val="Geenafstand"/>
        <w:rPr>
          <w:b/>
          <w:bCs/>
          <w:color w:val="FF0000"/>
        </w:rPr>
      </w:pPr>
    </w:p>
    <w:p w14:paraId="7FA8BAF7" w14:textId="07199962" w:rsidR="007D3CD6" w:rsidRDefault="007D3CD6" w:rsidP="006C6222">
      <w:pPr>
        <w:pStyle w:val="Geenafstand"/>
        <w:rPr>
          <w:b/>
          <w:bCs/>
          <w:color w:val="FF0000"/>
        </w:rPr>
      </w:pPr>
    </w:p>
    <w:p w14:paraId="7C1DFD9E" w14:textId="25979F5F" w:rsidR="007D3CD6" w:rsidRDefault="007D3CD6" w:rsidP="006C6222">
      <w:pPr>
        <w:pStyle w:val="Geenafstand"/>
        <w:rPr>
          <w:b/>
          <w:bCs/>
          <w:color w:val="FF0000"/>
        </w:rPr>
      </w:pPr>
    </w:p>
    <w:p w14:paraId="44C9B47C" w14:textId="091DE300" w:rsidR="007D3CD6" w:rsidRDefault="007D3CD6" w:rsidP="006C6222">
      <w:pPr>
        <w:pStyle w:val="Geenafstand"/>
        <w:rPr>
          <w:b/>
          <w:bCs/>
          <w:color w:val="FF0000"/>
        </w:rPr>
      </w:pPr>
    </w:p>
    <w:p w14:paraId="5A9A2455" w14:textId="6670A698" w:rsidR="007D3CD6" w:rsidRDefault="007D3CD6" w:rsidP="006C6222">
      <w:pPr>
        <w:pStyle w:val="Geenafstand"/>
        <w:rPr>
          <w:b/>
          <w:bCs/>
          <w:color w:val="FF0000"/>
        </w:rPr>
      </w:pPr>
    </w:p>
    <w:p w14:paraId="0AB40DA2" w14:textId="387BAF5B" w:rsidR="007D3CD6" w:rsidRDefault="007D3CD6" w:rsidP="006C6222">
      <w:pPr>
        <w:pStyle w:val="Geenafstand"/>
        <w:rPr>
          <w:b/>
          <w:bCs/>
          <w:color w:val="FF0000"/>
        </w:rPr>
      </w:pPr>
    </w:p>
    <w:p w14:paraId="0AFEA4AE" w14:textId="77777777" w:rsidR="007D3CD6" w:rsidRPr="006C6222" w:rsidRDefault="007D3CD6" w:rsidP="006C6222">
      <w:pPr>
        <w:pStyle w:val="Geenafstand"/>
        <w:rPr>
          <w:b/>
          <w:bCs/>
          <w:color w:val="FF0000"/>
        </w:rPr>
      </w:pPr>
    </w:p>
    <w:sectPr w:rsidR="007D3CD6" w:rsidRPr="006C6222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318BA17-1DA5-431F-90B6-DC086C34F2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CE9271-5B8F-4655-976B-F87614EC39F4}"/>
    <w:embedBold r:id="rId3" w:fontKey="{B9B4EAE8-321B-4111-AECB-9493F94272FC}"/>
    <w:embedItalic r:id="rId4" w:fontKey="{4236D142-1325-4906-81D8-95C0F8FF81E8}"/>
    <w:embedBoldItalic r:id="rId5" w:fontKey="{A61FF39E-1B0F-4791-BF6B-940125AFEB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E98F3DB-F84F-42A5-BE00-2D485FCB25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595CBCF-07CC-42D8-9A21-7CAB73E3D7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400EFC4-572F-4647-BEC6-9BE1491EA78F}"/>
    <w:embedBold r:id="rId9" w:fontKey="{21F542F5-F41B-4F1E-B784-846E6894262E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92E99CA-32A2-417F-98DF-BBF69CD82A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49D6CF5-7B08-4F96-B616-99BC0E389A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196"/>
    <w:multiLevelType w:val="hybridMultilevel"/>
    <w:tmpl w:val="82463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5B25"/>
    <w:multiLevelType w:val="hybridMultilevel"/>
    <w:tmpl w:val="BF2A55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61A8"/>
    <w:multiLevelType w:val="hybridMultilevel"/>
    <w:tmpl w:val="873EE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C74F7"/>
    <w:multiLevelType w:val="hybridMultilevel"/>
    <w:tmpl w:val="F0EC3B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127416"/>
    <w:rsid w:val="00141138"/>
    <w:rsid w:val="001A7B4B"/>
    <w:rsid w:val="001D0420"/>
    <w:rsid w:val="001D4111"/>
    <w:rsid w:val="0020279F"/>
    <w:rsid w:val="002127B8"/>
    <w:rsid w:val="0024301D"/>
    <w:rsid w:val="00245036"/>
    <w:rsid w:val="00246551"/>
    <w:rsid w:val="00271019"/>
    <w:rsid w:val="00316877"/>
    <w:rsid w:val="00325532"/>
    <w:rsid w:val="003471C8"/>
    <w:rsid w:val="00371C82"/>
    <w:rsid w:val="00382E99"/>
    <w:rsid w:val="0038411C"/>
    <w:rsid w:val="00384C90"/>
    <w:rsid w:val="00390D8B"/>
    <w:rsid w:val="003A5421"/>
    <w:rsid w:val="003B7F62"/>
    <w:rsid w:val="003C4F7A"/>
    <w:rsid w:val="003F3900"/>
    <w:rsid w:val="003F587C"/>
    <w:rsid w:val="00403392"/>
    <w:rsid w:val="00420CF6"/>
    <w:rsid w:val="004B33F7"/>
    <w:rsid w:val="004B3E53"/>
    <w:rsid w:val="004F0AEB"/>
    <w:rsid w:val="005400B7"/>
    <w:rsid w:val="005563E3"/>
    <w:rsid w:val="00582BF0"/>
    <w:rsid w:val="005849D9"/>
    <w:rsid w:val="005C4027"/>
    <w:rsid w:val="005F1E32"/>
    <w:rsid w:val="00610D68"/>
    <w:rsid w:val="006156C6"/>
    <w:rsid w:val="006278A9"/>
    <w:rsid w:val="00642499"/>
    <w:rsid w:val="006B3B92"/>
    <w:rsid w:val="006C24F0"/>
    <w:rsid w:val="006C6222"/>
    <w:rsid w:val="006F37D8"/>
    <w:rsid w:val="00723416"/>
    <w:rsid w:val="00766B51"/>
    <w:rsid w:val="00781373"/>
    <w:rsid w:val="007849F6"/>
    <w:rsid w:val="00784FAB"/>
    <w:rsid w:val="007D26F0"/>
    <w:rsid w:val="007D3CD6"/>
    <w:rsid w:val="007E4CE5"/>
    <w:rsid w:val="00802586"/>
    <w:rsid w:val="008202C7"/>
    <w:rsid w:val="0085282A"/>
    <w:rsid w:val="00854B37"/>
    <w:rsid w:val="00855AFD"/>
    <w:rsid w:val="008F4D7B"/>
    <w:rsid w:val="00923D9E"/>
    <w:rsid w:val="009558DD"/>
    <w:rsid w:val="00964879"/>
    <w:rsid w:val="00976562"/>
    <w:rsid w:val="009D2663"/>
    <w:rsid w:val="00A60A8F"/>
    <w:rsid w:val="00A97280"/>
    <w:rsid w:val="00AC1034"/>
    <w:rsid w:val="00AC3CC1"/>
    <w:rsid w:val="00AC632E"/>
    <w:rsid w:val="00B3721F"/>
    <w:rsid w:val="00B4754D"/>
    <w:rsid w:val="00B51997"/>
    <w:rsid w:val="00B72811"/>
    <w:rsid w:val="00B93EB6"/>
    <w:rsid w:val="00BA7B65"/>
    <w:rsid w:val="00BB0396"/>
    <w:rsid w:val="00BB0BEB"/>
    <w:rsid w:val="00BC16E1"/>
    <w:rsid w:val="00BF05AD"/>
    <w:rsid w:val="00D40DAA"/>
    <w:rsid w:val="00D71E85"/>
    <w:rsid w:val="00DA22EA"/>
    <w:rsid w:val="00DD35EC"/>
    <w:rsid w:val="00DE2D77"/>
    <w:rsid w:val="00E043F5"/>
    <w:rsid w:val="00E24F08"/>
    <w:rsid w:val="00E31956"/>
    <w:rsid w:val="00EB1779"/>
    <w:rsid w:val="00EF6513"/>
    <w:rsid w:val="00F04963"/>
    <w:rsid w:val="00F05EB3"/>
    <w:rsid w:val="00F64F43"/>
    <w:rsid w:val="00F934AB"/>
    <w:rsid w:val="00FE1130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C3CC1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AC3CC1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2</TotalTime>
  <Pages>2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5</cp:revision>
  <cp:lastPrinted>2016-02-23T14:59:00Z</cp:lastPrinted>
  <dcterms:created xsi:type="dcterms:W3CDTF">2022-07-07T13:23:00Z</dcterms:created>
  <dcterms:modified xsi:type="dcterms:W3CDTF">2022-07-07T13:24:00Z</dcterms:modified>
</cp:coreProperties>
</file>