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1026"/>
        <w:gridCol w:w="249"/>
        <w:gridCol w:w="449"/>
        <w:gridCol w:w="260"/>
        <w:gridCol w:w="743"/>
        <w:gridCol w:w="283"/>
        <w:gridCol w:w="530"/>
        <w:gridCol w:w="429"/>
        <w:gridCol w:w="1701"/>
      </w:tblGrid>
      <w:tr w:rsidR="00766B51" w:rsidRPr="00A873B7" w14:paraId="1B6C9441" w14:textId="77777777" w:rsidTr="00FA057F">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3436"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701"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3"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959"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FA057F">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3436" w:type="dxa"/>
            <w:gridSpan w:val="3"/>
            <w:tcBorders>
              <w:top w:val="nil"/>
              <w:left w:val="nil"/>
              <w:bottom w:val="nil"/>
              <w:right w:val="nil"/>
            </w:tcBorders>
            <w:vAlign w:val="center"/>
          </w:tcPr>
          <w:p w14:paraId="67DFDE3A" w14:textId="682B5474" w:rsidR="00784FAB" w:rsidRPr="00784FAB" w:rsidRDefault="00FA057F" w:rsidP="00F64F43">
            <w:pPr>
              <w:spacing w:before="100" w:beforeAutospacing="1" w:after="100" w:afterAutospacing="1"/>
              <w:rPr>
                <w:b/>
                <w:sz w:val="24"/>
                <w:szCs w:val="24"/>
              </w:rPr>
            </w:pPr>
            <w:r>
              <w:rPr>
                <w:b/>
                <w:sz w:val="24"/>
                <w:szCs w:val="24"/>
              </w:rPr>
              <w:t>Klas</w:t>
            </w:r>
            <w:r w:rsidR="008F4D7B">
              <w:rPr>
                <w:b/>
                <w:sz w:val="24"/>
                <w:szCs w:val="24"/>
              </w:rPr>
              <w:t xml:space="preserve">: </w:t>
            </w:r>
            <w:r w:rsidR="00ED262F">
              <w:rPr>
                <w:b/>
                <w:sz w:val="24"/>
                <w:szCs w:val="24"/>
              </w:rPr>
              <w:t>5 TSO LOS</w:t>
            </w:r>
          </w:p>
        </w:tc>
        <w:tc>
          <w:tcPr>
            <w:tcW w:w="958"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743"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3"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660" w:type="dxa"/>
            <w:gridSpan w:val="3"/>
            <w:tcBorders>
              <w:top w:val="nil"/>
              <w:left w:val="nil"/>
              <w:bottom w:val="nil"/>
              <w:right w:val="nil"/>
            </w:tcBorders>
            <w:vAlign w:val="center"/>
          </w:tcPr>
          <w:p w14:paraId="4282673B" w14:textId="24C869CD"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FA057F">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3436" w:type="dxa"/>
            <w:gridSpan w:val="3"/>
            <w:tcBorders>
              <w:top w:val="nil"/>
              <w:left w:val="nil"/>
              <w:bottom w:val="nil"/>
              <w:right w:val="nil"/>
            </w:tcBorders>
            <w:vAlign w:val="center"/>
          </w:tcPr>
          <w:p w14:paraId="4553DB3D" w14:textId="6E8F65B2"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w:t>
            </w:r>
            <w:r w:rsidR="000E7C78">
              <w:rPr>
                <w:b/>
                <w:sz w:val="24"/>
                <w:szCs w:val="24"/>
              </w:rPr>
              <w:t>Bewegingsagogiek</w:t>
            </w:r>
          </w:p>
        </w:tc>
        <w:tc>
          <w:tcPr>
            <w:tcW w:w="1701"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3"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660" w:type="dxa"/>
            <w:gridSpan w:val="3"/>
            <w:tcBorders>
              <w:top w:val="nil"/>
              <w:left w:val="nil"/>
              <w:bottom w:val="nil"/>
              <w:right w:val="nil"/>
            </w:tcBorders>
            <w:vAlign w:val="center"/>
          </w:tcPr>
          <w:p w14:paraId="46FDDC12" w14:textId="24A197A1" w:rsidR="00784FAB" w:rsidRPr="00784FAB" w:rsidRDefault="00245036" w:rsidP="002127B8">
            <w:pPr>
              <w:autoSpaceDE w:val="0"/>
              <w:autoSpaceDN w:val="0"/>
              <w:adjustRightInd w:val="0"/>
              <w:spacing w:before="60" w:after="60"/>
              <w:rPr>
                <w:sz w:val="20"/>
                <w:szCs w:val="24"/>
              </w:rPr>
            </w:pPr>
            <w:r>
              <w:rPr>
                <w:b/>
                <w:sz w:val="20"/>
                <w:szCs w:val="24"/>
              </w:rPr>
              <w:t>Thema</w:t>
            </w:r>
            <w:r w:rsidR="00623EC0">
              <w:rPr>
                <w:b/>
                <w:sz w:val="20"/>
                <w:szCs w:val="24"/>
              </w:rPr>
              <w:t xml:space="preserve">: </w:t>
            </w:r>
            <w:r w:rsidR="000E7C78">
              <w:rPr>
                <w:b/>
                <w:sz w:val="20"/>
                <w:szCs w:val="24"/>
              </w:rPr>
              <w:t>creatief zijn met materiaal</w:t>
            </w:r>
          </w:p>
        </w:tc>
      </w:tr>
      <w:tr w:rsidR="00784FAB" w:rsidRPr="00A873B7" w14:paraId="41DDF631" w14:textId="77777777" w:rsidTr="00E91F4B">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1A40F25A"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K. Van Genechten</w:t>
            </w:r>
          </w:p>
        </w:tc>
        <w:tc>
          <w:tcPr>
            <w:tcW w:w="1452"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3"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660" w:type="dxa"/>
            <w:gridSpan w:val="3"/>
            <w:tcBorders>
              <w:top w:val="nil"/>
              <w:left w:val="nil"/>
              <w:bottom w:val="nil"/>
              <w:right w:val="nil"/>
            </w:tcBorders>
            <w:vAlign w:val="center"/>
          </w:tcPr>
          <w:p w14:paraId="52708653" w14:textId="34C27A45" w:rsidR="00784FAB" w:rsidRPr="00BA7B65" w:rsidRDefault="005602DD" w:rsidP="002127B8">
            <w:pPr>
              <w:autoSpaceDE w:val="0"/>
              <w:autoSpaceDN w:val="0"/>
              <w:adjustRightInd w:val="0"/>
              <w:spacing w:before="60" w:after="60"/>
              <w:rPr>
                <w:b/>
                <w:sz w:val="23"/>
                <w:szCs w:val="23"/>
              </w:rPr>
            </w:pPr>
            <w:r>
              <w:rPr>
                <w:b/>
                <w:sz w:val="23"/>
                <w:szCs w:val="23"/>
              </w:rPr>
              <w:t>L</w:t>
            </w:r>
            <w:r w:rsidR="003A5421">
              <w:rPr>
                <w:b/>
                <w:sz w:val="23"/>
                <w:szCs w:val="23"/>
              </w:rPr>
              <w:t>esvoorb</w:t>
            </w:r>
            <w:r w:rsidR="00766B51">
              <w:rPr>
                <w:b/>
                <w:sz w:val="23"/>
                <w:szCs w:val="23"/>
              </w:rPr>
              <w:t>ereiding</w:t>
            </w:r>
            <w:r>
              <w:rPr>
                <w:b/>
                <w:sz w:val="23"/>
                <w:szCs w:val="23"/>
              </w:rPr>
              <w:t xml:space="preserve"> (100 min)</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711F18CB" w14:textId="77777777" w:rsidR="00ED262F" w:rsidRPr="008A2EC2" w:rsidRDefault="00ED262F" w:rsidP="00ED262F">
      <w:pPr>
        <w:pStyle w:val="Geenafstand"/>
        <w:rPr>
          <w:b/>
        </w:rPr>
      </w:pPr>
    </w:p>
    <w:p w14:paraId="51070FDE" w14:textId="77777777" w:rsidR="00ED262F" w:rsidRPr="008A2EC2" w:rsidRDefault="00ED262F" w:rsidP="00ED262F">
      <w:pPr>
        <w:pStyle w:val="Geenafstand"/>
        <w:rPr>
          <w:b/>
          <w:color w:val="0070C0"/>
          <w:sz w:val="32"/>
          <w:szCs w:val="32"/>
        </w:rPr>
      </w:pPr>
      <w:r w:rsidRPr="008A2EC2">
        <w:rPr>
          <w:b/>
          <w:color w:val="0070C0"/>
          <w:sz w:val="32"/>
          <w:szCs w:val="32"/>
        </w:rPr>
        <w:t>1 - Ploegen maken</w:t>
      </w:r>
      <w:r>
        <w:rPr>
          <w:b/>
          <w:color w:val="0070C0"/>
          <w:sz w:val="32"/>
          <w:szCs w:val="32"/>
        </w:rPr>
        <w:t xml:space="preserve"> (5 min)</w:t>
      </w:r>
    </w:p>
    <w:p w14:paraId="16F895B0" w14:textId="77777777" w:rsidR="00ED262F" w:rsidRDefault="00ED262F" w:rsidP="00ED262F">
      <w:pPr>
        <w:pStyle w:val="Geenafstand"/>
      </w:pPr>
    </w:p>
    <w:p w14:paraId="599332D7" w14:textId="77777777" w:rsidR="00ED262F" w:rsidRPr="00423449" w:rsidRDefault="00ED262F" w:rsidP="00ED262F">
      <w:pPr>
        <w:pStyle w:val="Geenafstand"/>
        <w:rPr>
          <w:b/>
          <w:color w:val="00B050"/>
        </w:rPr>
      </w:pPr>
      <w:r w:rsidRPr="00423449">
        <w:rPr>
          <w:b/>
          <w:color w:val="00B050"/>
        </w:rPr>
        <w:t xml:space="preserve">Doelen: </w:t>
      </w:r>
    </w:p>
    <w:p w14:paraId="7F123AE4" w14:textId="77777777" w:rsidR="00ED262F" w:rsidRDefault="00ED262F" w:rsidP="00AD14BA">
      <w:pPr>
        <w:pStyle w:val="Geenafstand"/>
        <w:numPr>
          <w:ilvl w:val="0"/>
          <w:numId w:val="1"/>
        </w:numPr>
      </w:pPr>
      <w:r>
        <w:t>De leerlingen worden op een speelse manier in groepen verdeeld.</w:t>
      </w:r>
    </w:p>
    <w:p w14:paraId="796A4665" w14:textId="77777777" w:rsidR="00ED262F" w:rsidRDefault="00ED262F" w:rsidP="00AD14BA">
      <w:pPr>
        <w:pStyle w:val="Geenafstand"/>
        <w:numPr>
          <w:ilvl w:val="0"/>
          <w:numId w:val="1"/>
        </w:numPr>
      </w:pPr>
      <w:r>
        <w:t>De leerlingen leren een andere manier van groepen indelen die ze later zelf kunnen toepassen.</w:t>
      </w:r>
    </w:p>
    <w:p w14:paraId="7D1B7D69" w14:textId="77777777" w:rsidR="00ED262F" w:rsidRDefault="00ED262F" w:rsidP="00ED262F">
      <w:pPr>
        <w:pStyle w:val="Geenafstand"/>
      </w:pPr>
    </w:p>
    <w:p w14:paraId="22A71491" w14:textId="77777777" w:rsidR="00ED262F" w:rsidRPr="008A2EC2" w:rsidRDefault="00ED262F" w:rsidP="00ED262F">
      <w:pPr>
        <w:pStyle w:val="Geenafstand"/>
        <w:rPr>
          <w:b/>
        </w:rPr>
      </w:pPr>
      <w:r w:rsidRPr="00423449">
        <w:rPr>
          <w:b/>
          <w:color w:val="00B050"/>
        </w:rPr>
        <w:t>Omschrijving</w:t>
      </w:r>
    </w:p>
    <w:p w14:paraId="7ECCB60B" w14:textId="77777777" w:rsidR="00ED262F" w:rsidRDefault="00ED262F" w:rsidP="00ED262F">
      <w:pPr>
        <w:pStyle w:val="Geenafstand"/>
      </w:pPr>
      <w:r>
        <w:t>Knip 4 foto’s in stukken zodat er een puzzel ontstaat.</w:t>
      </w:r>
    </w:p>
    <w:p w14:paraId="0E70CD1E" w14:textId="77777777" w:rsidR="00ED262F" w:rsidRDefault="00ED262F" w:rsidP="00ED262F">
      <w:pPr>
        <w:pStyle w:val="Geenafstand"/>
      </w:pPr>
      <w:r>
        <w:t>Steek alle puzzelstukjes in een zak en laat de leerlingen er 1 stukje uit trekken.</w:t>
      </w:r>
    </w:p>
    <w:p w14:paraId="1879BAF6" w14:textId="77777777" w:rsidR="00ED262F" w:rsidRDefault="00ED262F" w:rsidP="00ED262F">
      <w:pPr>
        <w:pStyle w:val="Geenafstand"/>
      </w:pPr>
      <w:r>
        <w:t>Daarna moeten de leerlingen de andere leerlingen zoeken die bij hen puzzelstukje horen zodat de puzzel vervolledigd kan worden.</w:t>
      </w:r>
    </w:p>
    <w:p w14:paraId="110638A6" w14:textId="77777777" w:rsidR="00ED262F" w:rsidRDefault="00ED262F" w:rsidP="00ED262F">
      <w:pPr>
        <w:pStyle w:val="Geenafstand"/>
      </w:pPr>
      <w:r>
        <w:t>Dit zijn dan ook meteen de 4 ploegen.</w:t>
      </w:r>
    </w:p>
    <w:p w14:paraId="36B80482" w14:textId="77777777" w:rsidR="00ED262F" w:rsidRDefault="00ED262F" w:rsidP="00ED262F">
      <w:pPr>
        <w:pStyle w:val="Geenafstand"/>
      </w:pPr>
    </w:p>
    <w:p w14:paraId="4C91BEA6" w14:textId="77777777" w:rsidR="00ED262F" w:rsidRPr="00423449" w:rsidRDefault="00ED262F" w:rsidP="00ED262F">
      <w:pPr>
        <w:pStyle w:val="Geenafstand"/>
        <w:rPr>
          <w:b/>
          <w:color w:val="00B050"/>
        </w:rPr>
      </w:pPr>
      <w:r w:rsidRPr="00423449">
        <w:rPr>
          <w:b/>
          <w:color w:val="00B050"/>
        </w:rPr>
        <w:t>Materiaal:</w:t>
      </w:r>
    </w:p>
    <w:p w14:paraId="0E4BD4D4" w14:textId="77777777" w:rsidR="00ED262F" w:rsidRDefault="00ED262F" w:rsidP="00AD14BA">
      <w:pPr>
        <w:pStyle w:val="Geenafstand"/>
        <w:numPr>
          <w:ilvl w:val="0"/>
          <w:numId w:val="2"/>
        </w:numPr>
      </w:pPr>
      <w:r>
        <w:t>4 foto’s die in puzzelstukjes geknipt zijn. (16 leerlingen = 4 foto’s van 4 stukjes)</w:t>
      </w:r>
    </w:p>
    <w:p w14:paraId="0E30796C" w14:textId="77777777" w:rsidR="00ED262F" w:rsidRDefault="00ED262F" w:rsidP="00AD14BA">
      <w:pPr>
        <w:pStyle w:val="Geenafstand"/>
        <w:numPr>
          <w:ilvl w:val="0"/>
          <w:numId w:val="2"/>
        </w:numPr>
      </w:pPr>
      <w:r>
        <w:t>Zakje</w:t>
      </w:r>
    </w:p>
    <w:p w14:paraId="74AEE4BF" w14:textId="77777777" w:rsidR="00ED262F" w:rsidRDefault="00ED262F" w:rsidP="00ED262F">
      <w:pPr>
        <w:pStyle w:val="Geenafstand"/>
      </w:pPr>
    </w:p>
    <w:p w14:paraId="748A5C49" w14:textId="77777777" w:rsidR="00ED262F" w:rsidRPr="004E77C0" w:rsidRDefault="00ED262F" w:rsidP="00ED262F">
      <w:pPr>
        <w:pStyle w:val="Geenafstand"/>
        <w:rPr>
          <w:b/>
          <w:color w:val="0070C0"/>
          <w:sz w:val="32"/>
          <w:szCs w:val="32"/>
        </w:rPr>
      </w:pPr>
      <w:r w:rsidRPr="00F015B8">
        <w:rPr>
          <w:b/>
          <w:color w:val="0070C0"/>
          <w:sz w:val="32"/>
          <w:szCs w:val="32"/>
        </w:rPr>
        <w:t>2 – opwarming</w:t>
      </w:r>
      <w:r>
        <w:rPr>
          <w:b/>
          <w:color w:val="0070C0"/>
          <w:sz w:val="32"/>
          <w:szCs w:val="32"/>
        </w:rPr>
        <w:t xml:space="preserve"> met Speelkaarten (15 min)</w:t>
      </w:r>
    </w:p>
    <w:p w14:paraId="7B0341BF" w14:textId="77777777" w:rsidR="00ED262F" w:rsidRDefault="00ED262F" w:rsidP="00ED262F">
      <w:pPr>
        <w:pStyle w:val="Geenafstand"/>
      </w:pPr>
    </w:p>
    <w:p w14:paraId="46FE2583" w14:textId="77777777" w:rsidR="00ED262F" w:rsidRPr="00423449" w:rsidRDefault="00ED262F" w:rsidP="00ED262F">
      <w:pPr>
        <w:pStyle w:val="Geenafstand"/>
        <w:rPr>
          <w:b/>
          <w:color w:val="00B050"/>
        </w:rPr>
      </w:pPr>
      <w:r w:rsidRPr="00423449">
        <w:rPr>
          <w:b/>
          <w:color w:val="00B050"/>
        </w:rPr>
        <w:t>Doelen:</w:t>
      </w:r>
    </w:p>
    <w:p w14:paraId="1EF1E670" w14:textId="77777777" w:rsidR="00ED262F" w:rsidRDefault="00ED262F" w:rsidP="00AD14BA">
      <w:pPr>
        <w:pStyle w:val="Geenafstand"/>
        <w:numPr>
          <w:ilvl w:val="0"/>
          <w:numId w:val="3"/>
        </w:numPr>
      </w:pPr>
      <w:r>
        <w:t>Op een speelse manier opwarmen</w:t>
      </w:r>
    </w:p>
    <w:p w14:paraId="412213FB" w14:textId="77777777" w:rsidR="00ED262F" w:rsidRDefault="00ED262F" w:rsidP="00AD14BA">
      <w:pPr>
        <w:pStyle w:val="Geenafstand"/>
        <w:numPr>
          <w:ilvl w:val="0"/>
          <w:numId w:val="3"/>
        </w:numPr>
      </w:pPr>
      <w:r>
        <w:t>Punten verdienen voor het vervolg van de les</w:t>
      </w:r>
    </w:p>
    <w:p w14:paraId="53654DFD" w14:textId="77777777" w:rsidR="00ED262F" w:rsidRDefault="00ED262F" w:rsidP="00AD14BA">
      <w:pPr>
        <w:pStyle w:val="Geenafstand"/>
        <w:numPr>
          <w:ilvl w:val="0"/>
          <w:numId w:val="3"/>
        </w:numPr>
      </w:pPr>
      <w:r>
        <w:t>Leerlingen aansporen om zelf leuke varianten te verzinnen</w:t>
      </w:r>
    </w:p>
    <w:p w14:paraId="706DB986" w14:textId="77777777" w:rsidR="00ED262F" w:rsidRDefault="00ED262F" w:rsidP="00ED262F">
      <w:pPr>
        <w:pStyle w:val="Geenafstand"/>
      </w:pPr>
    </w:p>
    <w:p w14:paraId="3C7348FC" w14:textId="77777777" w:rsidR="00ED262F" w:rsidRPr="00423449" w:rsidRDefault="00ED262F" w:rsidP="00ED262F">
      <w:pPr>
        <w:pStyle w:val="Geenafstand"/>
        <w:rPr>
          <w:b/>
          <w:color w:val="00B050"/>
        </w:rPr>
      </w:pPr>
      <w:bookmarkStart w:id="0" w:name="_Hlk95479788"/>
      <w:r w:rsidRPr="00423449">
        <w:rPr>
          <w:b/>
          <w:color w:val="00B050"/>
        </w:rPr>
        <w:t>Omschrijving:</w:t>
      </w:r>
    </w:p>
    <w:p w14:paraId="2DC3B667" w14:textId="77777777" w:rsidR="00ED262F" w:rsidRDefault="00ED262F" w:rsidP="00ED262F">
      <w:pPr>
        <w:pStyle w:val="Geenafstand"/>
      </w:pPr>
      <w:r>
        <w:t xml:space="preserve">In het midden van </w:t>
      </w:r>
      <w:bookmarkEnd w:id="0"/>
      <w:r>
        <w:t>de ruimte liggen speelkaarten omgedraaid.</w:t>
      </w:r>
    </w:p>
    <w:p w14:paraId="48395280" w14:textId="77777777" w:rsidR="00ED262F" w:rsidRDefault="00ED262F" w:rsidP="00ED262F">
      <w:pPr>
        <w:pStyle w:val="Geenafstand"/>
      </w:pPr>
      <w:r>
        <w:t>In elke hoek van de ruimte staat een ploeg. Er mag telkens 1 persoon van de ploeg naar het midden lopen om een speelkaart te nemen en naar zijn kamp te brengen. (Er mag telkens maar 1 kaart genomen worden)</w:t>
      </w:r>
    </w:p>
    <w:p w14:paraId="5A1EE478" w14:textId="77777777" w:rsidR="00ED262F" w:rsidRDefault="00ED262F" w:rsidP="00ED262F">
      <w:pPr>
        <w:pStyle w:val="Geenafstand"/>
      </w:pPr>
      <w:r>
        <w:t>Daarna loopt een volgende persoon en dit blijven we doen tot alle speelkaarten op zijn. Welke ploeg heeft de hoogste score wanneer we alle speelkaarten optellen.</w:t>
      </w:r>
    </w:p>
    <w:p w14:paraId="6E2FC5FA" w14:textId="77777777" w:rsidR="00ED262F" w:rsidRDefault="00ED262F" w:rsidP="00ED262F">
      <w:pPr>
        <w:pStyle w:val="Geenafstand"/>
      </w:pPr>
      <w:r>
        <w:t>Deze ploeg krijgt 1 punt.</w:t>
      </w:r>
    </w:p>
    <w:p w14:paraId="39CB07B9" w14:textId="77777777" w:rsidR="00ED262F" w:rsidRDefault="00ED262F" w:rsidP="00ED262F">
      <w:pPr>
        <w:pStyle w:val="Geenafstand"/>
      </w:pPr>
    </w:p>
    <w:p w14:paraId="3CF42072" w14:textId="77777777" w:rsidR="00ED262F" w:rsidRDefault="00ED262F" w:rsidP="00ED262F">
      <w:pPr>
        <w:pStyle w:val="Geenafstand"/>
      </w:pPr>
      <w:r>
        <w:t>Hierna verzint elke ploeg een andere variant die ze zouden kunnen spelen als opwarming met de speelkaarten. Ze leggen deze variant uit aan de rest van de klas en de variant wordt ook telkens gespeeld. (voorbeelden varianten: (om ter meest rode/zwarte kaarten, Om ter meest duo’s verzamelen, kwartetten, Bij elkaar kaarten stelen,…)</w:t>
      </w:r>
    </w:p>
    <w:p w14:paraId="7C8D7FE4" w14:textId="77777777" w:rsidR="00ED262F" w:rsidRDefault="00ED262F" w:rsidP="00ED262F">
      <w:pPr>
        <w:pStyle w:val="Geenafstand"/>
      </w:pPr>
    </w:p>
    <w:p w14:paraId="5B703CCC" w14:textId="77777777" w:rsidR="00ED262F" w:rsidRDefault="00ED262F" w:rsidP="00ED262F">
      <w:pPr>
        <w:pStyle w:val="Geenafstand"/>
      </w:pPr>
      <w:r>
        <w:t>In totaal zij er dus 5 punten te verdienen.</w:t>
      </w:r>
    </w:p>
    <w:p w14:paraId="7BD93865" w14:textId="77777777" w:rsidR="00ED262F" w:rsidRDefault="00ED262F" w:rsidP="00ED262F">
      <w:pPr>
        <w:pStyle w:val="Geenafstand"/>
        <w:jc w:val="center"/>
        <w:rPr>
          <w:b/>
          <w:color w:val="0070C0"/>
          <w:sz w:val="32"/>
          <w:szCs w:val="32"/>
        </w:rPr>
      </w:pPr>
      <w:r>
        <w:rPr>
          <w:b/>
          <w:noProof/>
          <w:color w:val="0070C0"/>
          <w:sz w:val="32"/>
          <w:szCs w:val="32"/>
        </w:rPr>
        <w:lastRenderedPageBreak/>
        <w:drawing>
          <wp:inline distT="0" distB="0" distL="0" distR="0" wp14:anchorId="5B92548D" wp14:editId="17C2989D">
            <wp:extent cx="2061887" cy="13620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988" cy="1374033"/>
                    </a:xfrm>
                    <a:prstGeom prst="rect">
                      <a:avLst/>
                    </a:prstGeom>
                    <a:noFill/>
                    <a:ln>
                      <a:noFill/>
                    </a:ln>
                  </pic:spPr>
                </pic:pic>
              </a:graphicData>
            </a:graphic>
          </wp:inline>
        </w:drawing>
      </w:r>
    </w:p>
    <w:p w14:paraId="5755762C" w14:textId="77777777" w:rsidR="00ED262F" w:rsidRDefault="00ED262F" w:rsidP="00ED262F">
      <w:pPr>
        <w:pStyle w:val="Geenafstand"/>
        <w:rPr>
          <w:b/>
          <w:color w:val="0070C0"/>
          <w:sz w:val="32"/>
          <w:szCs w:val="32"/>
        </w:rPr>
      </w:pPr>
    </w:p>
    <w:p w14:paraId="04A35D04" w14:textId="77777777" w:rsidR="00ED262F" w:rsidRPr="00423449" w:rsidRDefault="00ED262F" w:rsidP="00ED262F">
      <w:pPr>
        <w:pStyle w:val="Geenafstand"/>
        <w:rPr>
          <w:b/>
          <w:color w:val="00B050"/>
        </w:rPr>
      </w:pPr>
      <w:r w:rsidRPr="00423449">
        <w:rPr>
          <w:b/>
          <w:color w:val="00B050"/>
        </w:rPr>
        <w:t>Materiaal:</w:t>
      </w:r>
    </w:p>
    <w:p w14:paraId="0A340C91" w14:textId="77777777" w:rsidR="00ED262F" w:rsidRPr="00EB6A4F" w:rsidRDefault="00ED262F" w:rsidP="00AD14BA">
      <w:pPr>
        <w:pStyle w:val="Geenafstand"/>
        <w:numPr>
          <w:ilvl w:val="0"/>
          <w:numId w:val="4"/>
        </w:numPr>
      </w:pPr>
      <w:r w:rsidRPr="00EB6A4F">
        <w:t>2 pakken speelkaarten</w:t>
      </w:r>
    </w:p>
    <w:p w14:paraId="09D2CD4D" w14:textId="77777777" w:rsidR="00ED262F" w:rsidRPr="00EB6A4F" w:rsidRDefault="00ED262F" w:rsidP="00AD14BA">
      <w:pPr>
        <w:pStyle w:val="Geenafstand"/>
        <w:numPr>
          <w:ilvl w:val="0"/>
          <w:numId w:val="4"/>
        </w:numPr>
      </w:pPr>
      <w:r w:rsidRPr="00EB6A4F">
        <w:t>4 hoepels</w:t>
      </w:r>
    </w:p>
    <w:p w14:paraId="771AC668" w14:textId="77777777" w:rsidR="00ED262F" w:rsidRDefault="00ED262F" w:rsidP="00ED262F">
      <w:pPr>
        <w:pStyle w:val="Geenafstand"/>
        <w:rPr>
          <w:b/>
          <w:color w:val="0070C0"/>
          <w:sz w:val="32"/>
          <w:szCs w:val="32"/>
        </w:rPr>
      </w:pPr>
    </w:p>
    <w:p w14:paraId="593A6FE7" w14:textId="77777777" w:rsidR="00ED262F" w:rsidRPr="004E77C0" w:rsidRDefault="00ED262F" w:rsidP="00ED262F">
      <w:pPr>
        <w:pStyle w:val="Geenafstand"/>
        <w:rPr>
          <w:b/>
          <w:color w:val="0070C0"/>
          <w:sz w:val="32"/>
          <w:szCs w:val="32"/>
        </w:rPr>
      </w:pPr>
      <w:r>
        <w:rPr>
          <w:b/>
          <w:color w:val="0070C0"/>
          <w:sz w:val="32"/>
          <w:szCs w:val="32"/>
        </w:rPr>
        <w:t>3 - Spel (50 min)</w:t>
      </w:r>
    </w:p>
    <w:p w14:paraId="31E3CEF4" w14:textId="77777777" w:rsidR="00ED262F" w:rsidRDefault="00ED262F" w:rsidP="00ED262F">
      <w:pPr>
        <w:pStyle w:val="Geenafstand"/>
      </w:pPr>
    </w:p>
    <w:p w14:paraId="0B873EE9" w14:textId="77777777" w:rsidR="00ED262F" w:rsidRPr="00423449" w:rsidRDefault="00ED262F" w:rsidP="00ED262F">
      <w:pPr>
        <w:pStyle w:val="Geenafstand"/>
        <w:rPr>
          <w:b/>
          <w:color w:val="00B050"/>
        </w:rPr>
      </w:pPr>
      <w:r w:rsidRPr="00423449">
        <w:rPr>
          <w:b/>
          <w:color w:val="00B050"/>
        </w:rPr>
        <w:t>Doelen:</w:t>
      </w:r>
    </w:p>
    <w:p w14:paraId="5E852312" w14:textId="77777777" w:rsidR="00ED262F" w:rsidRDefault="00ED262F" w:rsidP="00AD14BA">
      <w:pPr>
        <w:pStyle w:val="Geenafstand"/>
        <w:numPr>
          <w:ilvl w:val="0"/>
          <w:numId w:val="3"/>
        </w:numPr>
      </w:pPr>
      <w:r>
        <w:t>Leerlingen leren creatief denken</w:t>
      </w:r>
    </w:p>
    <w:p w14:paraId="349F4CBF" w14:textId="77777777" w:rsidR="00ED262F" w:rsidRDefault="00ED262F" w:rsidP="00AD14BA">
      <w:pPr>
        <w:pStyle w:val="Geenafstand"/>
        <w:numPr>
          <w:ilvl w:val="0"/>
          <w:numId w:val="3"/>
        </w:numPr>
      </w:pPr>
      <w:r>
        <w:t>Creatief omgaan met materiaal</w:t>
      </w:r>
    </w:p>
    <w:p w14:paraId="5E5001BE" w14:textId="77777777" w:rsidR="00ED262F" w:rsidRDefault="00ED262F" w:rsidP="00AD14BA">
      <w:pPr>
        <w:pStyle w:val="Geenafstand"/>
        <w:numPr>
          <w:ilvl w:val="0"/>
          <w:numId w:val="3"/>
        </w:numPr>
      </w:pPr>
      <w:r>
        <w:t>Leuke bewegingsmomenten creëren</w:t>
      </w:r>
    </w:p>
    <w:p w14:paraId="3E5FC55E" w14:textId="77777777" w:rsidR="00ED262F" w:rsidRDefault="00ED262F" w:rsidP="00AD14BA">
      <w:pPr>
        <w:pStyle w:val="Geenafstand"/>
        <w:numPr>
          <w:ilvl w:val="0"/>
          <w:numId w:val="3"/>
        </w:numPr>
      </w:pPr>
      <w:r>
        <w:t xml:space="preserve">Leerlingen leren een spel uitleggen gelijktijdig met demonstratie </w:t>
      </w:r>
    </w:p>
    <w:p w14:paraId="7B237DD6" w14:textId="77777777" w:rsidR="00ED262F" w:rsidRDefault="00ED262F" w:rsidP="00ED262F">
      <w:pPr>
        <w:pStyle w:val="Geenafstand"/>
      </w:pPr>
    </w:p>
    <w:p w14:paraId="1B9F8104" w14:textId="77777777" w:rsidR="00ED262F" w:rsidRPr="00423449" w:rsidRDefault="00ED262F" w:rsidP="00ED262F">
      <w:pPr>
        <w:pStyle w:val="Geenafstand"/>
        <w:rPr>
          <w:b/>
          <w:color w:val="00B050"/>
        </w:rPr>
      </w:pPr>
      <w:r w:rsidRPr="00423449">
        <w:rPr>
          <w:b/>
          <w:color w:val="00B050"/>
        </w:rPr>
        <w:t>Omschrijving:</w:t>
      </w:r>
    </w:p>
    <w:p w14:paraId="51253D1C" w14:textId="77777777" w:rsidR="00ED262F" w:rsidRDefault="00ED262F" w:rsidP="00ED262F">
      <w:pPr>
        <w:pStyle w:val="Geenafstand"/>
      </w:pPr>
      <w:r>
        <w:t>Er staan 4 materiaalpakketten klaar in de sporthal</w:t>
      </w:r>
    </w:p>
    <w:p w14:paraId="1CA64007" w14:textId="77777777" w:rsidR="00ED262F" w:rsidRDefault="00ED262F" w:rsidP="00ED262F">
      <w:pPr>
        <w:pStyle w:val="Geenafstand"/>
      </w:pPr>
      <w:r>
        <w:t>De ploeg die de meeste punten heeft verzameld in het opwarmingsspel heeft het recht om als eerste een pakket te kiezen.</w:t>
      </w:r>
    </w:p>
    <w:p w14:paraId="30F312C1" w14:textId="77777777" w:rsidR="00ED262F" w:rsidRDefault="00ED262F" w:rsidP="00ED262F">
      <w:pPr>
        <w:pStyle w:val="Geenafstand"/>
      </w:pPr>
    </w:p>
    <w:p w14:paraId="78233127" w14:textId="77777777" w:rsidR="00ED262F" w:rsidRDefault="00ED262F" w:rsidP="00ED262F">
      <w:pPr>
        <w:pStyle w:val="Geenafstand"/>
      </w:pPr>
      <w:r>
        <w:t>Elke ploeg neemt zijn pakket en zoekt een plaatsje in de sporthal.</w:t>
      </w:r>
    </w:p>
    <w:p w14:paraId="7921AA76" w14:textId="77777777" w:rsidR="00ED262F" w:rsidRDefault="00ED262F" w:rsidP="00ED262F">
      <w:pPr>
        <w:pStyle w:val="Geenafstand"/>
      </w:pPr>
      <w:r>
        <w:t>Ze krijgen 10 minuten om een leuk spel uit te dokteren met het materiaal dat ze hebben gekozen.</w:t>
      </w:r>
    </w:p>
    <w:p w14:paraId="1B957678" w14:textId="77777777" w:rsidR="00ED262F" w:rsidRDefault="00ED262F" w:rsidP="00ED262F">
      <w:pPr>
        <w:pStyle w:val="Geenafstand"/>
      </w:pPr>
      <w:r>
        <w:t>Ze mogen dus geen extra materiaal bijvragen.</w:t>
      </w:r>
    </w:p>
    <w:p w14:paraId="4FEE87F9" w14:textId="77777777" w:rsidR="00ED262F" w:rsidRDefault="00ED262F" w:rsidP="00ED262F">
      <w:pPr>
        <w:pStyle w:val="Geenafstand"/>
      </w:pPr>
      <w:r>
        <w:t>Ook in de ploegenindeling zijn ze vrij. (Dus ze zijn niet gebonden aan de ploegen die eerder gevormd waren)</w:t>
      </w:r>
    </w:p>
    <w:p w14:paraId="0CE34602" w14:textId="77777777" w:rsidR="00ED262F" w:rsidRDefault="00ED262F" w:rsidP="00ED262F">
      <w:pPr>
        <w:pStyle w:val="Geenafstand"/>
      </w:pPr>
    </w:p>
    <w:p w14:paraId="06017972" w14:textId="77777777" w:rsidR="00ED262F" w:rsidRDefault="00ED262F" w:rsidP="00ED262F">
      <w:pPr>
        <w:pStyle w:val="Geenafstand"/>
      </w:pPr>
      <w:r>
        <w:t>Daarna doorlopen we elk spel.</w:t>
      </w:r>
    </w:p>
    <w:p w14:paraId="019CBF2B" w14:textId="77777777" w:rsidR="00ED262F" w:rsidRDefault="00ED262F" w:rsidP="00ED262F">
      <w:pPr>
        <w:pStyle w:val="Geenafstand"/>
      </w:pPr>
      <w:r>
        <w:t>Elk spel wordt door het groepje die het bedacht heeft uitgelegd.</w:t>
      </w:r>
    </w:p>
    <w:p w14:paraId="755E834C" w14:textId="77777777" w:rsidR="00ED262F" w:rsidRDefault="00ED262F" w:rsidP="00ED262F">
      <w:pPr>
        <w:pStyle w:val="Geenafstand"/>
      </w:pPr>
    </w:p>
    <w:p w14:paraId="45E00108" w14:textId="77777777" w:rsidR="00ED262F" w:rsidRDefault="00ED262F" w:rsidP="00ED262F">
      <w:pPr>
        <w:pStyle w:val="Geenafstand"/>
      </w:pPr>
      <w:r>
        <w:t>Na het spelen van het spel bespreken we kort klassikaal wat goed was aan de uitleg en wat de werkpunten zijn.</w:t>
      </w:r>
    </w:p>
    <w:p w14:paraId="3D94700A" w14:textId="77777777" w:rsidR="00ED262F" w:rsidRDefault="00ED262F" w:rsidP="00ED262F">
      <w:pPr>
        <w:pStyle w:val="Geenafstand"/>
      </w:pPr>
    </w:p>
    <w:p w14:paraId="029B0B33" w14:textId="77777777" w:rsidR="00ED262F" w:rsidRPr="00F82446" w:rsidRDefault="00ED262F" w:rsidP="00ED262F">
      <w:pPr>
        <w:pStyle w:val="Geenafstand"/>
        <w:rPr>
          <w:b/>
        </w:rPr>
      </w:pPr>
      <w:r w:rsidRPr="00423449">
        <w:rPr>
          <w:b/>
          <w:color w:val="00B050"/>
        </w:rPr>
        <w:t>Materiaalpakketten</w:t>
      </w:r>
    </w:p>
    <w:p w14:paraId="110955A8" w14:textId="77777777" w:rsidR="00ED262F" w:rsidRDefault="00ED262F" w:rsidP="00ED262F">
      <w:pPr>
        <w:pStyle w:val="Geenafstand"/>
      </w:pPr>
    </w:p>
    <w:tbl>
      <w:tblPr>
        <w:tblStyle w:val="Tabelraster"/>
        <w:tblW w:w="0" w:type="auto"/>
        <w:tblLook w:val="04A0" w:firstRow="1" w:lastRow="0" w:firstColumn="1" w:lastColumn="0" w:noHBand="0" w:noVBand="1"/>
      </w:tblPr>
      <w:tblGrid>
        <w:gridCol w:w="2265"/>
        <w:gridCol w:w="2264"/>
        <w:gridCol w:w="2266"/>
        <w:gridCol w:w="2265"/>
      </w:tblGrid>
      <w:tr w:rsidR="00ED262F" w14:paraId="3FE7B6DE" w14:textId="77777777" w:rsidTr="00EF28DC">
        <w:tc>
          <w:tcPr>
            <w:tcW w:w="2265" w:type="dxa"/>
            <w:shd w:val="clear" w:color="auto" w:fill="0070C0"/>
          </w:tcPr>
          <w:p w14:paraId="2E27D55E" w14:textId="77777777" w:rsidR="00ED262F" w:rsidRPr="00F82446" w:rsidRDefault="00ED262F" w:rsidP="00EF28DC">
            <w:pPr>
              <w:pStyle w:val="Geenafstand"/>
              <w:jc w:val="center"/>
              <w:rPr>
                <w:b/>
              </w:rPr>
            </w:pPr>
            <w:r w:rsidRPr="00F82446">
              <w:rPr>
                <w:b/>
              </w:rPr>
              <w:t>Pakket 1</w:t>
            </w:r>
          </w:p>
        </w:tc>
        <w:tc>
          <w:tcPr>
            <w:tcW w:w="2265" w:type="dxa"/>
            <w:shd w:val="clear" w:color="auto" w:fill="0070C0"/>
          </w:tcPr>
          <w:p w14:paraId="49313EA1" w14:textId="77777777" w:rsidR="00ED262F" w:rsidRPr="00F82446" w:rsidRDefault="00ED262F" w:rsidP="00EF28DC">
            <w:pPr>
              <w:pStyle w:val="Geenafstand"/>
              <w:jc w:val="center"/>
              <w:rPr>
                <w:b/>
              </w:rPr>
            </w:pPr>
            <w:r w:rsidRPr="00F82446">
              <w:rPr>
                <w:b/>
              </w:rPr>
              <w:t>Pakket 2</w:t>
            </w:r>
          </w:p>
        </w:tc>
        <w:tc>
          <w:tcPr>
            <w:tcW w:w="2266" w:type="dxa"/>
            <w:shd w:val="clear" w:color="auto" w:fill="0070C0"/>
          </w:tcPr>
          <w:p w14:paraId="013C8B45" w14:textId="77777777" w:rsidR="00ED262F" w:rsidRPr="00F82446" w:rsidRDefault="00ED262F" w:rsidP="00EF28DC">
            <w:pPr>
              <w:pStyle w:val="Geenafstand"/>
              <w:jc w:val="center"/>
              <w:rPr>
                <w:b/>
              </w:rPr>
            </w:pPr>
            <w:r w:rsidRPr="00F82446">
              <w:rPr>
                <w:b/>
              </w:rPr>
              <w:t>Pakket 3</w:t>
            </w:r>
          </w:p>
        </w:tc>
        <w:tc>
          <w:tcPr>
            <w:tcW w:w="2266" w:type="dxa"/>
            <w:shd w:val="clear" w:color="auto" w:fill="0070C0"/>
          </w:tcPr>
          <w:p w14:paraId="0AB7954F" w14:textId="77777777" w:rsidR="00ED262F" w:rsidRPr="00F82446" w:rsidRDefault="00ED262F" w:rsidP="00EF28DC">
            <w:pPr>
              <w:pStyle w:val="Geenafstand"/>
              <w:jc w:val="center"/>
              <w:rPr>
                <w:b/>
              </w:rPr>
            </w:pPr>
            <w:r w:rsidRPr="00F82446">
              <w:rPr>
                <w:b/>
              </w:rPr>
              <w:t>Pakket 4</w:t>
            </w:r>
          </w:p>
        </w:tc>
      </w:tr>
      <w:tr w:rsidR="00ED262F" w14:paraId="1A9D8FCF" w14:textId="77777777" w:rsidTr="00EF28DC">
        <w:tc>
          <w:tcPr>
            <w:tcW w:w="2265" w:type="dxa"/>
          </w:tcPr>
          <w:p w14:paraId="375F2659" w14:textId="77777777" w:rsidR="00ED262F" w:rsidRDefault="00ED262F" w:rsidP="00EF28DC">
            <w:pPr>
              <w:pStyle w:val="Geenafstand"/>
            </w:pPr>
            <w:r>
              <w:t>8 hockeysticks</w:t>
            </w:r>
          </w:p>
          <w:p w14:paraId="584EEF42" w14:textId="77777777" w:rsidR="00ED262F" w:rsidRDefault="00ED262F" w:rsidP="00EF28DC">
            <w:pPr>
              <w:pStyle w:val="Geenafstand"/>
            </w:pPr>
            <w:r>
              <w:t>8 tennisballen</w:t>
            </w:r>
          </w:p>
          <w:p w14:paraId="673DA964" w14:textId="77777777" w:rsidR="00ED262F" w:rsidRDefault="00ED262F" w:rsidP="00EF28DC">
            <w:pPr>
              <w:pStyle w:val="Geenafstand"/>
            </w:pPr>
            <w:r>
              <w:t>8 kegels</w:t>
            </w:r>
          </w:p>
          <w:p w14:paraId="4398492E" w14:textId="77777777" w:rsidR="00ED262F" w:rsidRDefault="00ED262F" w:rsidP="00EF28DC">
            <w:pPr>
              <w:pStyle w:val="Geenafstand"/>
            </w:pPr>
            <w:r>
              <w:t>Potjes</w:t>
            </w:r>
          </w:p>
        </w:tc>
        <w:tc>
          <w:tcPr>
            <w:tcW w:w="2265" w:type="dxa"/>
          </w:tcPr>
          <w:p w14:paraId="443C3A1C" w14:textId="77777777" w:rsidR="00ED262F" w:rsidRDefault="00ED262F" w:rsidP="00EF28DC">
            <w:pPr>
              <w:pStyle w:val="Geenafstand"/>
            </w:pPr>
            <w:r>
              <w:t>2 Valmatten</w:t>
            </w:r>
          </w:p>
          <w:p w14:paraId="558E1A30" w14:textId="77777777" w:rsidR="00ED262F" w:rsidRDefault="00ED262F" w:rsidP="00EF28DC">
            <w:pPr>
              <w:pStyle w:val="Geenafstand"/>
            </w:pPr>
            <w:r>
              <w:t>6 kegels</w:t>
            </w:r>
          </w:p>
          <w:p w14:paraId="478F915B" w14:textId="77777777" w:rsidR="00ED262F" w:rsidRDefault="00ED262F" w:rsidP="00EF28DC">
            <w:pPr>
              <w:pStyle w:val="Geenafstand"/>
            </w:pPr>
            <w:r>
              <w:t>2 ballen</w:t>
            </w:r>
          </w:p>
          <w:p w14:paraId="69C83BCE" w14:textId="77777777" w:rsidR="00ED262F" w:rsidRDefault="00ED262F" w:rsidP="00EF28DC">
            <w:pPr>
              <w:pStyle w:val="Geenafstand"/>
            </w:pPr>
          </w:p>
        </w:tc>
        <w:tc>
          <w:tcPr>
            <w:tcW w:w="2266" w:type="dxa"/>
          </w:tcPr>
          <w:p w14:paraId="41AB2F51" w14:textId="77777777" w:rsidR="00ED262F" w:rsidRDefault="00ED262F" w:rsidP="00EF28DC">
            <w:pPr>
              <w:pStyle w:val="Geenafstand"/>
            </w:pPr>
            <w:r>
              <w:t>4 fitballen</w:t>
            </w:r>
          </w:p>
          <w:p w14:paraId="5F431C54" w14:textId="77777777" w:rsidR="00ED262F" w:rsidRDefault="00ED262F" w:rsidP="00EF28DC">
            <w:pPr>
              <w:pStyle w:val="Geenafstand"/>
            </w:pPr>
            <w:r>
              <w:t>Bak vol tennisballen</w:t>
            </w:r>
          </w:p>
          <w:p w14:paraId="2CA29D8E" w14:textId="77777777" w:rsidR="00ED262F" w:rsidRDefault="00ED262F" w:rsidP="00EF28DC">
            <w:pPr>
              <w:pStyle w:val="Geenafstand"/>
            </w:pPr>
            <w:r>
              <w:t>6 kegels</w:t>
            </w:r>
          </w:p>
        </w:tc>
        <w:tc>
          <w:tcPr>
            <w:tcW w:w="2266" w:type="dxa"/>
          </w:tcPr>
          <w:p w14:paraId="75831EA9" w14:textId="77777777" w:rsidR="00ED262F" w:rsidRDefault="00ED262F" w:rsidP="00EF28DC">
            <w:pPr>
              <w:pStyle w:val="Geenafstand"/>
            </w:pPr>
            <w:r>
              <w:t>8 turnmatjes</w:t>
            </w:r>
          </w:p>
          <w:p w14:paraId="423C1D93" w14:textId="77777777" w:rsidR="00ED262F" w:rsidRDefault="00ED262F" w:rsidP="00EF28DC">
            <w:pPr>
              <w:pStyle w:val="Geenafstand"/>
            </w:pPr>
            <w:r>
              <w:t>4 ballen</w:t>
            </w:r>
          </w:p>
          <w:p w14:paraId="174764B3" w14:textId="77777777" w:rsidR="00ED262F" w:rsidRDefault="00ED262F" w:rsidP="00EF28DC">
            <w:pPr>
              <w:pStyle w:val="Geenafstand"/>
            </w:pPr>
            <w:r>
              <w:t>Potjes</w:t>
            </w:r>
          </w:p>
          <w:p w14:paraId="28EEE7C4" w14:textId="77777777" w:rsidR="00ED262F" w:rsidRDefault="00ED262F" w:rsidP="00EF28DC">
            <w:pPr>
              <w:pStyle w:val="Geenafstand"/>
            </w:pPr>
            <w:r>
              <w:t>4 banken</w:t>
            </w:r>
          </w:p>
          <w:p w14:paraId="703E21A4" w14:textId="77777777" w:rsidR="00ED262F" w:rsidRDefault="00ED262F" w:rsidP="00EF28DC">
            <w:pPr>
              <w:pStyle w:val="Geenafstand"/>
            </w:pPr>
          </w:p>
        </w:tc>
      </w:tr>
    </w:tbl>
    <w:p w14:paraId="29A2BC29" w14:textId="77777777" w:rsidR="00ED262F" w:rsidRDefault="00ED262F" w:rsidP="00ED262F">
      <w:pPr>
        <w:pStyle w:val="Geenafstand"/>
      </w:pPr>
    </w:p>
    <w:p w14:paraId="63194111" w14:textId="23D98036" w:rsidR="00ED262F" w:rsidRDefault="00ED262F" w:rsidP="00ED262F">
      <w:pPr>
        <w:pStyle w:val="Geenafstand"/>
      </w:pPr>
    </w:p>
    <w:p w14:paraId="6A18549B" w14:textId="77777777" w:rsidR="005602DD" w:rsidRDefault="005602DD" w:rsidP="00ED262F">
      <w:pPr>
        <w:pStyle w:val="Geenafstand"/>
      </w:pPr>
    </w:p>
    <w:p w14:paraId="5AE210A7" w14:textId="77777777" w:rsidR="00ED262F" w:rsidRDefault="00ED262F" w:rsidP="00ED262F">
      <w:pPr>
        <w:pStyle w:val="Geenafstand"/>
      </w:pPr>
    </w:p>
    <w:p w14:paraId="2DA5AA97" w14:textId="77777777" w:rsidR="00ED262F" w:rsidRDefault="00ED262F" w:rsidP="00ED262F">
      <w:pPr>
        <w:pStyle w:val="Geenafstand"/>
      </w:pPr>
    </w:p>
    <w:p w14:paraId="478E271D" w14:textId="77777777" w:rsidR="00ED262F" w:rsidRPr="00BF033B" w:rsidRDefault="00ED262F" w:rsidP="00ED262F">
      <w:pPr>
        <w:pStyle w:val="Geenafstand"/>
        <w:rPr>
          <w:b/>
          <w:color w:val="0070C0"/>
          <w:sz w:val="32"/>
          <w:szCs w:val="32"/>
        </w:rPr>
      </w:pPr>
      <w:r w:rsidRPr="00BF033B">
        <w:rPr>
          <w:b/>
          <w:color w:val="0070C0"/>
          <w:sz w:val="32"/>
          <w:szCs w:val="32"/>
        </w:rPr>
        <w:lastRenderedPageBreak/>
        <w:t xml:space="preserve">4 </w:t>
      </w:r>
      <w:r>
        <w:rPr>
          <w:b/>
          <w:color w:val="0070C0"/>
          <w:sz w:val="32"/>
          <w:szCs w:val="32"/>
        </w:rPr>
        <w:t xml:space="preserve">- </w:t>
      </w:r>
      <w:r w:rsidRPr="00BF033B">
        <w:rPr>
          <w:b/>
          <w:color w:val="0070C0"/>
          <w:sz w:val="32"/>
          <w:szCs w:val="32"/>
        </w:rPr>
        <w:t>Klassikaal slotspel</w:t>
      </w:r>
      <w:r>
        <w:rPr>
          <w:b/>
          <w:color w:val="0070C0"/>
          <w:sz w:val="32"/>
          <w:szCs w:val="32"/>
        </w:rPr>
        <w:t xml:space="preserve">: </w:t>
      </w:r>
      <w:proofErr w:type="spellStart"/>
      <w:r>
        <w:rPr>
          <w:b/>
          <w:color w:val="0070C0"/>
          <w:sz w:val="32"/>
          <w:szCs w:val="32"/>
        </w:rPr>
        <w:t>Kanjam</w:t>
      </w:r>
      <w:proofErr w:type="spellEnd"/>
      <w:r>
        <w:rPr>
          <w:b/>
          <w:color w:val="0070C0"/>
          <w:sz w:val="32"/>
          <w:szCs w:val="32"/>
        </w:rPr>
        <w:t xml:space="preserve"> (20 min)</w:t>
      </w:r>
    </w:p>
    <w:p w14:paraId="337F6F95" w14:textId="77777777" w:rsidR="00ED262F" w:rsidRDefault="00ED262F" w:rsidP="00ED262F">
      <w:pPr>
        <w:pStyle w:val="Geenafstand"/>
      </w:pPr>
    </w:p>
    <w:p w14:paraId="3AE87E1F" w14:textId="77777777" w:rsidR="00ED262F" w:rsidRPr="00423449" w:rsidRDefault="00ED262F" w:rsidP="00ED262F">
      <w:pPr>
        <w:pStyle w:val="Geenafstand"/>
        <w:rPr>
          <w:b/>
          <w:color w:val="00B050"/>
        </w:rPr>
      </w:pPr>
      <w:r w:rsidRPr="00423449">
        <w:rPr>
          <w:b/>
          <w:color w:val="00B050"/>
        </w:rPr>
        <w:t>Doelen:</w:t>
      </w:r>
    </w:p>
    <w:p w14:paraId="043B40AF" w14:textId="77777777" w:rsidR="00ED262F" w:rsidRDefault="00ED262F" w:rsidP="00AD14BA">
      <w:pPr>
        <w:pStyle w:val="Geenafstand"/>
        <w:numPr>
          <w:ilvl w:val="0"/>
          <w:numId w:val="5"/>
        </w:numPr>
      </w:pPr>
      <w:r>
        <w:t>Leerlingen beleven spelplezier</w:t>
      </w:r>
    </w:p>
    <w:p w14:paraId="702D2FBF" w14:textId="77777777" w:rsidR="00ED262F" w:rsidRDefault="00ED262F" w:rsidP="00AD14BA">
      <w:pPr>
        <w:pStyle w:val="Geenafstand"/>
        <w:numPr>
          <w:ilvl w:val="0"/>
          <w:numId w:val="5"/>
        </w:numPr>
      </w:pPr>
      <w:r>
        <w:t>Leerlingen leren spelregels KANJAM</w:t>
      </w:r>
    </w:p>
    <w:p w14:paraId="108D98BE" w14:textId="77777777" w:rsidR="00ED262F" w:rsidRDefault="00ED262F" w:rsidP="00ED262F">
      <w:pPr>
        <w:pStyle w:val="Geenafstand"/>
      </w:pPr>
    </w:p>
    <w:p w14:paraId="2329694C" w14:textId="77777777" w:rsidR="00ED262F" w:rsidRPr="00423449" w:rsidRDefault="00ED262F" w:rsidP="00ED262F">
      <w:pPr>
        <w:pStyle w:val="Geenafstand"/>
        <w:rPr>
          <w:b/>
          <w:color w:val="00B050"/>
        </w:rPr>
      </w:pPr>
      <w:r w:rsidRPr="00423449">
        <w:rPr>
          <w:b/>
          <w:color w:val="00B050"/>
        </w:rPr>
        <w:t>Omschrijving:</w:t>
      </w:r>
    </w:p>
    <w:p w14:paraId="06B94BE6" w14:textId="77777777" w:rsidR="00ED262F" w:rsidRDefault="00ED262F" w:rsidP="00ED262F">
      <w:pPr>
        <w:pStyle w:val="Geenafstand"/>
      </w:pPr>
      <w:r>
        <w:t xml:space="preserve">Het doel van </w:t>
      </w:r>
      <w:proofErr w:type="spellStart"/>
      <w:r>
        <w:t>KanJam</w:t>
      </w:r>
      <w:proofErr w:type="spellEnd"/>
      <w:r>
        <w:t xml:space="preserve"> is punten te scoren door te werpen en het van richting veranderen van de </w:t>
      </w:r>
      <w:proofErr w:type="spellStart"/>
      <w:r>
        <w:t>KanJam</w:t>
      </w:r>
      <w:proofErr w:type="spellEnd"/>
      <w:r>
        <w:t xml:space="preserve"> disc. Het spel is ten einde wanneer een team precies 21 punten bereikt heeft of een “Instant Win” gegooid is.</w:t>
      </w:r>
    </w:p>
    <w:p w14:paraId="0DA16E61" w14:textId="77777777" w:rsidR="00ED262F" w:rsidRDefault="00ED262F" w:rsidP="00AD14BA">
      <w:pPr>
        <w:pStyle w:val="Geenafstand"/>
        <w:numPr>
          <w:ilvl w:val="0"/>
          <w:numId w:val="6"/>
        </w:numPr>
      </w:pPr>
      <w:r>
        <w:t xml:space="preserve">Spelers moeten bij het werpen ACHTER de ton staan. </w:t>
      </w:r>
    </w:p>
    <w:p w14:paraId="05143F15" w14:textId="77777777" w:rsidR="00ED262F" w:rsidRDefault="00ED262F" w:rsidP="00AD14BA">
      <w:pPr>
        <w:pStyle w:val="Geenafstand"/>
        <w:numPr>
          <w:ilvl w:val="0"/>
          <w:numId w:val="6"/>
        </w:numPr>
      </w:pPr>
      <w:r>
        <w:t>De Disc mag de grond niet aangeraakt hebben.</w:t>
      </w:r>
    </w:p>
    <w:p w14:paraId="74C4B2D0" w14:textId="77777777" w:rsidR="00ED262F" w:rsidRDefault="00ED262F" w:rsidP="00AD14BA">
      <w:pPr>
        <w:pStyle w:val="Geenafstand"/>
        <w:numPr>
          <w:ilvl w:val="0"/>
          <w:numId w:val="6"/>
        </w:numPr>
      </w:pPr>
      <w:r>
        <w:t>Wanneer de ontvanger de Disc vangt, draagt of meerdere malen aanraakt worden eveneens GEEN punten toegekend.</w:t>
      </w:r>
    </w:p>
    <w:p w14:paraId="390CB985" w14:textId="77777777" w:rsidR="00ED262F" w:rsidRDefault="00ED262F" w:rsidP="00AD14BA">
      <w:pPr>
        <w:pStyle w:val="Geenafstand"/>
        <w:numPr>
          <w:ilvl w:val="0"/>
          <w:numId w:val="6"/>
        </w:numPr>
      </w:pPr>
      <w:r>
        <w:t>Wanneer een teamlid het andere team opzettelijk hindert, worden er 3 punten toegekend aan het team dat aan de beurt is, tenzij deze op 19 of 20 punten staan. Dan worden respectievelijk 2 en 1 punten toegekend.</w:t>
      </w:r>
    </w:p>
    <w:p w14:paraId="3835E2C8" w14:textId="77777777" w:rsidR="00ED262F" w:rsidRDefault="00ED262F" w:rsidP="00AD14BA">
      <w:pPr>
        <w:pStyle w:val="Geenafstand"/>
        <w:numPr>
          <w:ilvl w:val="0"/>
          <w:numId w:val="6"/>
        </w:numPr>
      </w:pPr>
      <w:r>
        <w:t xml:space="preserve">Om te winnen moet een team PRECIES 21 punten scoren. Wanneer een team over 21 punten gaat worden ALLE gescoorde punten van het huidige puntenaantal afgetrokken. Bijvoorbeeld team A heeft 19 punten en scoort een Bucket (3 punten). Omdat men op 22 punten zou komen is het teveel en worden alle 3 punten van het totaal afgetrokken, waardoor Team A nu 19 - 3 = 16 punten heeft. </w:t>
      </w:r>
    </w:p>
    <w:p w14:paraId="0649E6BB" w14:textId="77777777" w:rsidR="00ED262F" w:rsidRDefault="00ED262F" w:rsidP="00AD14BA">
      <w:pPr>
        <w:pStyle w:val="Geenafstand"/>
        <w:numPr>
          <w:ilvl w:val="0"/>
          <w:numId w:val="6"/>
        </w:numPr>
      </w:pPr>
      <w:r>
        <w:t xml:space="preserve">Elk team speelt hetzelfde aantal beurten, tenzij een “Instant Win” gegooid wordt. Wie het eerste aan de beurt is wordt tijdens de toss bepaald. Het team dat als laatste aan de beurt is heeft “The Hammer” (de laatste worp), hetgeen over het algemeen als groot voordeel gezien wordt. In het geval van een gelijkspel wordt een verlenging gespeeld. Beide teams spelen één volledige beurt (dus zowel werper als ontvanger). Het team met de meeste punten heeft gewonnen. Als het nog steeds gelijk is herhaalt de verlenging zich, net zo lang totdat er een winnaar is. </w:t>
      </w:r>
    </w:p>
    <w:p w14:paraId="5C253FC4" w14:textId="77777777" w:rsidR="00ED262F" w:rsidRDefault="00ED262F" w:rsidP="00ED262F">
      <w:pPr>
        <w:pStyle w:val="Geenafstand"/>
      </w:pPr>
    </w:p>
    <w:p w14:paraId="1C0C2603" w14:textId="77777777" w:rsidR="00ED262F" w:rsidRDefault="00ED262F" w:rsidP="00ED262F">
      <w:pPr>
        <w:pStyle w:val="Geenafstand"/>
      </w:pPr>
      <w:r w:rsidRPr="00770C91">
        <w:rPr>
          <w:b/>
        </w:rPr>
        <w:t>DINGER</w:t>
      </w:r>
      <w:r>
        <w:rPr>
          <w:b/>
        </w:rPr>
        <w:t>:</w:t>
      </w:r>
      <w:r w:rsidRPr="00770C91">
        <w:rPr>
          <w:b/>
        </w:rPr>
        <w:t xml:space="preserve"> 1 PUNT</w:t>
      </w:r>
      <w:r>
        <w:t xml:space="preserve"> </w:t>
      </w:r>
    </w:p>
    <w:p w14:paraId="191AF278" w14:textId="77777777" w:rsidR="00ED262F" w:rsidRDefault="00ED262F" w:rsidP="00ED262F">
      <w:pPr>
        <w:pStyle w:val="Geenafstand"/>
      </w:pPr>
      <w:r>
        <w:t xml:space="preserve">De ontvanger verandert de </w:t>
      </w:r>
      <w:proofErr w:type="spellStart"/>
      <w:r>
        <w:t>KanJam</w:t>
      </w:r>
      <w:proofErr w:type="spellEnd"/>
      <w:r>
        <w:t xml:space="preserve"> disc van richting en deze komt tegen de zijkant of bovenkant van de Kan. </w:t>
      </w:r>
    </w:p>
    <w:p w14:paraId="39D4B3F8" w14:textId="77777777" w:rsidR="00ED262F" w:rsidRDefault="00ED262F" w:rsidP="00ED262F">
      <w:pPr>
        <w:pStyle w:val="Geenafstand"/>
      </w:pPr>
    </w:p>
    <w:p w14:paraId="30090AC9" w14:textId="77777777" w:rsidR="00ED262F" w:rsidRDefault="00ED262F" w:rsidP="00ED262F">
      <w:pPr>
        <w:pStyle w:val="Geenafstand"/>
      </w:pPr>
      <w:r w:rsidRPr="00770C91">
        <w:rPr>
          <w:b/>
        </w:rPr>
        <w:t>DEUCE</w:t>
      </w:r>
      <w:r>
        <w:rPr>
          <w:b/>
        </w:rPr>
        <w:t>:</w:t>
      </w:r>
      <w:r w:rsidRPr="00770C91">
        <w:rPr>
          <w:b/>
        </w:rPr>
        <w:t xml:space="preserve"> 2 PUNTEN</w:t>
      </w:r>
      <w:r>
        <w:rPr>
          <w:b/>
        </w:rPr>
        <w:t xml:space="preserve"> -</w:t>
      </w:r>
      <w:r w:rsidRPr="00770C91">
        <w:rPr>
          <w:b/>
        </w:rPr>
        <w:t xml:space="preserve"> Directe treffer</w:t>
      </w:r>
    </w:p>
    <w:p w14:paraId="65EF84C1" w14:textId="77777777" w:rsidR="00ED262F" w:rsidRDefault="00ED262F" w:rsidP="00ED262F">
      <w:pPr>
        <w:pStyle w:val="Geenafstand"/>
      </w:pPr>
      <w:r>
        <w:t xml:space="preserve">zonder hulp van de ontvanger gooit de werper de </w:t>
      </w:r>
      <w:proofErr w:type="spellStart"/>
      <w:r>
        <w:t>KanJam</w:t>
      </w:r>
      <w:proofErr w:type="spellEnd"/>
      <w:r>
        <w:t xml:space="preserve"> disc direct tegen de Kan. </w:t>
      </w:r>
      <w:proofErr w:type="spellStart"/>
      <w:r>
        <w:t>Note</w:t>
      </w:r>
      <w:proofErr w:type="spellEnd"/>
      <w:r>
        <w:t xml:space="preserve">: In het zeldzame geval dat de </w:t>
      </w:r>
      <w:proofErr w:type="spellStart"/>
      <w:r>
        <w:t>KanJam</w:t>
      </w:r>
      <w:proofErr w:type="spellEnd"/>
      <w:r>
        <w:t xml:space="preserve"> Disc door de “Brievenbus” gegooid wordt, maar er weer uitvliegt telt deze voor twee punten. </w:t>
      </w:r>
    </w:p>
    <w:p w14:paraId="30C4C1BF" w14:textId="77777777" w:rsidR="00ED262F" w:rsidRDefault="00ED262F" w:rsidP="00ED262F">
      <w:pPr>
        <w:pStyle w:val="Geenafstand"/>
      </w:pPr>
    </w:p>
    <w:p w14:paraId="074989DE" w14:textId="77777777" w:rsidR="00ED262F" w:rsidRPr="00770C91" w:rsidRDefault="00ED262F" w:rsidP="00ED262F">
      <w:pPr>
        <w:pStyle w:val="Geenafstand"/>
        <w:rPr>
          <w:b/>
        </w:rPr>
      </w:pPr>
      <w:r w:rsidRPr="00770C91">
        <w:rPr>
          <w:b/>
        </w:rPr>
        <w:t>BUCKET:3 PUNTEN - Slam Dunk</w:t>
      </w:r>
    </w:p>
    <w:p w14:paraId="2B3AB615" w14:textId="77777777" w:rsidR="00ED262F" w:rsidRDefault="00ED262F" w:rsidP="00ED262F">
      <w:pPr>
        <w:pStyle w:val="Geenafstand"/>
      </w:pPr>
      <w:r>
        <w:t xml:space="preserve">De ontvanger verandert de </w:t>
      </w:r>
      <w:proofErr w:type="spellStart"/>
      <w:r>
        <w:t>KanJam</w:t>
      </w:r>
      <w:proofErr w:type="spellEnd"/>
      <w:r>
        <w:t xml:space="preserve"> Disc van richting waardoor deze via bovenkant, of door de brievenbus in de Kan belandt. </w:t>
      </w:r>
    </w:p>
    <w:p w14:paraId="06681275" w14:textId="77777777" w:rsidR="00ED262F" w:rsidRPr="00770C91" w:rsidRDefault="00ED262F" w:rsidP="00ED262F">
      <w:pPr>
        <w:pStyle w:val="Geenafstand"/>
        <w:rPr>
          <w:b/>
        </w:rPr>
      </w:pPr>
    </w:p>
    <w:p w14:paraId="6198C946" w14:textId="77777777" w:rsidR="00ED262F" w:rsidRPr="00770C91" w:rsidRDefault="00ED262F" w:rsidP="00ED262F">
      <w:pPr>
        <w:pStyle w:val="Geenafstand"/>
        <w:rPr>
          <w:b/>
        </w:rPr>
      </w:pPr>
      <w:r w:rsidRPr="00770C91">
        <w:rPr>
          <w:b/>
        </w:rPr>
        <w:t>INSTANT WIN: Directe treffer in de Kan</w:t>
      </w:r>
    </w:p>
    <w:p w14:paraId="3D6E7A2A" w14:textId="77777777" w:rsidR="00ED262F" w:rsidRDefault="00ED262F" w:rsidP="00ED262F">
      <w:pPr>
        <w:pStyle w:val="Geenafstand"/>
      </w:pPr>
      <w:r>
        <w:t xml:space="preserve">zonder hulp van de ontvanger gooit de werper de </w:t>
      </w:r>
      <w:proofErr w:type="spellStart"/>
      <w:r>
        <w:t>KanJam</w:t>
      </w:r>
      <w:proofErr w:type="spellEnd"/>
      <w:r>
        <w:t xml:space="preserve"> disc in de Brievenbus, of via de bovenkant in de Kan. Bij een Instant Win is het spel altijd direct afgelopen (ondanks het feit dat het aantal beurten nog niet gelijk is)</w:t>
      </w:r>
    </w:p>
    <w:p w14:paraId="52518123" w14:textId="77777777" w:rsidR="00ED262F" w:rsidRDefault="00ED262F" w:rsidP="00ED262F">
      <w:pPr>
        <w:pStyle w:val="Geenafstand"/>
      </w:pPr>
    </w:p>
    <w:p w14:paraId="1BD3FA6D" w14:textId="77777777" w:rsidR="00ED262F" w:rsidRPr="00423449" w:rsidRDefault="00ED262F" w:rsidP="00ED262F">
      <w:pPr>
        <w:pStyle w:val="Geenafstand"/>
        <w:rPr>
          <w:b/>
          <w:color w:val="00B050"/>
        </w:rPr>
      </w:pPr>
      <w:r w:rsidRPr="00423449">
        <w:rPr>
          <w:b/>
          <w:color w:val="00B050"/>
        </w:rPr>
        <w:t>Materiaal</w:t>
      </w:r>
    </w:p>
    <w:p w14:paraId="2E3AF1DA" w14:textId="77777777" w:rsidR="00ED262F" w:rsidRDefault="00ED262F" w:rsidP="00AD14BA">
      <w:pPr>
        <w:pStyle w:val="Geenafstand"/>
        <w:numPr>
          <w:ilvl w:val="0"/>
          <w:numId w:val="7"/>
        </w:numPr>
      </w:pPr>
      <w:r>
        <w:t xml:space="preserve">2 </w:t>
      </w:r>
      <w:proofErr w:type="spellStart"/>
      <w:r>
        <w:t>setten</w:t>
      </w:r>
      <w:proofErr w:type="spellEnd"/>
      <w:r>
        <w:t xml:space="preserve"> </w:t>
      </w:r>
      <w:proofErr w:type="spellStart"/>
      <w:r>
        <w:t>Kanjam</w:t>
      </w:r>
      <w:proofErr w:type="spellEnd"/>
    </w:p>
    <w:p w14:paraId="180BF232" w14:textId="1ACA66CF" w:rsidR="00354038" w:rsidRDefault="00ED262F" w:rsidP="00AD14BA">
      <w:pPr>
        <w:pStyle w:val="Geenafstand"/>
        <w:numPr>
          <w:ilvl w:val="0"/>
          <w:numId w:val="7"/>
        </w:numPr>
      </w:pPr>
      <w:r>
        <w:t>Partijvestjes</w:t>
      </w:r>
    </w:p>
    <w:sectPr w:rsidR="00354038" w:rsidSect="00486543">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2091" w14:textId="77777777" w:rsidR="00AD14BA" w:rsidRDefault="00AD14BA" w:rsidP="00612678">
      <w:pPr>
        <w:spacing w:line="240" w:lineRule="auto"/>
      </w:pPr>
      <w:r>
        <w:separator/>
      </w:r>
    </w:p>
  </w:endnote>
  <w:endnote w:type="continuationSeparator" w:id="0">
    <w:p w14:paraId="1360224D" w14:textId="77777777" w:rsidR="00AD14BA" w:rsidRDefault="00AD14BA" w:rsidP="00612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6976888-A3DE-4649-B0B1-C51759D2185D}"/>
  </w:font>
  <w:font w:name="Times New Roman">
    <w:panose1 w:val="02020603050405020304"/>
    <w:charset w:val="00"/>
    <w:family w:val="roman"/>
    <w:pitch w:val="variable"/>
    <w:sig w:usb0="E0002EFF" w:usb1="C000785B" w:usb2="00000009" w:usb3="00000000" w:csb0="000001FF" w:csb1="00000000"/>
    <w:embedRegular r:id="rId2" w:fontKey="{8990B4BA-D336-4715-9736-7095E6CD6CB2}"/>
    <w:embedBold r:id="rId3" w:fontKey="{5700B186-47C2-41E1-A074-9F3502A93A0A}"/>
    <w:embedItalic r:id="rId4" w:fontKey="{C3DCBFDA-F84A-4BE5-B794-834490B18C8D}"/>
    <w:embedBoldItalic r:id="rId5" w:fontKey="{876BB092-142D-4D2B-B19D-4F82BAB9B6E6}"/>
  </w:font>
  <w:font w:name="Courier New">
    <w:panose1 w:val="02070309020205020404"/>
    <w:charset w:val="00"/>
    <w:family w:val="modern"/>
    <w:pitch w:val="fixed"/>
    <w:sig w:usb0="E0002EFF" w:usb1="C0007843" w:usb2="00000009" w:usb3="00000000" w:csb0="000001FF" w:csb1="00000000"/>
    <w:embedRegular r:id="rId6" w:fontKey="{42376F00-4E6D-46D1-A1F6-286C73E957E2}"/>
  </w:font>
  <w:font w:name="Wingdings">
    <w:panose1 w:val="05000000000000000000"/>
    <w:charset w:val="02"/>
    <w:family w:val="auto"/>
    <w:pitch w:val="variable"/>
    <w:sig w:usb0="00000000" w:usb1="10000000" w:usb2="00000000" w:usb3="00000000" w:csb0="80000000" w:csb1="00000000"/>
    <w:embedRegular r:id="rId7" w:fontKey="{1AB7ACA2-A770-4CCD-8621-03E7D89DF346}"/>
  </w:font>
  <w:font w:name="Calibri">
    <w:panose1 w:val="020F0502020204030204"/>
    <w:charset w:val="00"/>
    <w:family w:val="swiss"/>
    <w:pitch w:val="variable"/>
    <w:sig w:usb0="E4002EFF" w:usb1="C000247B" w:usb2="00000009" w:usb3="00000000" w:csb0="000001FF" w:csb1="00000000"/>
    <w:embedRegular r:id="rId8" w:fontKey="{539E4F59-B846-493E-8111-DD0CE285FB5C}"/>
    <w:embedBold r:id="rId9" w:fontKey="{FD7062D7-16A2-4A34-A7A3-AD860706F1AD}"/>
  </w:font>
  <w:font w:name="Ubuntu Light">
    <w:altName w:val="Calibri"/>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embedRegular r:id="rId10" w:fontKey="{23BC8DAC-76A9-47FC-BDB4-FCA6A5DC0EBB}"/>
  </w:font>
  <w:font w:name="Cambria">
    <w:panose1 w:val="02040503050406030204"/>
    <w:charset w:val="00"/>
    <w:family w:val="roman"/>
    <w:pitch w:val="variable"/>
    <w:sig w:usb0="E00006FF" w:usb1="420024FF" w:usb2="02000000" w:usb3="00000000" w:csb0="0000019F" w:csb1="00000000"/>
    <w:embedRegular r:id="rId11" w:fontKey="{FBEAE80F-087E-42C0-9C42-427F2B69A1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22BA0" w14:textId="77777777" w:rsidR="00AD14BA" w:rsidRDefault="00AD14BA" w:rsidP="00612678">
      <w:pPr>
        <w:spacing w:line="240" w:lineRule="auto"/>
      </w:pPr>
      <w:r>
        <w:separator/>
      </w:r>
    </w:p>
  </w:footnote>
  <w:footnote w:type="continuationSeparator" w:id="0">
    <w:p w14:paraId="1B673501" w14:textId="77777777" w:rsidR="00AD14BA" w:rsidRDefault="00AD14BA" w:rsidP="006126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61D56"/>
    <w:multiLevelType w:val="hybridMultilevel"/>
    <w:tmpl w:val="3E2A40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5B201C8"/>
    <w:multiLevelType w:val="hybridMultilevel"/>
    <w:tmpl w:val="E772C7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AF79D2"/>
    <w:multiLevelType w:val="hybridMultilevel"/>
    <w:tmpl w:val="7B1C87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A220B8B"/>
    <w:multiLevelType w:val="hybridMultilevel"/>
    <w:tmpl w:val="F092C8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EB62E5D"/>
    <w:multiLevelType w:val="hybridMultilevel"/>
    <w:tmpl w:val="BEF69D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9F76AD2"/>
    <w:multiLevelType w:val="hybridMultilevel"/>
    <w:tmpl w:val="910053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EFB708E"/>
    <w:multiLevelType w:val="hybridMultilevel"/>
    <w:tmpl w:val="9E26B6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6"/>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26010"/>
    <w:rsid w:val="0002645A"/>
    <w:rsid w:val="00042AB3"/>
    <w:rsid w:val="0007036D"/>
    <w:rsid w:val="00092AB4"/>
    <w:rsid w:val="00093CF2"/>
    <w:rsid w:val="00095834"/>
    <w:rsid w:val="000C74EE"/>
    <w:rsid w:val="000E112D"/>
    <w:rsid w:val="000E6E73"/>
    <w:rsid w:val="000E7C78"/>
    <w:rsid w:val="000F55F9"/>
    <w:rsid w:val="00113D60"/>
    <w:rsid w:val="00114112"/>
    <w:rsid w:val="001167B9"/>
    <w:rsid w:val="00120D90"/>
    <w:rsid w:val="00126F3B"/>
    <w:rsid w:val="00133663"/>
    <w:rsid w:val="001365E3"/>
    <w:rsid w:val="00145CE7"/>
    <w:rsid w:val="001867A2"/>
    <w:rsid w:val="001954C1"/>
    <w:rsid w:val="001B7B7D"/>
    <w:rsid w:val="001C5E1A"/>
    <w:rsid w:val="002127B8"/>
    <w:rsid w:val="00222E36"/>
    <w:rsid w:val="00227025"/>
    <w:rsid w:val="00232E2E"/>
    <w:rsid w:val="002356F0"/>
    <w:rsid w:val="0024012C"/>
    <w:rsid w:val="0024301D"/>
    <w:rsid w:val="00245036"/>
    <w:rsid w:val="0025376D"/>
    <w:rsid w:val="00256568"/>
    <w:rsid w:val="002674E4"/>
    <w:rsid w:val="00291DCD"/>
    <w:rsid w:val="0029355F"/>
    <w:rsid w:val="00296CC3"/>
    <w:rsid w:val="002C2DD7"/>
    <w:rsid w:val="002C6FAD"/>
    <w:rsid w:val="002C7AE2"/>
    <w:rsid w:val="002D1552"/>
    <w:rsid w:val="002E1178"/>
    <w:rsid w:val="002E246F"/>
    <w:rsid w:val="002E2732"/>
    <w:rsid w:val="002F3F4C"/>
    <w:rsid w:val="00320A0B"/>
    <w:rsid w:val="003248C7"/>
    <w:rsid w:val="00325532"/>
    <w:rsid w:val="0033622B"/>
    <w:rsid w:val="00336E76"/>
    <w:rsid w:val="00354038"/>
    <w:rsid w:val="00371C82"/>
    <w:rsid w:val="00382E99"/>
    <w:rsid w:val="0038411C"/>
    <w:rsid w:val="00384C90"/>
    <w:rsid w:val="00390D8B"/>
    <w:rsid w:val="0039438C"/>
    <w:rsid w:val="0039741F"/>
    <w:rsid w:val="003A5421"/>
    <w:rsid w:val="003B17E9"/>
    <w:rsid w:val="003B1BE9"/>
    <w:rsid w:val="003C4F7A"/>
    <w:rsid w:val="003C7A53"/>
    <w:rsid w:val="003D6460"/>
    <w:rsid w:val="003E0340"/>
    <w:rsid w:val="003F0C31"/>
    <w:rsid w:val="00411014"/>
    <w:rsid w:val="00430E78"/>
    <w:rsid w:val="004311B5"/>
    <w:rsid w:val="0043633E"/>
    <w:rsid w:val="00457BA4"/>
    <w:rsid w:val="00460F00"/>
    <w:rsid w:val="004666F2"/>
    <w:rsid w:val="00466F3E"/>
    <w:rsid w:val="00482056"/>
    <w:rsid w:val="00486543"/>
    <w:rsid w:val="0048732E"/>
    <w:rsid w:val="004A652A"/>
    <w:rsid w:val="004B3E53"/>
    <w:rsid w:val="004C3B15"/>
    <w:rsid w:val="004E57E8"/>
    <w:rsid w:val="005023B4"/>
    <w:rsid w:val="005063B3"/>
    <w:rsid w:val="005563E3"/>
    <w:rsid w:val="00557573"/>
    <w:rsid w:val="005602DD"/>
    <w:rsid w:val="00563B8D"/>
    <w:rsid w:val="005819F1"/>
    <w:rsid w:val="00585804"/>
    <w:rsid w:val="00590DBC"/>
    <w:rsid w:val="005923BC"/>
    <w:rsid w:val="0059528D"/>
    <w:rsid w:val="005C2C6A"/>
    <w:rsid w:val="00612678"/>
    <w:rsid w:val="00612E90"/>
    <w:rsid w:val="00623EC0"/>
    <w:rsid w:val="006278A9"/>
    <w:rsid w:val="00642499"/>
    <w:rsid w:val="006651CB"/>
    <w:rsid w:val="00665AC7"/>
    <w:rsid w:val="0067638A"/>
    <w:rsid w:val="00680908"/>
    <w:rsid w:val="006A10A9"/>
    <w:rsid w:val="006C4A56"/>
    <w:rsid w:val="006C717E"/>
    <w:rsid w:val="006E1D21"/>
    <w:rsid w:val="006F161F"/>
    <w:rsid w:val="006F2F52"/>
    <w:rsid w:val="00702CA5"/>
    <w:rsid w:val="0071066B"/>
    <w:rsid w:val="00723416"/>
    <w:rsid w:val="00734376"/>
    <w:rsid w:val="00741125"/>
    <w:rsid w:val="00766B51"/>
    <w:rsid w:val="00773C2C"/>
    <w:rsid w:val="00777D4B"/>
    <w:rsid w:val="00784FAB"/>
    <w:rsid w:val="007A4241"/>
    <w:rsid w:val="007C0D2D"/>
    <w:rsid w:val="007C796B"/>
    <w:rsid w:val="007D24F6"/>
    <w:rsid w:val="007E7C82"/>
    <w:rsid w:val="00811114"/>
    <w:rsid w:val="0081411E"/>
    <w:rsid w:val="00814390"/>
    <w:rsid w:val="008202C7"/>
    <w:rsid w:val="0082746E"/>
    <w:rsid w:val="00852583"/>
    <w:rsid w:val="00854B37"/>
    <w:rsid w:val="00863A70"/>
    <w:rsid w:val="00865313"/>
    <w:rsid w:val="00872F15"/>
    <w:rsid w:val="008A297E"/>
    <w:rsid w:val="008B092B"/>
    <w:rsid w:val="008B6BA7"/>
    <w:rsid w:val="008B6F1A"/>
    <w:rsid w:val="008F4D7B"/>
    <w:rsid w:val="008F5877"/>
    <w:rsid w:val="009015D8"/>
    <w:rsid w:val="00904E2D"/>
    <w:rsid w:val="00922C82"/>
    <w:rsid w:val="00923D9E"/>
    <w:rsid w:val="009275B3"/>
    <w:rsid w:val="00927CDD"/>
    <w:rsid w:val="009341E2"/>
    <w:rsid w:val="009347C4"/>
    <w:rsid w:val="00976562"/>
    <w:rsid w:val="009766CC"/>
    <w:rsid w:val="009872BD"/>
    <w:rsid w:val="00994F8D"/>
    <w:rsid w:val="009A0E19"/>
    <w:rsid w:val="009A625B"/>
    <w:rsid w:val="009B2C03"/>
    <w:rsid w:val="009C6401"/>
    <w:rsid w:val="009E7612"/>
    <w:rsid w:val="00A00B3E"/>
    <w:rsid w:val="00A16E41"/>
    <w:rsid w:val="00A175AD"/>
    <w:rsid w:val="00A333CE"/>
    <w:rsid w:val="00A371EE"/>
    <w:rsid w:val="00A66FB3"/>
    <w:rsid w:val="00A7125B"/>
    <w:rsid w:val="00A82DDC"/>
    <w:rsid w:val="00A90387"/>
    <w:rsid w:val="00A91FEF"/>
    <w:rsid w:val="00AA6D51"/>
    <w:rsid w:val="00AB5F12"/>
    <w:rsid w:val="00AD14BA"/>
    <w:rsid w:val="00B10592"/>
    <w:rsid w:val="00B11E08"/>
    <w:rsid w:val="00B36230"/>
    <w:rsid w:val="00B37F42"/>
    <w:rsid w:val="00B42F70"/>
    <w:rsid w:val="00B53030"/>
    <w:rsid w:val="00B81E6D"/>
    <w:rsid w:val="00B860F3"/>
    <w:rsid w:val="00BA0C42"/>
    <w:rsid w:val="00BA7B65"/>
    <w:rsid w:val="00BC2BBC"/>
    <w:rsid w:val="00BD43A4"/>
    <w:rsid w:val="00BF2653"/>
    <w:rsid w:val="00C11EEB"/>
    <w:rsid w:val="00C1421A"/>
    <w:rsid w:val="00C15563"/>
    <w:rsid w:val="00C20693"/>
    <w:rsid w:val="00C34F8F"/>
    <w:rsid w:val="00C52CC1"/>
    <w:rsid w:val="00C63858"/>
    <w:rsid w:val="00C6528D"/>
    <w:rsid w:val="00C70B77"/>
    <w:rsid w:val="00C830A5"/>
    <w:rsid w:val="00C96986"/>
    <w:rsid w:val="00CC6567"/>
    <w:rsid w:val="00CC7D4B"/>
    <w:rsid w:val="00CD3098"/>
    <w:rsid w:val="00CE0624"/>
    <w:rsid w:val="00CE08F5"/>
    <w:rsid w:val="00CE1474"/>
    <w:rsid w:val="00D01C4B"/>
    <w:rsid w:val="00D1446F"/>
    <w:rsid w:val="00D4298F"/>
    <w:rsid w:val="00D579B5"/>
    <w:rsid w:val="00D677B7"/>
    <w:rsid w:val="00D77293"/>
    <w:rsid w:val="00D85614"/>
    <w:rsid w:val="00D877DE"/>
    <w:rsid w:val="00D9532A"/>
    <w:rsid w:val="00DA1FDF"/>
    <w:rsid w:val="00DA24A6"/>
    <w:rsid w:val="00DB7D30"/>
    <w:rsid w:val="00DD2166"/>
    <w:rsid w:val="00DE2D77"/>
    <w:rsid w:val="00DE46B1"/>
    <w:rsid w:val="00E2306C"/>
    <w:rsid w:val="00E23C54"/>
    <w:rsid w:val="00E32C8C"/>
    <w:rsid w:val="00E355E7"/>
    <w:rsid w:val="00E36A64"/>
    <w:rsid w:val="00E524BA"/>
    <w:rsid w:val="00E52C0F"/>
    <w:rsid w:val="00E85E96"/>
    <w:rsid w:val="00E91F4B"/>
    <w:rsid w:val="00EC06EA"/>
    <w:rsid w:val="00ED262F"/>
    <w:rsid w:val="00ED458C"/>
    <w:rsid w:val="00F1532E"/>
    <w:rsid w:val="00F3539B"/>
    <w:rsid w:val="00F35BBD"/>
    <w:rsid w:val="00F47965"/>
    <w:rsid w:val="00F5292E"/>
    <w:rsid w:val="00F64F43"/>
    <w:rsid w:val="00F81501"/>
    <w:rsid w:val="00F84128"/>
    <w:rsid w:val="00FA057F"/>
    <w:rsid w:val="00FA1467"/>
    <w:rsid w:val="00FA2498"/>
    <w:rsid w:val="00FD2EAF"/>
    <w:rsid w:val="00FD5C17"/>
    <w:rsid w:val="00FE74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Koptekst">
    <w:name w:val="header"/>
    <w:basedOn w:val="Standaard"/>
    <w:link w:val="KoptekstChar"/>
    <w:uiPriority w:val="99"/>
    <w:unhideWhenUsed/>
    <w:rsid w:val="0061267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12678"/>
    <w:rPr>
      <w:rFonts w:ascii="Ubuntu Light" w:hAnsi="Ubuntu Light"/>
    </w:rPr>
  </w:style>
  <w:style w:type="character" w:styleId="Hyperlink">
    <w:name w:val="Hyperlink"/>
    <w:basedOn w:val="Standaardalinea-lettertype"/>
    <w:uiPriority w:val="99"/>
    <w:unhideWhenUsed/>
    <w:rsid w:val="00C11EEB"/>
    <w:rPr>
      <w:color w:val="0000FF"/>
      <w:u w:val="single"/>
    </w:rPr>
  </w:style>
  <w:style w:type="character" w:styleId="Onopgelostemelding">
    <w:name w:val="Unresolved Mention"/>
    <w:basedOn w:val="Standaardalinea-lettertype"/>
    <w:uiPriority w:val="99"/>
    <w:semiHidden/>
    <w:unhideWhenUsed/>
    <w:rsid w:val="00095834"/>
    <w:rPr>
      <w:color w:val="605E5C"/>
      <w:shd w:val="clear" w:color="auto" w:fill="E1DFDD"/>
    </w:rPr>
  </w:style>
  <w:style w:type="paragraph" w:styleId="Lijstalinea">
    <w:name w:val="List Paragraph"/>
    <w:basedOn w:val="Standaard"/>
    <w:uiPriority w:val="34"/>
    <w:qFormat/>
    <w:rsid w:val="00C96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5668">
      <w:bodyDiv w:val="1"/>
      <w:marLeft w:val="0"/>
      <w:marRight w:val="0"/>
      <w:marTop w:val="0"/>
      <w:marBottom w:val="0"/>
      <w:divBdr>
        <w:top w:val="none" w:sz="0" w:space="0" w:color="auto"/>
        <w:left w:val="none" w:sz="0" w:space="0" w:color="auto"/>
        <w:bottom w:val="none" w:sz="0" w:space="0" w:color="auto"/>
        <w:right w:val="none" w:sz="0" w:space="0" w:color="auto"/>
      </w:divBdr>
    </w:div>
    <w:div w:id="221185577">
      <w:bodyDiv w:val="1"/>
      <w:marLeft w:val="0"/>
      <w:marRight w:val="0"/>
      <w:marTop w:val="0"/>
      <w:marBottom w:val="0"/>
      <w:divBdr>
        <w:top w:val="none" w:sz="0" w:space="0" w:color="auto"/>
        <w:left w:val="none" w:sz="0" w:space="0" w:color="auto"/>
        <w:bottom w:val="none" w:sz="0" w:space="0" w:color="auto"/>
        <w:right w:val="none" w:sz="0" w:space="0" w:color="auto"/>
      </w:divBdr>
    </w:div>
    <w:div w:id="254022688">
      <w:bodyDiv w:val="1"/>
      <w:marLeft w:val="0"/>
      <w:marRight w:val="0"/>
      <w:marTop w:val="0"/>
      <w:marBottom w:val="0"/>
      <w:divBdr>
        <w:top w:val="none" w:sz="0" w:space="0" w:color="auto"/>
        <w:left w:val="none" w:sz="0" w:space="0" w:color="auto"/>
        <w:bottom w:val="none" w:sz="0" w:space="0" w:color="auto"/>
        <w:right w:val="none" w:sz="0" w:space="0" w:color="auto"/>
      </w:divBdr>
    </w:div>
    <w:div w:id="386757793">
      <w:bodyDiv w:val="1"/>
      <w:marLeft w:val="0"/>
      <w:marRight w:val="0"/>
      <w:marTop w:val="0"/>
      <w:marBottom w:val="0"/>
      <w:divBdr>
        <w:top w:val="none" w:sz="0" w:space="0" w:color="auto"/>
        <w:left w:val="none" w:sz="0" w:space="0" w:color="auto"/>
        <w:bottom w:val="none" w:sz="0" w:space="0" w:color="auto"/>
        <w:right w:val="none" w:sz="0" w:space="0" w:color="auto"/>
      </w:divBdr>
    </w:div>
    <w:div w:id="540899484">
      <w:bodyDiv w:val="1"/>
      <w:marLeft w:val="0"/>
      <w:marRight w:val="0"/>
      <w:marTop w:val="0"/>
      <w:marBottom w:val="0"/>
      <w:divBdr>
        <w:top w:val="none" w:sz="0" w:space="0" w:color="auto"/>
        <w:left w:val="none" w:sz="0" w:space="0" w:color="auto"/>
        <w:bottom w:val="none" w:sz="0" w:space="0" w:color="auto"/>
        <w:right w:val="none" w:sz="0" w:space="0" w:color="auto"/>
      </w:divBdr>
    </w:div>
    <w:div w:id="848330607">
      <w:bodyDiv w:val="1"/>
      <w:marLeft w:val="0"/>
      <w:marRight w:val="0"/>
      <w:marTop w:val="0"/>
      <w:marBottom w:val="0"/>
      <w:divBdr>
        <w:top w:val="none" w:sz="0" w:space="0" w:color="auto"/>
        <w:left w:val="none" w:sz="0" w:space="0" w:color="auto"/>
        <w:bottom w:val="none" w:sz="0" w:space="0" w:color="auto"/>
        <w:right w:val="none" w:sz="0" w:space="0" w:color="auto"/>
      </w:divBdr>
    </w:div>
    <w:div w:id="1225726707">
      <w:bodyDiv w:val="1"/>
      <w:marLeft w:val="0"/>
      <w:marRight w:val="0"/>
      <w:marTop w:val="0"/>
      <w:marBottom w:val="0"/>
      <w:divBdr>
        <w:top w:val="none" w:sz="0" w:space="0" w:color="auto"/>
        <w:left w:val="none" w:sz="0" w:space="0" w:color="auto"/>
        <w:bottom w:val="none" w:sz="0" w:space="0" w:color="auto"/>
        <w:right w:val="none" w:sz="0" w:space="0" w:color="auto"/>
      </w:divBdr>
      <w:divsChild>
        <w:div w:id="524710431">
          <w:marLeft w:val="0"/>
          <w:marRight w:val="0"/>
          <w:marTop w:val="0"/>
          <w:marBottom w:val="0"/>
          <w:divBdr>
            <w:top w:val="single" w:sz="6" w:space="0" w:color="ECECEC"/>
            <w:left w:val="single" w:sz="6" w:space="0" w:color="ECECEC"/>
            <w:bottom w:val="none" w:sz="0" w:space="0" w:color="auto"/>
            <w:right w:val="single" w:sz="6" w:space="0" w:color="ECECEC"/>
          </w:divBdr>
          <w:divsChild>
            <w:div w:id="1106390050">
              <w:marLeft w:val="0"/>
              <w:marRight w:val="0"/>
              <w:marTop w:val="0"/>
              <w:marBottom w:val="0"/>
              <w:divBdr>
                <w:top w:val="single" w:sz="6" w:space="15" w:color="ECECEC"/>
                <w:left w:val="none" w:sz="0" w:space="15" w:color="auto"/>
                <w:bottom w:val="none" w:sz="0" w:space="15" w:color="auto"/>
                <w:right w:val="none" w:sz="0" w:space="15" w:color="auto"/>
              </w:divBdr>
            </w:div>
          </w:divsChild>
        </w:div>
        <w:div w:id="1432360156">
          <w:marLeft w:val="0"/>
          <w:marRight w:val="0"/>
          <w:marTop w:val="0"/>
          <w:marBottom w:val="0"/>
          <w:divBdr>
            <w:top w:val="single" w:sz="6" w:space="0" w:color="ECECEC"/>
            <w:left w:val="single" w:sz="6" w:space="0" w:color="ECECEC"/>
            <w:bottom w:val="none" w:sz="0" w:space="0" w:color="auto"/>
            <w:right w:val="single" w:sz="6" w:space="0" w:color="ECECEC"/>
          </w:divBdr>
          <w:divsChild>
            <w:div w:id="937568568">
              <w:marLeft w:val="0"/>
              <w:marRight w:val="0"/>
              <w:marTop w:val="0"/>
              <w:marBottom w:val="0"/>
              <w:divBdr>
                <w:top w:val="none" w:sz="0" w:space="0" w:color="auto"/>
                <w:left w:val="none" w:sz="0" w:space="0" w:color="auto"/>
                <w:bottom w:val="none" w:sz="0" w:space="0" w:color="auto"/>
                <w:right w:val="none" w:sz="0" w:space="0" w:color="auto"/>
              </w:divBdr>
            </w:div>
            <w:div w:id="1643078068">
              <w:marLeft w:val="0"/>
              <w:marRight w:val="0"/>
              <w:marTop w:val="0"/>
              <w:marBottom w:val="0"/>
              <w:divBdr>
                <w:top w:val="single" w:sz="6" w:space="15" w:color="ECECEC"/>
                <w:left w:val="none" w:sz="0" w:space="15" w:color="auto"/>
                <w:bottom w:val="none" w:sz="0" w:space="15" w:color="auto"/>
                <w:right w:val="none" w:sz="0" w:space="15" w:color="auto"/>
              </w:divBdr>
            </w:div>
          </w:divsChild>
        </w:div>
        <w:div w:id="2071149861">
          <w:marLeft w:val="0"/>
          <w:marRight w:val="0"/>
          <w:marTop w:val="0"/>
          <w:marBottom w:val="0"/>
          <w:divBdr>
            <w:top w:val="single" w:sz="6" w:space="0" w:color="ECECEC"/>
            <w:left w:val="single" w:sz="6" w:space="0" w:color="ECECEC"/>
            <w:bottom w:val="none" w:sz="0" w:space="0" w:color="auto"/>
            <w:right w:val="single" w:sz="6" w:space="0" w:color="ECECEC"/>
          </w:divBdr>
          <w:divsChild>
            <w:div w:id="1127089218">
              <w:marLeft w:val="0"/>
              <w:marRight w:val="0"/>
              <w:marTop w:val="0"/>
              <w:marBottom w:val="0"/>
              <w:divBdr>
                <w:top w:val="none" w:sz="0" w:space="0" w:color="auto"/>
                <w:left w:val="none" w:sz="0" w:space="0" w:color="auto"/>
                <w:bottom w:val="none" w:sz="0" w:space="0" w:color="auto"/>
                <w:right w:val="none" w:sz="0" w:space="0" w:color="auto"/>
              </w:divBdr>
            </w:div>
            <w:div w:id="1020089013">
              <w:marLeft w:val="0"/>
              <w:marRight w:val="0"/>
              <w:marTop w:val="0"/>
              <w:marBottom w:val="0"/>
              <w:divBdr>
                <w:top w:val="single" w:sz="6" w:space="15" w:color="ECECEC"/>
                <w:left w:val="none" w:sz="0" w:space="15" w:color="auto"/>
                <w:bottom w:val="none" w:sz="0" w:space="15" w:color="auto"/>
                <w:right w:val="none" w:sz="0" w:space="15" w:color="auto"/>
              </w:divBdr>
            </w:div>
          </w:divsChild>
        </w:div>
        <w:div w:id="1741442920">
          <w:marLeft w:val="0"/>
          <w:marRight w:val="0"/>
          <w:marTop w:val="0"/>
          <w:marBottom w:val="0"/>
          <w:divBdr>
            <w:top w:val="single" w:sz="6" w:space="0" w:color="ECECEC"/>
            <w:left w:val="single" w:sz="6" w:space="0" w:color="ECECEC"/>
            <w:bottom w:val="none" w:sz="0" w:space="0" w:color="auto"/>
            <w:right w:val="single" w:sz="6" w:space="0" w:color="ECECEC"/>
          </w:divBdr>
          <w:divsChild>
            <w:div w:id="1419137213">
              <w:marLeft w:val="0"/>
              <w:marRight w:val="0"/>
              <w:marTop w:val="0"/>
              <w:marBottom w:val="0"/>
              <w:divBdr>
                <w:top w:val="none" w:sz="0" w:space="0" w:color="auto"/>
                <w:left w:val="none" w:sz="0" w:space="0" w:color="auto"/>
                <w:bottom w:val="none" w:sz="0" w:space="0" w:color="auto"/>
                <w:right w:val="none" w:sz="0" w:space="0" w:color="auto"/>
              </w:divBdr>
            </w:div>
            <w:div w:id="296878439">
              <w:marLeft w:val="0"/>
              <w:marRight w:val="0"/>
              <w:marTop w:val="0"/>
              <w:marBottom w:val="0"/>
              <w:divBdr>
                <w:top w:val="single" w:sz="6" w:space="15" w:color="ECECEC"/>
                <w:left w:val="none" w:sz="0" w:space="15" w:color="auto"/>
                <w:bottom w:val="none" w:sz="0" w:space="15" w:color="auto"/>
                <w:right w:val="none" w:sz="0" w:space="15" w:color="auto"/>
              </w:divBdr>
            </w:div>
          </w:divsChild>
        </w:div>
        <w:div w:id="1044213703">
          <w:marLeft w:val="0"/>
          <w:marRight w:val="0"/>
          <w:marTop w:val="0"/>
          <w:marBottom w:val="0"/>
          <w:divBdr>
            <w:top w:val="single" w:sz="6" w:space="0" w:color="ECECEC"/>
            <w:left w:val="single" w:sz="6" w:space="0" w:color="ECECEC"/>
            <w:bottom w:val="none" w:sz="0" w:space="0" w:color="auto"/>
            <w:right w:val="single" w:sz="6" w:space="0" w:color="ECECEC"/>
          </w:divBdr>
          <w:divsChild>
            <w:div w:id="1767340767">
              <w:marLeft w:val="0"/>
              <w:marRight w:val="0"/>
              <w:marTop w:val="0"/>
              <w:marBottom w:val="0"/>
              <w:divBdr>
                <w:top w:val="none" w:sz="0" w:space="0" w:color="auto"/>
                <w:left w:val="none" w:sz="0" w:space="0" w:color="auto"/>
                <w:bottom w:val="none" w:sz="0" w:space="0" w:color="auto"/>
                <w:right w:val="none" w:sz="0" w:space="0" w:color="auto"/>
              </w:divBdr>
            </w:div>
            <w:div w:id="932933071">
              <w:marLeft w:val="0"/>
              <w:marRight w:val="0"/>
              <w:marTop w:val="0"/>
              <w:marBottom w:val="0"/>
              <w:divBdr>
                <w:top w:val="single" w:sz="6" w:space="15" w:color="ECECEC"/>
                <w:left w:val="none" w:sz="0" w:space="15" w:color="auto"/>
                <w:bottom w:val="none" w:sz="0" w:space="15" w:color="auto"/>
                <w:right w:val="none" w:sz="0" w:space="15" w:color="auto"/>
              </w:divBdr>
            </w:div>
          </w:divsChild>
        </w:div>
      </w:divsChild>
    </w:div>
    <w:div w:id="1325815626">
      <w:bodyDiv w:val="1"/>
      <w:marLeft w:val="0"/>
      <w:marRight w:val="0"/>
      <w:marTop w:val="0"/>
      <w:marBottom w:val="0"/>
      <w:divBdr>
        <w:top w:val="none" w:sz="0" w:space="0" w:color="auto"/>
        <w:left w:val="none" w:sz="0" w:space="0" w:color="auto"/>
        <w:bottom w:val="none" w:sz="0" w:space="0" w:color="auto"/>
        <w:right w:val="none" w:sz="0" w:space="0" w:color="auto"/>
      </w:divBdr>
    </w:div>
    <w:div w:id="1454250165">
      <w:bodyDiv w:val="1"/>
      <w:marLeft w:val="0"/>
      <w:marRight w:val="0"/>
      <w:marTop w:val="0"/>
      <w:marBottom w:val="0"/>
      <w:divBdr>
        <w:top w:val="none" w:sz="0" w:space="0" w:color="auto"/>
        <w:left w:val="none" w:sz="0" w:space="0" w:color="auto"/>
        <w:bottom w:val="none" w:sz="0" w:space="0" w:color="auto"/>
        <w:right w:val="none" w:sz="0" w:space="0" w:color="auto"/>
      </w:divBdr>
    </w:div>
    <w:div w:id="1464538412">
      <w:bodyDiv w:val="1"/>
      <w:marLeft w:val="0"/>
      <w:marRight w:val="0"/>
      <w:marTop w:val="0"/>
      <w:marBottom w:val="0"/>
      <w:divBdr>
        <w:top w:val="none" w:sz="0" w:space="0" w:color="auto"/>
        <w:left w:val="none" w:sz="0" w:space="0" w:color="auto"/>
        <w:bottom w:val="none" w:sz="0" w:space="0" w:color="auto"/>
        <w:right w:val="none" w:sz="0" w:space="0" w:color="auto"/>
      </w:divBdr>
    </w:div>
    <w:div w:id="1478456608">
      <w:bodyDiv w:val="1"/>
      <w:marLeft w:val="0"/>
      <w:marRight w:val="0"/>
      <w:marTop w:val="0"/>
      <w:marBottom w:val="0"/>
      <w:divBdr>
        <w:top w:val="none" w:sz="0" w:space="0" w:color="auto"/>
        <w:left w:val="none" w:sz="0" w:space="0" w:color="auto"/>
        <w:bottom w:val="none" w:sz="0" w:space="0" w:color="auto"/>
        <w:right w:val="none" w:sz="0" w:space="0" w:color="auto"/>
      </w:divBdr>
    </w:div>
    <w:div w:id="1587424166">
      <w:bodyDiv w:val="1"/>
      <w:marLeft w:val="0"/>
      <w:marRight w:val="0"/>
      <w:marTop w:val="0"/>
      <w:marBottom w:val="0"/>
      <w:divBdr>
        <w:top w:val="none" w:sz="0" w:space="0" w:color="auto"/>
        <w:left w:val="none" w:sz="0" w:space="0" w:color="auto"/>
        <w:bottom w:val="none" w:sz="0" w:space="0" w:color="auto"/>
        <w:right w:val="none" w:sz="0" w:space="0" w:color="auto"/>
      </w:divBdr>
    </w:div>
    <w:div w:id="214087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Sjabloon Examen voorbeeld.dotx</Template>
  <TotalTime>3</TotalTime>
  <Pages>3</Pages>
  <Words>848</Words>
  <Characters>4670</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Van Genechten</dc:creator>
  <cp:lastModifiedBy>Kevin Van Genechten</cp:lastModifiedBy>
  <cp:revision>6</cp:revision>
  <cp:lastPrinted>2016-02-23T14:59:00Z</cp:lastPrinted>
  <dcterms:created xsi:type="dcterms:W3CDTF">2022-07-22T08:59:00Z</dcterms:created>
  <dcterms:modified xsi:type="dcterms:W3CDTF">2022-07-22T09:04:00Z</dcterms:modified>
</cp:coreProperties>
</file>