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567"/>
        <w:gridCol w:w="708"/>
        <w:gridCol w:w="449"/>
        <w:gridCol w:w="260"/>
        <w:gridCol w:w="425"/>
        <w:gridCol w:w="284"/>
        <w:gridCol w:w="847"/>
        <w:gridCol w:w="429"/>
        <w:gridCol w:w="1701"/>
      </w:tblGrid>
      <w:tr w:rsidR="00766B51" w:rsidRPr="00A873B7" w14:paraId="1B6C9441" w14:textId="77777777" w:rsidTr="00976562">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9264"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2977"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842"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1276"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8F4D7B">
        <w:trPr>
          <w:trHeight w:val="539"/>
        </w:trPr>
        <w:tc>
          <w:tcPr>
            <w:tcW w:w="1526" w:type="dxa"/>
            <w:vMerge/>
            <w:tcBorders>
              <w:top w:val="nil"/>
              <w:left w:val="nil"/>
              <w:bottom w:val="nil"/>
              <w:right w:val="nil"/>
            </w:tcBorders>
            <w:vAlign w:val="center"/>
          </w:tcPr>
          <w:p w14:paraId="2F804B92"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67DFDE3A" w14:textId="33B00713" w:rsidR="00784FAB" w:rsidRPr="00784FAB" w:rsidRDefault="008F4D7B" w:rsidP="00F64F43">
            <w:pPr>
              <w:spacing w:before="100" w:beforeAutospacing="1" w:after="100" w:afterAutospacing="1"/>
              <w:rPr>
                <w:b/>
                <w:sz w:val="24"/>
                <w:szCs w:val="24"/>
              </w:rPr>
            </w:pPr>
            <w:r>
              <w:rPr>
                <w:b/>
                <w:sz w:val="24"/>
                <w:szCs w:val="24"/>
              </w:rPr>
              <w:t>Graad: 2</w:t>
            </w:r>
            <w:r w:rsidRPr="008F4D7B">
              <w:rPr>
                <w:b/>
                <w:sz w:val="24"/>
                <w:szCs w:val="24"/>
                <w:vertAlign w:val="superscript"/>
              </w:rPr>
              <w:t>de</w:t>
            </w:r>
            <w:r>
              <w:rPr>
                <w:b/>
                <w:sz w:val="24"/>
                <w:szCs w:val="24"/>
              </w:rPr>
              <w:t xml:space="preserve"> graad BSO</w:t>
            </w:r>
            <w:r w:rsidR="00766B51">
              <w:rPr>
                <w:b/>
                <w:sz w:val="24"/>
                <w:szCs w:val="24"/>
              </w:rPr>
              <w:t xml:space="preserve"> </w:t>
            </w:r>
          </w:p>
        </w:tc>
        <w:tc>
          <w:tcPr>
            <w:tcW w:w="1417"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425"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977" w:type="dxa"/>
            <w:gridSpan w:val="3"/>
            <w:tcBorders>
              <w:top w:val="nil"/>
              <w:left w:val="nil"/>
              <w:bottom w:val="nil"/>
              <w:right w:val="nil"/>
            </w:tcBorders>
            <w:vAlign w:val="center"/>
          </w:tcPr>
          <w:p w14:paraId="4282673B" w14:textId="4FCF251E"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p>
        </w:tc>
      </w:tr>
      <w:tr w:rsidR="00784FAB" w:rsidRPr="00A873B7" w14:paraId="13F06726" w14:textId="77777777" w:rsidTr="008F4D7B">
        <w:trPr>
          <w:trHeight w:val="539"/>
        </w:trPr>
        <w:tc>
          <w:tcPr>
            <w:tcW w:w="1526" w:type="dxa"/>
            <w:vMerge/>
            <w:tcBorders>
              <w:top w:val="nil"/>
              <w:left w:val="nil"/>
              <w:bottom w:val="nil"/>
              <w:right w:val="nil"/>
            </w:tcBorders>
            <w:vAlign w:val="center"/>
          </w:tcPr>
          <w:p w14:paraId="00B5463A"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4553DB3D" w14:textId="559C8448"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LO</w:t>
            </w:r>
          </w:p>
        </w:tc>
        <w:tc>
          <w:tcPr>
            <w:tcW w:w="1842"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4"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977" w:type="dxa"/>
            <w:gridSpan w:val="3"/>
            <w:tcBorders>
              <w:top w:val="nil"/>
              <w:left w:val="nil"/>
              <w:bottom w:val="nil"/>
              <w:right w:val="nil"/>
            </w:tcBorders>
            <w:vAlign w:val="center"/>
          </w:tcPr>
          <w:p w14:paraId="46FDDC12" w14:textId="02AEAFD5" w:rsidR="00784FAB" w:rsidRPr="00784FAB" w:rsidRDefault="00245036" w:rsidP="002127B8">
            <w:pPr>
              <w:autoSpaceDE w:val="0"/>
              <w:autoSpaceDN w:val="0"/>
              <w:adjustRightInd w:val="0"/>
              <w:spacing w:before="60" w:after="60"/>
              <w:rPr>
                <w:sz w:val="20"/>
                <w:szCs w:val="24"/>
              </w:rPr>
            </w:pPr>
            <w:r>
              <w:rPr>
                <w:b/>
                <w:sz w:val="20"/>
                <w:szCs w:val="24"/>
              </w:rPr>
              <w:t>Thema</w:t>
            </w:r>
            <w:r w:rsidR="000B431A">
              <w:rPr>
                <w:b/>
                <w:sz w:val="20"/>
                <w:szCs w:val="24"/>
              </w:rPr>
              <w:t xml:space="preserve">: </w:t>
            </w:r>
            <w:r w:rsidR="00BB2551">
              <w:rPr>
                <w:b/>
                <w:sz w:val="20"/>
                <w:szCs w:val="24"/>
              </w:rPr>
              <w:t>Handbal</w:t>
            </w:r>
            <w:r w:rsidR="009C041A">
              <w:rPr>
                <w:b/>
                <w:sz w:val="20"/>
                <w:szCs w:val="24"/>
              </w:rPr>
              <w:t xml:space="preserve">: </w:t>
            </w:r>
            <w:r w:rsidR="005A1B3D">
              <w:rPr>
                <w:b/>
                <w:sz w:val="20"/>
                <w:szCs w:val="24"/>
              </w:rPr>
              <w:t>kennismaking</w:t>
            </w:r>
          </w:p>
        </w:tc>
      </w:tr>
      <w:tr w:rsidR="00784FAB" w:rsidRPr="00A873B7" w14:paraId="41DDF631" w14:textId="77777777" w:rsidTr="008202C7">
        <w:trPr>
          <w:trHeight w:val="539"/>
        </w:trPr>
        <w:tc>
          <w:tcPr>
            <w:tcW w:w="1526" w:type="dxa"/>
            <w:vMerge/>
            <w:tcBorders>
              <w:top w:val="nil"/>
              <w:left w:val="nil"/>
              <w:bottom w:val="nil"/>
              <w:right w:val="nil"/>
            </w:tcBorders>
            <w:vAlign w:val="center"/>
          </w:tcPr>
          <w:p w14:paraId="08B1D0A9" w14:textId="77777777" w:rsidR="00784FAB" w:rsidRPr="00A873B7" w:rsidRDefault="00784FAB" w:rsidP="00C012B3">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1A40F25A" w:rsidR="00784FAB" w:rsidRPr="00784FAB" w:rsidRDefault="00784FAB" w:rsidP="00C012B3">
            <w:pPr>
              <w:spacing w:before="60"/>
              <w:rPr>
                <w:b/>
                <w:sz w:val="24"/>
                <w:szCs w:val="24"/>
              </w:rPr>
            </w:pPr>
            <w:r w:rsidRPr="00784FAB">
              <w:rPr>
                <w:b/>
                <w:sz w:val="24"/>
                <w:szCs w:val="24"/>
              </w:rPr>
              <w:t>Leerkracht:</w:t>
            </w:r>
            <w:r w:rsidR="008202C7">
              <w:rPr>
                <w:b/>
                <w:sz w:val="24"/>
                <w:szCs w:val="24"/>
              </w:rPr>
              <w:t xml:space="preserve"> K. Van Genechten</w:t>
            </w:r>
          </w:p>
        </w:tc>
        <w:tc>
          <w:tcPr>
            <w:tcW w:w="1134" w:type="dxa"/>
            <w:gridSpan w:val="3"/>
            <w:tcBorders>
              <w:top w:val="nil"/>
              <w:left w:val="nil"/>
              <w:bottom w:val="nil"/>
              <w:right w:val="dashed" w:sz="4" w:space="0" w:color="auto"/>
            </w:tcBorders>
            <w:vAlign w:val="center"/>
          </w:tcPr>
          <w:p w14:paraId="654E4EDB" w14:textId="77777777" w:rsidR="00784FAB" w:rsidRPr="00784FAB" w:rsidRDefault="00784FAB" w:rsidP="00C012B3">
            <w:pPr>
              <w:autoSpaceDE w:val="0"/>
              <w:autoSpaceDN w:val="0"/>
              <w:adjustRightInd w:val="0"/>
              <w:spacing w:before="60" w:after="60"/>
              <w:rPr>
                <w:sz w:val="24"/>
                <w:szCs w:val="24"/>
              </w:rPr>
            </w:pPr>
          </w:p>
        </w:tc>
        <w:tc>
          <w:tcPr>
            <w:tcW w:w="284" w:type="dxa"/>
            <w:tcBorders>
              <w:top w:val="nil"/>
              <w:left w:val="dashed" w:sz="4" w:space="0" w:color="auto"/>
              <w:bottom w:val="nil"/>
              <w:right w:val="nil"/>
            </w:tcBorders>
            <w:vAlign w:val="center"/>
          </w:tcPr>
          <w:p w14:paraId="08341E06" w14:textId="77777777" w:rsidR="00784FAB" w:rsidRPr="00784FAB" w:rsidRDefault="00784FAB" w:rsidP="00C012B3">
            <w:pPr>
              <w:autoSpaceDE w:val="0"/>
              <w:autoSpaceDN w:val="0"/>
              <w:adjustRightInd w:val="0"/>
              <w:spacing w:before="60" w:after="60"/>
              <w:rPr>
                <w:sz w:val="20"/>
                <w:szCs w:val="24"/>
              </w:rPr>
            </w:pPr>
          </w:p>
        </w:tc>
        <w:tc>
          <w:tcPr>
            <w:tcW w:w="2977" w:type="dxa"/>
            <w:gridSpan w:val="3"/>
            <w:tcBorders>
              <w:top w:val="nil"/>
              <w:left w:val="nil"/>
              <w:bottom w:val="nil"/>
              <w:right w:val="nil"/>
            </w:tcBorders>
            <w:vAlign w:val="center"/>
          </w:tcPr>
          <w:p w14:paraId="52708653" w14:textId="0FAC9650" w:rsidR="00784FAB" w:rsidRPr="00BA7B65" w:rsidRDefault="003A5421" w:rsidP="002127B8">
            <w:pPr>
              <w:autoSpaceDE w:val="0"/>
              <w:autoSpaceDN w:val="0"/>
              <w:adjustRightInd w:val="0"/>
              <w:spacing w:before="60" w:after="60"/>
              <w:rPr>
                <w:b/>
                <w:sz w:val="23"/>
                <w:szCs w:val="23"/>
              </w:rPr>
            </w:pPr>
            <w:r>
              <w:rPr>
                <w:b/>
                <w:sz w:val="23"/>
                <w:szCs w:val="23"/>
              </w:rPr>
              <w:t>lesvoorb</w:t>
            </w:r>
            <w:r w:rsidR="00766B51">
              <w:rPr>
                <w:b/>
                <w:sz w:val="23"/>
                <w:szCs w:val="23"/>
              </w:rPr>
              <w:t>ereiding</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C012B3">
            <w:pPr>
              <w:rPr>
                <w:sz w:val="16"/>
                <w:szCs w:val="16"/>
              </w:rPr>
            </w:pPr>
          </w:p>
        </w:tc>
        <w:tc>
          <w:tcPr>
            <w:tcW w:w="1914" w:type="dxa"/>
            <w:tcBorders>
              <w:top w:val="nil"/>
            </w:tcBorders>
            <w:shd w:val="clear" w:color="auto" w:fill="88A61B"/>
          </w:tcPr>
          <w:p w14:paraId="131ADBEE" w14:textId="77777777" w:rsidR="002127B8" w:rsidRPr="000760C3" w:rsidRDefault="002127B8" w:rsidP="00C012B3"/>
        </w:tc>
        <w:tc>
          <w:tcPr>
            <w:tcW w:w="1724" w:type="dxa"/>
            <w:gridSpan w:val="3"/>
            <w:tcBorders>
              <w:top w:val="nil"/>
            </w:tcBorders>
            <w:shd w:val="clear" w:color="auto" w:fill="F29F05"/>
          </w:tcPr>
          <w:p w14:paraId="0873FEC6" w14:textId="77777777" w:rsidR="002127B8" w:rsidRPr="000760C3" w:rsidRDefault="002127B8" w:rsidP="00C012B3"/>
        </w:tc>
        <w:tc>
          <w:tcPr>
            <w:tcW w:w="1816" w:type="dxa"/>
            <w:gridSpan w:val="4"/>
            <w:tcBorders>
              <w:top w:val="nil"/>
            </w:tcBorders>
            <w:shd w:val="clear" w:color="auto" w:fill="F25C05"/>
          </w:tcPr>
          <w:p w14:paraId="6501A614" w14:textId="77777777" w:rsidR="002127B8" w:rsidRPr="000760C3" w:rsidRDefault="002127B8" w:rsidP="00C012B3"/>
        </w:tc>
        <w:tc>
          <w:tcPr>
            <w:tcW w:w="2130" w:type="dxa"/>
            <w:gridSpan w:val="2"/>
            <w:tcBorders>
              <w:top w:val="nil"/>
              <w:right w:val="nil"/>
            </w:tcBorders>
            <w:shd w:val="clear" w:color="auto" w:fill="D92525"/>
          </w:tcPr>
          <w:p w14:paraId="0B4D374B" w14:textId="77777777" w:rsidR="002127B8" w:rsidRPr="000760C3" w:rsidRDefault="002127B8" w:rsidP="00C012B3"/>
        </w:tc>
      </w:tr>
    </w:tbl>
    <w:p w14:paraId="645A4BA6" w14:textId="0A7BE090" w:rsidR="00723416" w:rsidRDefault="008202C7" w:rsidP="00245036">
      <w:pPr>
        <w:pStyle w:val="Kop1"/>
      </w:pPr>
      <w:r>
        <w:t>Lesvoorbereiding</w:t>
      </w:r>
      <w:r w:rsidR="009015D8">
        <w:t xml:space="preserve">: </w:t>
      </w:r>
      <w:r w:rsidR="00BB2551">
        <w:t>Handbal</w:t>
      </w:r>
      <w:r w:rsidR="009C041A">
        <w:t xml:space="preserve"> – </w:t>
      </w:r>
      <w:r w:rsidR="005A1B3D">
        <w:t>Kennismakingsspelen + balgewenning</w:t>
      </w:r>
      <w:r w:rsidR="00BB2551">
        <w:t xml:space="preserve"> </w:t>
      </w:r>
      <w:r w:rsidR="0005620F">
        <w:t>(50 min)</w:t>
      </w:r>
    </w:p>
    <w:p w14:paraId="775F6BD6" w14:textId="43EBFD2F" w:rsidR="0038411C" w:rsidRDefault="0038411C" w:rsidP="0038411C">
      <w:pPr>
        <w:pStyle w:val="Geenafstand"/>
      </w:pPr>
    </w:p>
    <w:p w14:paraId="4DC212BB" w14:textId="524E9B9E" w:rsidR="00382E99" w:rsidRPr="00854B37" w:rsidRDefault="00382E99" w:rsidP="00382E99">
      <w:pPr>
        <w:pStyle w:val="Geenafstand"/>
        <w:rPr>
          <w:b/>
          <w:bCs/>
          <w:color w:val="FF0000"/>
        </w:rPr>
      </w:pPr>
      <w:r w:rsidRPr="00854B37">
        <w:rPr>
          <w:b/>
          <w:bCs/>
          <w:color w:val="FF0000"/>
        </w:rPr>
        <w:t>Omkleden (5 min)</w:t>
      </w:r>
    </w:p>
    <w:p w14:paraId="24FD91AE" w14:textId="2E4B2E16" w:rsidR="00145CE7" w:rsidRDefault="00145CE7" w:rsidP="0038411C">
      <w:pPr>
        <w:pStyle w:val="Geenafstand"/>
      </w:pPr>
    </w:p>
    <w:p w14:paraId="2538240F" w14:textId="63FE27F4" w:rsidR="007A1FAC" w:rsidRDefault="007A1FAC" w:rsidP="007A1FAC">
      <w:pPr>
        <w:pStyle w:val="Geenafstand"/>
        <w:rPr>
          <w:b/>
          <w:bCs/>
          <w:color w:val="FF0000"/>
        </w:rPr>
      </w:pPr>
      <w:r w:rsidRPr="007A1FAC">
        <w:rPr>
          <w:b/>
          <w:bCs/>
          <w:color w:val="FF0000"/>
        </w:rPr>
        <w:t>Opwarming</w:t>
      </w:r>
      <w:r w:rsidR="003E60C7">
        <w:rPr>
          <w:b/>
          <w:bCs/>
          <w:color w:val="FF0000"/>
        </w:rPr>
        <w:t>:</w:t>
      </w:r>
      <w:r w:rsidR="00000F4C">
        <w:rPr>
          <w:b/>
          <w:bCs/>
          <w:color w:val="FF0000"/>
        </w:rPr>
        <w:t xml:space="preserve"> </w:t>
      </w:r>
      <w:r w:rsidRPr="007A1FAC">
        <w:rPr>
          <w:b/>
          <w:bCs/>
          <w:color w:val="FF0000"/>
        </w:rPr>
        <w:t>(</w:t>
      </w:r>
      <w:r w:rsidR="00000F4C">
        <w:rPr>
          <w:b/>
          <w:bCs/>
          <w:color w:val="FF0000"/>
        </w:rPr>
        <w:t>5</w:t>
      </w:r>
      <w:r w:rsidRPr="007A1FAC">
        <w:rPr>
          <w:b/>
          <w:bCs/>
          <w:color w:val="FF0000"/>
        </w:rPr>
        <w:t xml:space="preserve"> min)</w:t>
      </w:r>
    </w:p>
    <w:p w14:paraId="4B9A6690" w14:textId="359D7874" w:rsidR="00151BE3" w:rsidRDefault="00151BE3" w:rsidP="007A1FAC">
      <w:pPr>
        <w:pStyle w:val="Geenafstand"/>
        <w:rPr>
          <w:b/>
          <w:bCs/>
          <w:color w:val="FF0000"/>
        </w:rPr>
      </w:pPr>
    </w:p>
    <w:p w14:paraId="126B587E" w14:textId="3B2E8528" w:rsidR="00000F4C" w:rsidRPr="00000F4C" w:rsidRDefault="00000F4C" w:rsidP="00000F4C">
      <w:pPr>
        <w:pStyle w:val="Geenafstand"/>
        <w:rPr>
          <w:b/>
          <w:bCs/>
          <w:color w:val="0070C0"/>
        </w:rPr>
      </w:pPr>
      <w:r w:rsidRPr="00000F4C">
        <w:rPr>
          <w:b/>
          <w:bCs/>
          <w:color w:val="0070C0"/>
        </w:rPr>
        <w:t>Overloop jager</w:t>
      </w:r>
      <w:r w:rsidRPr="00000F4C">
        <w:rPr>
          <w:b/>
          <w:bCs/>
          <w:color w:val="0070C0"/>
        </w:rPr>
        <w:t>s</w:t>
      </w:r>
      <w:r w:rsidRPr="00000F4C">
        <w:rPr>
          <w:b/>
          <w:bCs/>
          <w:color w:val="0070C0"/>
        </w:rPr>
        <w:t xml:space="preserve">bal: </w:t>
      </w:r>
    </w:p>
    <w:p w14:paraId="2B2D0405" w14:textId="72AA82DD" w:rsidR="00000F4C" w:rsidRDefault="00000F4C" w:rsidP="00000F4C">
      <w:pPr>
        <w:pStyle w:val="Geenafstand"/>
      </w:pPr>
      <w:r>
        <w:t>2 leerlingen staan in het midden van het veld met een bal, zij proberen iedereen aan te gooien. De andere leerlingen proberen op het fluitsignaal naar de overkant te lopen zonder geraakt te worden door een bal. Ben je geraakt door een bal, dan probeer je mee iedereen aan te gooien.</w:t>
      </w:r>
    </w:p>
    <w:p w14:paraId="56DA0FFE" w14:textId="77777777" w:rsidR="00BF0F97" w:rsidRDefault="00BF0F97" w:rsidP="00563B8D">
      <w:pPr>
        <w:pStyle w:val="Geenafstand"/>
        <w:rPr>
          <w:b/>
          <w:bCs/>
          <w:color w:val="FF0000"/>
        </w:rPr>
      </w:pPr>
    </w:p>
    <w:p w14:paraId="5780FF8C" w14:textId="07BDEE17" w:rsidR="00563B8D" w:rsidRDefault="00563B8D" w:rsidP="00563B8D">
      <w:pPr>
        <w:pStyle w:val="Geenafstand"/>
        <w:rPr>
          <w:b/>
          <w:bCs/>
          <w:color w:val="FF0000"/>
        </w:rPr>
      </w:pPr>
      <w:r w:rsidRPr="0082746E">
        <w:rPr>
          <w:b/>
          <w:bCs/>
          <w:color w:val="FF0000"/>
        </w:rPr>
        <w:t>Kern:</w:t>
      </w:r>
      <w:r w:rsidR="00F82BDA">
        <w:rPr>
          <w:b/>
          <w:bCs/>
          <w:color w:val="FF0000"/>
        </w:rPr>
        <w:t xml:space="preserve"> Spelvormen</w:t>
      </w:r>
      <w:r w:rsidRPr="0082746E">
        <w:rPr>
          <w:b/>
          <w:bCs/>
          <w:color w:val="FF0000"/>
        </w:rPr>
        <w:t xml:space="preserve"> </w:t>
      </w:r>
      <w:r w:rsidR="00751A35">
        <w:rPr>
          <w:b/>
          <w:bCs/>
          <w:color w:val="FF0000"/>
        </w:rPr>
        <w:t>(</w:t>
      </w:r>
      <w:r w:rsidR="00DE20EE">
        <w:rPr>
          <w:b/>
          <w:bCs/>
          <w:color w:val="FF0000"/>
        </w:rPr>
        <w:t>2</w:t>
      </w:r>
      <w:r w:rsidR="00375866">
        <w:rPr>
          <w:b/>
          <w:bCs/>
          <w:color w:val="FF0000"/>
        </w:rPr>
        <w:t>5</w:t>
      </w:r>
      <w:r w:rsidR="00751A35">
        <w:rPr>
          <w:b/>
          <w:bCs/>
          <w:color w:val="FF0000"/>
        </w:rPr>
        <w:t xml:space="preserve"> min)</w:t>
      </w:r>
    </w:p>
    <w:p w14:paraId="50724D96" w14:textId="2B6225BB" w:rsidR="00872F15" w:rsidRDefault="00872F15" w:rsidP="008F5877">
      <w:pPr>
        <w:pStyle w:val="Geenafstand"/>
        <w:rPr>
          <w:b/>
          <w:bCs/>
        </w:rPr>
      </w:pPr>
    </w:p>
    <w:p w14:paraId="608FE8CC" w14:textId="77777777" w:rsidR="00113C3F" w:rsidRPr="00113C3F" w:rsidRDefault="00113C3F" w:rsidP="00113C3F">
      <w:pPr>
        <w:pStyle w:val="Geenafstand"/>
        <w:rPr>
          <w:b/>
          <w:bCs/>
          <w:color w:val="0070C0"/>
        </w:rPr>
      </w:pPr>
      <w:r w:rsidRPr="00113C3F">
        <w:rPr>
          <w:b/>
          <w:bCs/>
          <w:color w:val="0070C0"/>
        </w:rPr>
        <w:t xml:space="preserve">King of </w:t>
      </w:r>
      <w:proofErr w:type="spellStart"/>
      <w:r w:rsidRPr="00113C3F">
        <w:rPr>
          <w:b/>
          <w:bCs/>
          <w:color w:val="0070C0"/>
        </w:rPr>
        <w:t>the</w:t>
      </w:r>
      <w:proofErr w:type="spellEnd"/>
      <w:r w:rsidRPr="00113C3F">
        <w:rPr>
          <w:b/>
          <w:bCs/>
          <w:color w:val="0070C0"/>
        </w:rPr>
        <w:t xml:space="preserve"> bal: </w:t>
      </w:r>
    </w:p>
    <w:p w14:paraId="29021EAD" w14:textId="2F9E2220" w:rsidR="00113C3F" w:rsidRPr="00113C3F" w:rsidRDefault="00113C3F" w:rsidP="00113C3F">
      <w:pPr>
        <w:pStyle w:val="Geenafstand"/>
      </w:pPr>
      <w:r>
        <w:t xml:space="preserve">De leerlingen worden in 2 groepen verdeeld. Elke groep staat op de achterlijn, in het midden ligt een grote </w:t>
      </w:r>
      <w:proofErr w:type="spellStart"/>
      <w:r>
        <w:t>yogabal</w:t>
      </w:r>
      <w:proofErr w:type="spellEnd"/>
      <w:r>
        <w:t xml:space="preserve">. Op het fluitsignaal proberen de leerlingen de </w:t>
      </w:r>
      <w:proofErr w:type="spellStart"/>
      <w:r>
        <w:t>yogabal</w:t>
      </w:r>
      <w:proofErr w:type="spellEnd"/>
      <w:r>
        <w:t xml:space="preserve"> naar de andere kant te krijgen door met een handbal op de </w:t>
      </w:r>
      <w:proofErr w:type="spellStart"/>
      <w:r>
        <w:t>yogabal</w:t>
      </w:r>
      <w:proofErr w:type="spellEnd"/>
      <w:r>
        <w:t xml:space="preserve"> te gooien. </w:t>
      </w:r>
    </w:p>
    <w:p w14:paraId="6F4E46E1" w14:textId="32F13076" w:rsidR="00113C3F" w:rsidRDefault="00113C3F" w:rsidP="00F82BDA">
      <w:pPr>
        <w:pStyle w:val="Geenafstand"/>
      </w:pPr>
    </w:p>
    <w:p w14:paraId="608F3C6A" w14:textId="0E0EDAAB" w:rsidR="00F82BDA" w:rsidRPr="00F82BDA" w:rsidRDefault="00F82BDA" w:rsidP="00F82BDA">
      <w:pPr>
        <w:pStyle w:val="Geenafstand"/>
        <w:rPr>
          <w:color w:val="0070C0"/>
        </w:rPr>
      </w:pPr>
      <w:r w:rsidRPr="00F82BDA">
        <w:rPr>
          <w:b/>
          <w:color w:val="0070C0"/>
        </w:rPr>
        <w:t>5-passen spel</w:t>
      </w:r>
    </w:p>
    <w:p w14:paraId="5A35EC58" w14:textId="33B15868" w:rsidR="00F82BDA" w:rsidRDefault="00F82BDA" w:rsidP="00F82BDA">
      <w:pPr>
        <w:pStyle w:val="Geenafstand"/>
      </w:pPr>
      <w:r>
        <w:t>probeer in je team 5 passen naar elkaar te geven zonder dat de bal op de grond valt of de tegenstander de bal kan onderscheppen. Na 5 passen verdien je een punt en krijgt de andere ploeg de bal.</w:t>
      </w:r>
      <w:r w:rsidR="00FB1A13">
        <w:t xml:space="preserve"> Je mag niet lopen met de bal</w:t>
      </w:r>
    </w:p>
    <w:p w14:paraId="69DCE479" w14:textId="5A9D134D" w:rsidR="00F82BDA" w:rsidRDefault="00F82BDA" w:rsidP="00F82BDA">
      <w:pPr>
        <w:pStyle w:val="Geenafstand"/>
      </w:pPr>
    </w:p>
    <w:p w14:paraId="5FCB871B" w14:textId="77777777" w:rsidR="00FB1A13" w:rsidRPr="00FB1A13" w:rsidRDefault="00E94B44" w:rsidP="00FB1A13">
      <w:pPr>
        <w:pStyle w:val="Geenafstand"/>
        <w:rPr>
          <w:b/>
          <w:color w:val="0070C0"/>
        </w:rPr>
      </w:pPr>
      <w:r w:rsidRPr="00FB1A13">
        <w:rPr>
          <w:b/>
          <w:color w:val="0070C0"/>
        </w:rPr>
        <w:t>kegelbal</w:t>
      </w:r>
      <w:r w:rsidRPr="00FB1A13">
        <w:rPr>
          <w:b/>
          <w:color w:val="0070C0"/>
        </w:rPr>
        <w:t xml:space="preserve">: </w:t>
      </w:r>
    </w:p>
    <w:p w14:paraId="5B42DD2A" w14:textId="6E9EDE85" w:rsidR="00E94B44" w:rsidRDefault="00FB1A13" w:rsidP="00FB1A13">
      <w:pPr>
        <w:pStyle w:val="Geenafstand"/>
      </w:pPr>
      <w:r>
        <w:t>Idem zoals het 5 passenspel maar nu staan er per ploeg 5 kegels opgesteld aan het uiteinde van het terrein. Het ene team probeert de kegels van het andere team omver te gooien. (= Punt)</w:t>
      </w:r>
    </w:p>
    <w:p w14:paraId="56FA4C02" w14:textId="77777777" w:rsidR="00E94B44" w:rsidRDefault="00E94B44" w:rsidP="00FB1A13">
      <w:pPr>
        <w:pStyle w:val="Geenafstand"/>
      </w:pPr>
    </w:p>
    <w:p w14:paraId="5083FEAA" w14:textId="3BC1DB0F" w:rsidR="00F82BDA" w:rsidRPr="00E6256D" w:rsidRDefault="00375866" w:rsidP="00F82BDA">
      <w:pPr>
        <w:pStyle w:val="Geenafstand"/>
        <w:rPr>
          <w:b/>
          <w:bCs/>
          <w:color w:val="FF0000"/>
        </w:rPr>
      </w:pPr>
      <w:r w:rsidRPr="00E6256D">
        <w:rPr>
          <w:b/>
          <w:bCs/>
          <w:color w:val="FF0000"/>
        </w:rPr>
        <w:t>Slot: wedstrijdje</w:t>
      </w:r>
      <w:r w:rsidR="00E6256D" w:rsidRPr="00E6256D">
        <w:rPr>
          <w:b/>
          <w:bCs/>
          <w:color w:val="FF0000"/>
        </w:rPr>
        <w:t xml:space="preserve"> (10 min)</w:t>
      </w:r>
    </w:p>
    <w:p w14:paraId="3AE11A89" w14:textId="799B39E6" w:rsidR="00375866" w:rsidRDefault="00375866" w:rsidP="00F82BDA">
      <w:pPr>
        <w:pStyle w:val="Geenafstand"/>
      </w:pPr>
      <w:r>
        <w:t>De klas wordt in 2 ploegen verdeeld. Elke ploeg krijgt een plint als doel.</w:t>
      </w:r>
    </w:p>
    <w:p w14:paraId="5309317A" w14:textId="44BF8BF2" w:rsidR="00E6256D" w:rsidRDefault="00E6256D" w:rsidP="00F82BDA">
      <w:pPr>
        <w:pStyle w:val="Geenafstand"/>
      </w:pPr>
      <w:r>
        <w:t>Doel = punten scoren door de plint van de tegenstander aan te gooien.</w:t>
      </w:r>
    </w:p>
    <w:p w14:paraId="19DA92D8" w14:textId="4721B2B1" w:rsidR="00933CE3" w:rsidRDefault="00E6256D" w:rsidP="00801E88">
      <w:pPr>
        <w:pStyle w:val="Geenafstand"/>
        <w:numPr>
          <w:ilvl w:val="0"/>
          <w:numId w:val="40"/>
        </w:numPr>
      </w:pPr>
      <w:r>
        <w:t>Niet lopen met de bal</w:t>
      </w:r>
    </w:p>
    <w:p w14:paraId="72D11647" w14:textId="44DC07B0" w:rsidR="00E6256D" w:rsidRDefault="00E6256D" w:rsidP="00801E88">
      <w:pPr>
        <w:pStyle w:val="Geenafstand"/>
        <w:numPr>
          <w:ilvl w:val="0"/>
          <w:numId w:val="40"/>
        </w:numPr>
      </w:pPr>
      <w:r>
        <w:t>Dribbel mag</w:t>
      </w:r>
    </w:p>
    <w:p w14:paraId="58CCE7B2" w14:textId="77777777" w:rsidR="00E6256D" w:rsidRDefault="00E6256D" w:rsidP="00933CE3">
      <w:pPr>
        <w:pStyle w:val="Geenafstand"/>
      </w:pPr>
    </w:p>
    <w:p w14:paraId="28D336D0" w14:textId="75613819" w:rsidR="000921B4" w:rsidRPr="0099618D" w:rsidRDefault="000921B4" w:rsidP="000921B4">
      <w:pPr>
        <w:pStyle w:val="Geenafstand"/>
        <w:rPr>
          <w:b/>
          <w:bCs/>
          <w:color w:val="FF0000"/>
        </w:rPr>
      </w:pPr>
      <w:r w:rsidRPr="0099618D">
        <w:rPr>
          <w:b/>
          <w:bCs/>
          <w:color w:val="FF0000"/>
        </w:rPr>
        <w:t>Omkleden (5 min)</w:t>
      </w:r>
    </w:p>
    <w:p w14:paraId="2502E89D" w14:textId="230DF704" w:rsidR="000921B4" w:rsidRDefault="000921B4" w:rsidP="008F5877">
      <w:pPr>
        <w:pStyle w:val="Geenafstand"/>
        <w:rPr>
          <w:b/>
          <w:bCs/>
        </w:rPr>
      </w:pPr>
    </w:p>
    <w:p w14:paraId="69CA0D8C" w14:textId="07769D70" w:rsidR="0099618D" w:rsidRDefault="0099618D" w:rsidP="008F5877">
      <w:pPr>
        <w:pStyle w:val="Geenafstand"/>
        <w:rPr>
          <w:b/>
          <w:bCs/>
        </w:rPr>
      </w:pPr>
    </w:p>
    <w:p w14:paraId="6C82828A" w14:textId="67666B1E" w:rsidR="0099618D" w:rsidRDefault="0099618D" w:rsidP="008F5877">
      <w:pPr>
        <w:pStyle w:val="Geenafstand"/>
        <w:rPr>
          <w:b/>
          <w:bCs/>
        </w:rPr>
      </w:pPr>
    </w:p>
    <w:p w14:paraId="5F285389" w14:textId="29198F5B" w:rsidR="002622C2" w:rsidRDefault="002622C2" w:rsidP="008F5877">
      <w:pPr>
        <w:pStyle w:val="Geenafstand"/>
        <w:rPr>
          <w:b/>
          <w:bCs/>
        </w:rPr>
      </w:pPr>
    </w:p>
    <w:p w14:paraId="549D4EB4" w14:textId="31E13585" w:rsidR="002622C2" w:rsidRDefault="002622C2" w:rsidP="008F5877">
      <w:pPr>
        <w:pStyle w:val="Geenafstand"/>
        <w:rPr>
          <w:b/>
          <w:bCs/>
        </w:rPr>
      </w:pPr>
    </w:p>
    <w:p w14:paraId="27CEF8E6" w14:textId="4A2F5144" w:rsidR="002622C2" w:rsidRDefault="002622C2" w:rsidP="008F5877">
      <w:pPr>
        <w:pStyle w:val="Geenafstand"/>
        <w:rPr>
          <w:b/>
          <w:bCs/>
        </w:rPr>
      </w:pPr>
    </w:p>
    <w:p w14:paraId="144D8302" w14:textId="1EAB0BDC" w:rsidR="002622C2" w:rsidRDefault="002622C2" w:rsidP="008F5877">
      <w:pPr>
        <w:pStyle w:val="Geenafstand"/>
        <w:rPr>
          <w:b/>
          <w:bCs/>
        </w:rPr>
      </w:pPr>
    </w:p>
    <w:p w14:paraId="22F2C2AD" w14:textId="00B1C14B" w:rsidR="006D7CB2" w:rsidRDefault="006D7CB2" w:rsidP="008F5877">
      <w:pPr>
        <w:pStyle w:val="Geenafstand"/>
        <w:rPr>
          <w:b/>
          <w:bCs/>
        </w:rPr>
      </w:pPr>
    </w:p>
    <w:p w14:paraId="24CD73AB" w14:textId="26A37C19" w:rsidR="00120D90" w:rsidRPr="00120D90" w:rsidRDefault="00120D90" w:rsidP="008F5877">
      <w:pPr>
        <w:pStyle w:val="Geenafstand"/>
        <w:rPr>
          <w:b/>
          <w:bCs/>
          <w:color w:val="FF0000"/>
        </w:rPr>
      </w:pPr>
      <w:r w:rsidRPr="00120D90">
        <w:rPr>
          <w:b/>
          <w:bCs/>
          <w:color w:val="FF0000"/>
        </w:rPr>
        <w:lastRenderedPageBreak/>
        <w:t>Aandachtspunten in de les</w:t>
      </w:r>
    </w:p>
    <w:p w14:paraId="5A1690D3" w14:textId="13C09B5D" w:rsidR="00922C82" w:rsidRDefault="00952F2B" w:rsidP="00617995">
      <w:pPr>
        <w:pStyle w:val="Geenafstand"/>
      </w:pPr>
      <w:r w:rsidRPr="00484D5F">
        <w:rPr>
          <w:rFonts w:ascii="Arial" w:hAnsi="Arial"/>
          <w:noProof/>
          <w:color w:val="000000"/>
          <w:sz w:val="19"/>
          <w:szCs w:val="19"/>
          <w:lang w:val="nl-BE" w:eastAsia="nl-BE"/>
        </w:rPr>
        <w:drawing>
          <wp:anchor distT="0" distB="0" distL="114300" distR="114300" simplePos="0" relativeHeight="251664384" behindDoc="1" locked="0" layoutInCell="1" allowOverlap="1" wp14:anchorId="52F66BD8" wp14:editId="2019EBE2">
            <wp:simplePos x="0" y="0"/>
            <wp:positionH relativeFrom="column">
              <wp:posOffset>5356869</wp:posOffset>
            </wp:positionH>
            <wp:positionV relativeFrom="paragraph">
              <wp:posOffset>118093</wp:posOffset>
            </wp:positionV>
            <wp:extent cx="1183920" cy="1318161"/>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3920" cy="1318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C0A62" w14:textId="77777777" w:rsidR="00484D5F" w:rsidRPr="003F3C92" w:rsidRDefault="00484D5F" w:rsidP="00484D5F">
      <w:pPr>
        <w:pStyle w:val="Geenafstand"/>
        <w:rPr>
          <w:b/>
          <w:bCs/>
          <w:color w:val="0070C0"/>
        </w:rPr>
      </w:pPr>
      <w:r w:rsidRPr="003F3C92">
        <w:rPr>
          <w:b/>
          <w:bCs/>
          <w:color w:val="0070C0"/>
        </w:rPr>
        <w:t>De bal vangen</w:t>
      </w:r>
    </w:p>
    <w:p w14:paraId="786E2E04" w14:textId="4C23C81B" w:rsidR="00484D5F" w:rsidRPr="00952F2B" w:rsidRDefault="00484D5F" w:rsidP="00952F2B">
      <w:pPr>
        <w:pStyle w:val="Geenafstand"/>
        <w:numPr>
          <w:ilvl w:val="0"/>
          <w:numId w:val="21"/>
        </w:numPr>
      </w:pPr>
      <w:r w:rsidRPr="00952F2B">
        <w:t>Steeds oogcontact met de bal houden</w:t>
      </w:r>
    </w:p>
    <w:p w14:paraId="35E85726" w14:textId="5E397249" w:rsidR="00484D5F" w:rsidRPr="00952F2B" w:rsidRDefault="00484D5F" w:rsidP="00952F2B">
      <w:pPr>
        <w:pStyle w:val="Geenafstand"/>
        <w:numPr>
          <w:ilvl w:val="0"/>
          <w:numId w:val="21"/>
        </w:numPr>
      </w:pPr>
      <w:r w:rsidRPr="00952F2B">
        <w:t>Draai de rom</w:t>
      </w:r>
      <w:r w:rsidR="00730968" w:rsidRPr="00952F2B">
        <w:t>p</w:t>
      </w:r>
      <w:r w:rsidRPr="00952F2B">
        <w:t xml:space="preserve"> in de richting van de bal met de schouders loodrecht naar de bal gericht</w:t>
      </w:r>
    </w:p>
    <w:p w14:paraId="2D6424D9" w14:textId="77777777" w:rsidR="00484D5F" w:rsidRPr="00952F2B" w:rsidRDefault="00484D5F" w:rsidP="00952F2B">
      <w:pPr>
        <w:pStyle w:val="Geenafstand"/>
        <w:numPr>
          <w:ilvl w:val="0"/>
          <w:numId w:val="21"/>
        </w:numPr>
      </w:pPr>
      <w:r w:rsidRPr="00952F2B">
        <w:t>De romp, armen en beide handen gaan de bal tegemoet</w:t>
      </w:r>
    </w:p>
    <w:p w14:paraId="75E65CB7" w14:textId="1BA19BCD" w:rsidR="00484D5F" w:rsidRPr="00952F2B" w:rsidRDefault="00484D5F" w:rsidP="00952F2B">
      <w:pPr>
        <w:pStyle w:val="Geenafstand"/>
        <w:numPr>
          <w:ilvl w:val="0"/>
          <w:numId w:val="21"/>
        </w:numPr>
      </w:pPr>
      <w:r w:rsidRPr="00952F2B">
        <w:t>De handen bevinden zicht ter hoogte van het aangezicht</w:t>
      </w:r>
    </w:p>
    <w:p w14:paraId="217FC80D" w14:textId="36E6481A" w:rsidR="00484D5F" w:rsidRPr="00952F2B" w:rsidRDefault="00484D5F" w:rsidP="00952F2B">
      <w:pPr>
        <w:pStyle w:val="Geenafstand"/>
        <w:numPr>
          <w:ilvl w:val="0"/>
          <w:numId w:val="21"/>
        </w:numPr>
      </w:pPr>
      <w:r w:rsidRPr="00952F2B">
        <w:t>De vingers zijn naar boven gericht</w:t>
      </w:r>
    </w:p>
    <w:p w14:paraId="3E2A6008" w14:textId="6FE52287" w:rsidR="00484D5F" w:rsidRPr="00952F2B" w:rsidRDefault="00484D5F" w:rsidP="00952F2B">
      <w:pPr>
        <w:pStyle w:val="Geenafstand"/>
        <w:numPr>
          <w:ilvl w:val="0"/>
          <w:numId w:val="21"/>
        </w:numPr>
      </w:pPr>
      <w:r w:rsidRPr="00952F2B">
        <w:t>Na het vangen wordt de bal onmiddellijk in de werppositie gebracht</w:t>
      </w:r>
    </w:p>
    <w:p w14:paraId="7AB2ED6B" w14:textId="3847B3E2" w:rsidR="00484D5F" w:rsidRPr="00484D5F" w:rsidRDefault="00484D5F" w:rsidP="00484D5F">
      <w:pPr>
        <w:pStyle w:val="Geenafstand"/>
        <w:rPr>
          <w:rFonts w:ascii="Arial" w:hAnsi="Arial"/>
          <w:color w:val="000000"/>
          <w:sz w:val="19"/>
          <w:szCs w:val="19"/>
          <w:lang w:val="nl-BE" w:eastAsia="nl-BE"/>
        </w:rPr>
      </w:pPr>
      <w:r w:rsidRPr="00484D5F">
        <w:rPr>
          <w:rFonts w:ascii="Arial" w:hAnsi="Arial"/>
          <w:color w:val="000000"/>
          <w:sz w:val="19"/>
          <w:szCs w:val="19"/>
          <w:lang w:val="nl-BE" w:eastAsia="nl-BE"/>
        </w:rPr>
        <w:t> </w:t>
      </w:r>
    </w:p>
    <w:p w14:paraId="623BF161" w14:textId="49F23F50" w:rsidR="00D55FF1" w:rsidRPr="00D55FF1" w:rsidRDefault="00D55FF1" w:rsidP="00D55FF1">
      <w:pPr>
        <w:shd w:val="clear" w:color="auto" w:fill="FFFFFF"/>
        <w:spacing w:after="72" w:line="240" w:lineRule="auto"/>
        <w:outlineLvl w:val="1"/>
        <w:rPr>
          <w:rFonts w:asciiTheme="minorHAnsi" w:hAnsiTheme="minorHAnsi"/>
          <w:b/>
          <w:bCs/>
          <w:color w:val="0070C0"/>
        </w:rPr>
      </w:pPr>
      <w:r w:rsidRPr="00D55FF1">
        <w:rPr>
          <w:rFonts w:asciiTheme="minorHAnsi" w:hAnsiTheme="minorHAnsi"/>
          <w:b/>
          <w:bCs/>
          <w:color w:val="0070C0"/>
        </w:rPr>
        <w:t>strekworp</w:t>
      </w:r>
    </w:p>
    <w:p w14:paraId="1DEB4309" w14:textId="77777777" w:rsidR="00D55FF1" w:rsidRPr="00D55FF1" w:rsidRDefault="00D55FF1" w:rsidP="00D55FF1">
      <w:pPr>
        <w:pStyle w:val="Geenafstand"/>
        <w:rPr>
          <w:b/>
          <w:bCs/>
        </w:rPr>
      </w:pPr>
      <w:r w:rsidRPr="00D55FF1">
        <w:rPr>
          <w:b/>
          <w:bCs/>
        </w:rPr>
        <w:t>Beginhouding: </w:t>
      </w:r>
    </w:p>
    <w:p w14:paraId="30A7F194" w14:textId="6A9CD6D9" w:rsidR="00D55FF1" w:rsidRPr="00D55FF1" w:rsidRDefault="00D55FF1" w:rsidP="00D55FF1">
      <w:pPr>
        <w:pStyle w:val="Geenafstand"/>
      </w:pPr>
      <w:r w:rsidRPr="00D55FF1">
        <w:t>We gaan uit van een rechtshandige werper. De voeten staan iets uit elkaar, de linkervoet voor. De knieën en heupen licht gebogen. De bal ligt op de hand en word naast en achter het hoofd gebracht, waardoor de rechterschouder meedraait naar achteren. het lichaamsgewicht rust op het achterste been.</w:t>
      </w:r>
    </w:p>
    <w:p w14:paraId="35EB7E5A" w14:textId="657781F0" w:rsidR="00D55FF1" w:rsidRPr="00D55FF1" w:rsidRDefault="00D55FF1" w:rsidP="00D55FF1">
      <w:pPr>
        <w:pStyle w:val="Geenafstand"/>
      </w:pPr>
    </w:p>
    <w:p w14:paraId="648F92C6" w14:textId="77777777" w:rsidR="00D55FF1" w:rsidRPr="00D55FF1" w:rsidRDefault="00D55FF1" w:rsidP="00D55FF1">
      <w:pPr>
        <w:pStyle w:val="Geenafstand"/>
        <w:rPr>
          <w:b/>
          <w:bCs/>
        </w:rPr>
      </w:pPr>
      <w:r w:rsidRPr="00D55FF1">
        <w:rPr>
          <w:b/>
          <w:bCs/>
        </w:rPr>
        <w:t>Verloop:</w:t>
      </w:r>
    </w:p>
    <w:p w14:paraId="265B1664" w14:textId="34C0D3F1" w:rsidR="00D55FF1" w:rsidRPr="00D55FF1" w:rsidRDefault="00D55FF1" w:rsidP="00D55FF1">
      <w:pPr>
        <w:pStyle w:val="Geenafstand"/>
      </w:pPr>
      <w:r w:rsidRPr="00D55FF1">
        <w:t> De rechterarm word naar voren gebracht, waarbij tevens de rechterschouder en romp naar voren komen. het lichaamsgewicht verplaatst zich van het achterste naar het voorste been. de arm strekt zich snel en de vingers duwen de bal tijdens een krachtige strekking van het polsgewricht.</w:t>
      </w:r>
    </w:p>
    <w:p w14:paraId="0F76D00D" w14:textId="77777777" w:rsidR="00D55FF1" w:rsidRPr="00D55FF1" w:rsidRDefault="00D55FF1" w:rsidP="00D55FF1">
      <w:pPr>
        <w:pStyle w:val="Geenafstand"/>
        <w:rPr>
          <w:b/>
          <w:bCs/>
        </w:rPr>
      </w:pPr>
      <w:r w:rsidRPr="00D55FF1">
        <w:rPr>
          <w:b/>
          <w:bCs/>
        </w:rPr>
        <w:t> </w:t>
      </w:r>
    </w:p>
    <w:p w14:paraId="2E81A057" w14:textId="77777777" w:rsidR="00D55FF1" w:rsidRPr="00D55FF1" w:rsidRDefault="00D55FF1" w:rsidP="00D55FF1">
      <w:pPr>
        <w:pStyle w:val="Geenafstand"/>
        <w:rPr>
          <w:b/>
          <w:bCs/>
        </w:rPr>
      </w:pPr>
      <w:r w:rsidRPr="00D55FF1">
        <w:rPr>
          <w:b/>
          <w:bCs/>
        </w:rPr>
        <w:t>Eindhouding:</w:t>
      </w:r>
    </w:p>
    <w:p w14:paraId="5C182E68" w14:textId="0183BBA0" w:rsidR="00D55FF1" w:rsidRPr="00D55FF1" w:rsidRDefault="00D55FF1" w:rsidP="00D55FF1">
      <w:pPr>
        <w:pStyle w:val="Geenafstand"/>
      </w:pPr>
      <w:r w:rsidRPr="00D55FF1">
        <w:t xml:space="preserve"> Lichaamsgewicht rust op het voorste been. De romp helt voorover. De arm is gestrekt en de hand omgeklapt en wijst in de </w:t>
      </w:r>
      <w:r w:rsidR="00C409AE">
        <w:t>r</w:t>
      </w:r>
      <w:r w:rsidRPr="00D55FF1">
        <w:t>ichting van het doel of werkinrichting.</w:t>
      </w:r>
    </w:p>
    <w:p w14:paraId="26B921A7" w14:textId="3DF0E446" w:rsidR="00D55FF1" w:rsidRPr="00D55FF1" w:rsidRDefault="00D55FF1" w:rsidP="00D55FF1">
      <w:pPr>
        <w:pStyle w:val="Geenafstand"/>
        <w:rPr>
          <w:b/>
          <w:bCs/>
        </w:rPr>
      </w:pPr>
    </w:p>
    <w:p w14:paraId="274CBD4A" w14:textId="77777777" w:rsidR="00D55FF1" w:rsidRPr="00D55FF1" w:rsidRDefault="00D55FF1" w:rsidP="00D55FF1">
      <w:pPr>
        <w:pStyle w:val="Geenafstand"/>
        <w:rPr>
          <w:b/>
          <w:bCs/>
        </w:rPr>
      </w:pPr>
      <w:r w:rsidRPr="00D55FF1">
        <w:rPr>
          <w:b/>
          <w:bCs/>
        </w:rPr>
        <w:t>Fouten:</w:t>
      </w:r>
    </w:p>
    <w:p w14:paraId="46068D82" w14:textId="77777777" w:rsidR="00D55FF1" w:rsidRPr="00D55FF1" w:rsidRDefault="00D55FF1" w:rsidP="00D55FF1">
      <w:pPr>
        <w:pStyle w:val="Geenafstand"/>
        <w:numPr>
          <w:ilvl w:val="0"/>
          <w:numId w:val="37"/>
        </w:numPr>
      </w:pPr>
      <w:r w:rsidRPr="00D55FF1">
        <w:t>Het verkeerde been staat voor.</w:t>
      </w:r>
    </w:p>
    <w:p w14:paraId="046F94F7" w14:textId="0A9F8752" w:rsidR="00D55FF1" w:rsidRPr="00D55FF1" w:rsidRDefault="00D55FF1" w:rsidP="00D55FF1">
      <w:pPr>
        <w:pStyle w:val="Geenafstand"/>
        <w:numPr>
          <w:ilvl w:val="0"/>
          <w:numId w:val="37"/>
        </w:numPr>
      </w:pPr>
      <w:r w:rsidRPr="00D55FF1">
        <w:t xml:space="preserve">De bal wordt niet ver genoeg naar achter het lichaam gebracht. </w:t>
      </w:r>
    </w:p>
    <w:p w14:paraId="47B267F3" w14:textId="7ED5F3AF" w:rsidR="00D55FF1" w:rsidRPr="00D55FF1" w:rsidRDefault="00D55FF1" w:rsidP="00D55FF1">
      <w:pPr>
        <w:pStyle w:val="Geenafstand"/>
        <w:numPr>
          <w:ilvl w:val="0"/>
          <w:numId w:val="21"/>
        </w:numPr>
      </w:pPr>
      <w:r w:rsidRPr="00D55FF1">
        <w:t>Onvold</w:t>
      </w:r>
      <w:r w:rsidR="002E571F">
        <w:t>o</w:t>
      </w:r>
      <w:r w:rsidRPr="00D55FF1">
        <w:t>ende strekking van de werp</w:t>
      </w:r>
      <w:r w:rsidR="002E571F">
        <w:t>-</w:t>
      </w:r>
      <w:r w:rsidRPr="00D55FF1">
        <w:t>arm.</w:t>
      </w:r>
    </w:p>
    <w:p w14:paraId="224AB32A" w14:textId="77777777" w:rsidR="00D55FF1" w:rsidRPr="00D55FF1" w:rsidRDefault="00D55FF1" w:rsidP="00D55FF1">
      <w:pPr>
        <w:pStyle w:val="Geenafstand"/>
        <w:numPr>
          <w:ilvl w:val="0"/>
          <w:numId w:val="21"/>
        </w:numPr>
      </w:pPr>
      <w:r w:rsidRPr="00D55FF1">
        <w:t>De bal wordt in zijn beweging van achter naar voren te ver naast het hoofd gebracht.</w:t>
      </w:r>
    </w:p>
    <w:p w14:paraId="09D37F22" w14:textId="77777777" w:rsidR="0049763B" w:rsidRDefault="0049763B" w:rsidP="0049763B">
      <w:pPr>
        <w:pStyle w:val="Geenafstand"/>
        <w:rPr>
          <w:rFonts w:ascii="Arial" w:hAnsi="Arial"/>
          <w:b/>
          <w:bCs/>
          <w:color w:val="0070C0"/>
          <w:sz w:val="19"/>
          <w:szCs w:val="19"/>
          <w:lang w:val="nl-BE" w:eastAsia="nl-BE"/>
        </w:rPr>
      </w:pPr>
    </w:p>
    <w:p w14:paraId="00AA1492" w14:textId="64ED9755" w:rsidR="0049763B" w:rsidRPr="003F3C92" w:rsidRDefault="0049763B" w:rsidP="0049763B">
      <w:pPr>
        <w:pStyle w:val="Geenafstand"/>
        <w:rPr>
          <w:rFonts w:ascii="Arial" w:hAnsi="Arial"/>
          <w:b/>
          <w:bCs/>
          <w:color w:val="0070C0"/>
          <w:sz w:val="19"/>
          <w:szCs w:val="19"/>
          <w:lang w:val="nl-BE" w:eastAsia="nl-BE"/>
        </w:rPr>
      </w:pPr>
      <w:r w:rsidRPr="003F3C92">
        <w:rPr>
          <w:rFonts w:ascii="Arial" w:hAnsi="Arial"/>
          <w:b/>
          <w:bCs/>
          <w:color w:val="0070C0"/>
          <w:sz w:val="19"/>
          <w:szCs w:val="19"/>
          <w:lang w:val="nl-BE" w:eastAsia="nl-BE"/>
        </w:rPr>
        <w:t>Slagworp</w:t>
      </w:r>
    </w:p>
    <w:p w14:paraId="17E3DAEA" w14:textId="77777777" w:rsidR="0049763B" w:rsidRPr="003F3C92" w:rsidRDefault="0049763B" w:rsidP="0049763B">
      <w:pPr>
        <w:pStyle w:val="Geenafstand"/>
        <w:numPr>
          <w:ilvl w:val="0"/>
          <w:numId w:val="21"/>
        </w:numPr>
      </w:pPr>
      <w:r w:rsidRPr="003F3C92">
        <w:t>Bij rechtshandige staat linker been voor</w:t>
      </w:r>
    </w:p>
    <w:p w14:paraId="1B520D7E" w14:textId="77777777" w:rsidR="0049763B" w:rsidRPr="003F3C92" w:rsidRDefault="0049763B" w:rsidP="0049763B">
      <w:pPr>
        <w:pStyle w:val="Geenafstand"/>
        <w:numPr>
          <w:ilvl w:val="0"/>
          <w:numId w:val="21"/>
        </w:numPr>
      </w:pPr>
      <w:r w:rsidRPr="003F3C92">
        <w:t xml:space="preserve">In de voorbereidingsfase van de beweging wordt de bal met beide handen naar boven gebracht voor de wapening van de </w:t>
      </w:r>
      <w:proofErr w:type="spellStart"/>
      <w:r w:rsidRPr="003F3C92">
        <w:t>werparm</w:t>
      </w:r>
      <w:proofErr w:type="spellEnd"/>
    </w:p>
    <w:p w14:paraId="35DC4885" w14:textId="77777777" w:rsidR="0049763B" w:rsidRPr="003F3C92" w:rsidRDefault="0049763B" w:rsidP="0049763B">
      <w:pPr>
        <w:pStyle w:val="Geenafstand"/>
        <w:numPr>
          <w:ilvl w:val="0"/>
          <w:numId w:val="21"/>
        </w:numPr>
      </w:pPr>
      <w:r w:rsidRPr="003F3C92">
        <w:t>De volledige hand licht achter de bal</w:t>
      </w:r>
    </w:p>
    <w:p w14:paraId="5ED6D8D0" w14:textId="77777777" w:rsidR="0049763B" w:rsidRPr="003F3C92" w:rsidRDefault="0049763B" w:rsidP="0049763B">
      <w:pPr>
        <w:pStyle w:val="Geenafstand"/>
        <w:numPr>
          <w:ilvl w:val="0"/>
          <w:numId w:val="21"/>
        </w:numPr>
      </w:pPr>
      <w:r w:rsidRPr="003F3C92">
        <w:t>We hebben een licht gebogen arm hoger dan de schouder</w:t>
      </w:r>
    </w:p>
    <w:p w14:paraId="73489873" w14:textId="77777777" w:rsidR="0049763B" w:rsidRPr="003F3C92" w:rsidRDefault="0049763B" w:rsidP="0049763B">
      <w:pPr>
        <w:pStyle w:val="Geenafstand"/>
        <w:numPr>
          <w:ilvl w:val="0"/>
          <w:numId w:val="21"/>
        </w:numPr>
      </w:pPr>
      <w:r w:rsidRPr="003F3C92">
        <w:t>Het lichaamsgewicht wordt op het rechterbeen gebracht</w:t>
      </w:r>
    </w:p>
    <w:p w14:paraId="430D5B67" w14:textId="77777777" w:rsidR="0049763B" w:rsidRPr="003F3C92" w:rsidRDefault="0049763B" w:rsidP="0049763B">
      <w:pPr>
        <w:pStyle w:val="Geenafstand"/>
        <w:numPr>
          <w:ilvl w:val="0"/>
          <w:numId w:val="21"/>
        </w:numPr>
      </w:pPr>
      <w:r w:rsidRPr="003F3C92">
        <w:t xml:space="preserve">In de </w:t>
      </w:r>
      <w:proofErr w:type="spellStart"/>
      <w:r w:rsidRPr="003F3C92">
        <w:t>rom</w:t>
      </w:r>
      <w:proofErr w:type="spellEnd"/>
      <w:r w:rsidRPr="003F3C92">
        <w:t xml:space="preserve"> ontstaat een spanning door het uitstrekken van de </w:t>
      </w:r>
      <w:proofErr w:type="spellStart"/>
      <w:r w:rsidRPr="003F3C92">
        <w:t>werparm</w:t>
      </w:r>
      <w:proofErr w:type="spellEnd"/>
    </w:p>
    <w:p w14:paraId="72786059" w14:textId="77777777" w:rsidR="0049763B" w:rsidRPr="003F3C92" w:rsidRDefault="0049763B" w:rsidP="0049763B">
      <w:pPr>
        <w:pStyle w:val="Geenafstand"/>
        <w:numPr>
          <w:ilvl w:val="0"/>
          <w:numId w:val="21"/>
        </w:numPr>
      </w:pPr>
      <w:r w:rsidRPr="003F3C92">
        <w:t xml:space="preserve">Wanneer we willen werpen wordt de </w:t>
      </w:r>
      <w:proofErr w:type="spellStart"/>
      <w:r w:rsidRPr="003F3C92">
        <w:t>werparm</w:t>
      </w:r>
      <w:proofErr w:type="spellEnd"/>
      <w:r w:rsidRPr="003F3C92">
        <w:t xml:space="preserve"> naar voor gebracht zodat de worp uit 'lichaamsspanning' voort komt</w:t>
      </w:r>
    </w:p>
    <w:p w14:paraId="0F151FAF" w14:textId="77777777" w:rsidR="0049763B" w:rsidRPr="003F3C92" w:rsidRDefault="0049763B" w:rsidP="0049763B">
      <w:pPr>
        <w:pStyle w:val="Geenafstand"/>
        <w:numPr>
          <w:ilvl w:val="0"/>
          <w:numId w:val="21"/>
        </w:numPr>
      </w:pPr>
      <w:r w:rsidRPr="003F3C92">
        <w:t>Wanneer de bal weg is wordt het lichaamsgewicht op het linkerbeen over gebracht</w:t>
      </w:r>
    </w:p>
    <w:p w14:paraId="69FE65D8" w14:textId="77777777" w:rsidR="00922C82" w:rsidRDefault="00922C82" w:rsidP="008F5877">
      <w:pPr>
        <w:pStyle w:val="Geenafstand"/>
      </w:pPr>
    </w:p>
    <w:p w14:paraId="3351B8C6" w14:textId="77777777" w:rsidR="0049763B" w:rsidRDefault="0049763B" w:rsidP="0038411C">
      <w:pPr>
        <w:pStyle w:val="Geenafstand"/>
        <w:rPr>
          <w:b/>
          <w:bCs/>
          <w:color w:val="FF0000"/>
        </w:rPr>
      </w:pPr>
    </w:p>
    <w:p w14:paraId="2E2BC4F8" w14:textId="77777777" w:rsidR="0049763B" w:rsidRDefault="0049763B" w:rsidP="0038411C">
      <w:pPr>
        <w:pStyle w:val="Geenafstand"/>
        <w:rPr>
          <w:b/>
          <w:bCs/>
          <w:color w:val="FF0000"/>
        </w:rPr>
      </w:pPr>
    </w:p>
    <w:p w14:paraId="31F8FEDD" w14:textId="77777777" w:rsidR="0049763B" w:rsidRDefault="0049763B" w:rsidP="0038411C">
      <w:pPr>
        <w:pStyle w:val="Geenafstand"/>
        <w:rPr>
          <w:b/>
          <w:bCs/>
          <w:color w:val="FF0000"/>
        </w:rPr>
      </w:pPr>
    </w:p>
    <w:p w14:paraId="5DE536F4" w14:textId="77777777" w:rsidR="0049763B" w:rsidRDefault="0049763B" w:rsidP="0038411C">
      <w:pPr>
        <w:pStyle w:val="Geenafstand"/>
        <w:rPr>
          <w:b/>
          <w:bCs/>
          <w:color w:val="FF0000"/>
        </w:rPr>
      </w:pPr>
    </w:p>
    <w:p w14:paraId="0F75D368" w14:textId="77777777" w:rsidR="0049763B" w:rsidRDefault="0049763B" w:rsidP="0038411C">
      <w:pPr>
        <w:pStyle w:val="Geenafstand"/>
        <w:rPr>
          <w:b/>
          <w:bCs/>
          <w:color w:val="FF0000"/>
        </w:rPr>
      </w:pPr>
    </w:p>
    <w:p w14:paraId="37DB3EDA" w14:textId="77777777" w:rsidR="0049763B" w:rsidRDefault="0049763B" w:rsidP="0038411C">
      <w:pPr>
        <w:pStyle w:val="Geenafstand"/>
        <w:rPr>
          <w:b/>
          <w:bCs/>
          <w:color w:val="FF0000"/>
        </w:rPr>
      </w:pPr>
    </w:p>
    <w:p w14:paraId="34E079B8" w14:textId="77777777" w:rsidR="0049763B" w:rsidRDefault="0049763B" w:rsidP="0038411C">
      <w:pPr>
        <w:pStyle w:val="Geenafstand"/>
        <w:rPr>
          <w:b/>
          <w:bCs/>
          <w:color w:val="FF0000"/>
        </w:rPr>
      </w:pPr>
    </w:p>
    <w:p w14:paraId="7DFC4209" w14:textId="77777777" w:rsidR="0049763B" w:rsidRDefault="0049763B" w:rsidP="0038411C">
      <w:pPr>
        <w:pStyle w:val="Geenafstand"/>
        <w:rPr>
          <w:b/>
          <w:bCs/>
          <w:color w:val="FF0000"/>
        </w:rPr>
      </w:pPr>
    </w:p>
    <w:p w14:paraId="468121B3" w14:textId="22AA6548" w:rsidR="005C2C6A" w:rsidRPr="00F81501" w:rsidRDefault="00E85E96" w:rsidP="0038411C">
      <w:pPr>
        <w:pStyle w:val="Geenafstand"/>
        <w:rPr>
          <w:b/>
          <w:bCs/>
          <w:color w:val="FF0000"/>
        </w:rPr>
      </w:pPr>
      <w:r w:rsidRPr="00F81501">
        <w:rPr>
          <w:b/>
          <w:bCs/>
          <w:color w:val="FF0000"/>
        </w:rPr>
        <w:lastRenderedPageBreak/>
        <w:t>Leerplandoelstellingen</w:t>
      </w:r>
    </w:p>
    <w:p w14:paraId="37054053" w14:textId="77777777" w:rsidR="00E85E96" w:rsidRDefault="00E85E96" w:rsidP="0038411C">
      <w:pPr>
        <w:pStyle w:val="Geenafstand"/>
      </w:pPr>
    </w:p>
    <w:p w14:paraId="731030B8" w14:textId="24249832" w:rsidR="00E85E96" w:rsidRDefault="00E85E96" w:rsidP="00E85E96">
      <w:pPr>
        <w:pStyle w:val="Geenafstand"/>
      </w:pPr>
      <w:r w:rsidRPr="00775B8F">
        <w:rPr>
          <w:b/>
          <w:bCs/>
          <w:color w:val="FF0000"/>
        </w:rPr>
        <w:t>LPD 1</w:t>
      </w:r>
      <w:r w:rsidRPr="00775B8F">
        <w:rPr>
          <w:color w:val="FF0000"/>
        </w:rPr>
        <w:t xml:space="preserve"> </w:t>
      </w:r>
      <w:r>
        <w:t>De leerlingen voeren, rekening houdend met hun fysieke capaciteiten, motorische basisvaardigheden uit zoals lopen, springen, werpen, vangen, terugslaan, hangen, steunen, zwaaien, draaien, rollen, balanceren, klimmen, ritmisch bewegen, vallen en mee- en tegengaan in beweging.</w:t>
      </w:r>
    </w:p>
    <w:p w14:paraId="2AEF7A0D" w14:textId="5CFDFF07" w:rsidR="001061E9" w:rsidRDefault="001061E9" w:rsidP="00E85E96">
      <w:pPr>
        <w:pStyle w:val="Geenafstand"/>
      </w:pPr>
    </w:p>
    <w:p w14:paraId="621838A1" w14:textId="77777777" w:rsidR="0075794E" w:rsidRPr="00775B8F" w:rsidRDefault="0075794E" w:rsidP="0075794E">
      <w:pPr>
        <w:pStyle w:val="Geenafstand"/>
      </w:pPr>
      <w:r w:rsidRPr="00775B8F">
        <w:rPr>
          <w:b/>
          <w:bCs/>
          <w:color w:val="FF0000"/>
        </w:rPr>
        <w:t>LPD 2</w:t>
      </w:r>
      <w:r w:rsidRPr="00775B8F">
        <w:rPr>
          <w:color w:val="FF0000"/>
        </w:rPr>
        <w:t xml:space="preserve"> </w:t>
      </w:r>
      <w:r>
        <w:t>De leerlingen passen, rekening houdend met hun fysieke capaciteiten, technieken en geleerde vaardigheden toe om eenvoudige, samengestelde en complexe bewegingen uit te voeren.</w:t>
      </w:r>
    </w:p>
    <w:p w14:paraId="29E37109" w14:textId="77777777" w:rsidR="00E701F3" w:rsidRPr="00F43DBA" w:rsidRDefault="00E701F3" w:rsidP="00E85E96">
      <w:pPr>
        <w:pStyle w:val="Geenafstand"/>
      </w:pPr>
    </w:p>
    <w:p w14:paraId="1F516900" w14:textId="369A5627" w:rsidR="001061E9" w:rsidRDefault="001061E9" w:rsidP="001061E9">
      <w:pPr>
        <w:pStyle w:val="Geenafstand"/>
      </w:pPr>
      <w:r w:rsidRPr="00775B8F">
        <w:rPr>
          <w:b/>
          <w:bCs/>
          <w:color w:val="FF0000"/>
        </w:rPr>
        <w:t>LPD 10</w:t>
      </w:r>
      <w:r w:rsidRPr="00775B8F">
        <w:rPr>
          <w:color w:val="FF0000"/>
        </w:rPr>
        <w:t xml:space="preserve"> </w:t>
      </w:r>
      <w:r>
        <w:t>De leerlingen nemen in alle bewegingssituaties verantwoordelijkheid op door regels, afspraken en veiligheidsvoorschriften na te leven.</w:t>
      </w:r>
    </w:p>
    <w:p w14:paraId="3C1D6FFA" w14:textId="77777777" w:rsidR="00532B72" w:rsidRDefault="00532B72" w:rsidP="006C4A56">
      <w:pPr>
        <w:pStyle w:val="Geenafstand"/>
      </w:pPr>
    </w:p>
    <w:p w14:paraId="19144881" w14:textId="70B42C89" w:rsidR="00532B72" w:rsidRDefault="00532B72" w:rsidP="00532B72">
      <w:pPr>
        <w:pStyle w:val="Geenafstand"/>
      </w:pPr>
      <w:r w:rsidRPr="00775B8F">
        <w:rPr>
          <w:b/>
          <w:bCs/>
          <w:color w:val="FF0000"/>
        </w:rPr>
        <w:t>LPD 17</w:t>
      </w:r>
      <w:r>
        <w:t xml:space="preserve"> De leerlingen hanteren bij het uitvoeren van verschillende rollen principes van </w:t>
      </w:r>
      <w:proofErr w:type="spellStart"/>
      <w:r>
        <w:t>fairplay</w:t>
      </w:r>
      <w:proofErr w:type="spellEnd"/>
      <w:r>
        <w:t>, teamspirit, verantwoord gedrag en gaan positief om met winst en verlies.</w:t>
      </w:r>
    </w:p>
    <w:p w14:paraId="5E864B4F" w14:textId="77777777" w:rsidR="00166E1A" w:rsidRDefault="00166E1A" w:rsidP="0038411C">
      <w:pPr>
        <w:pStyle w:val="Geenafstand"/>
      </w:pPr>
    </w:p>
    <w:p w14:paraId="15D13419" w14:textId="34DD6EE2" w:rsidR="002E246F" w:rsidRDefault="002E246F" w:rsidP="0038411C">
      <w:pPr>
        <w:pStyle w:val="Geenafstand"/>
      </w:pPr>
      <w:r w:rsidRPr="000419A1">
        <w:rPr>
          <w:b/>
          <w:bCs/>
          <w:color w:val="FF0000"/>
        </w:rPr>
        <w:t>LPD 20</w:t>
      </w:r>
      <w:r w:rsidRPr="000419A1">
        <w:rPr>
          <w:color w:val="FF0000"/>
        </w:rPr>
        <w:t xml:space="preserve"> </w:t>
      </w:r>
      <w:r>
        <w:t>De leerlingen ervaren voldoening of beleven plezier in bewegen.</w:t>
      </w:r>
    </w:p>
    <w:sectPr w:rsidR="002E246F"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23709A9-0C16-47A7-8DF9-64C11F18B0FE}"/>
  </w:font>
  <w:font w:name="Times New Roman">
    <w:panose1 w:val="02020603050405020304"/>
    <w:charset w:val="00"/>
    <w:family w:val="roman"/>
    <w:pitch w:val="variable"/>
    <w:sig w:usb0="E0002EFF" w:usb1="C000785B" w:usb2="00000009" w:usb3="00000000" w:csb0="000001FF" w:csb1="00000000"/>
    <w:embedRegular r:id="rId2" w:fontKey="{74FC0A26-D74E-4711-8787-34F0824243F7}"/>
    <w:embedBold r:id="rId3" w:fontKey="{3E725A76-636F-42B1-B033-CCA512078629}"/>
    <w:embedItalic r:id="rId4" w:fontKey="{56AEC6E4-7DAA-4CCF-9056-242B4D955AED}"/>
    <w:embedBoldItalic r:id="rId5" w:fontKey="{872264E7-7144-4ED3-913E-8A3053449DBA}"/>
  </w:font>
  <w:font w:name="Courier New">
    <w:panose1 w:val="02070309020205020404"/>
    <w:charset w:val="00"/>
    <w:family w:val="modern"/>
    <w:pitch w:val="fixed"/>
    <w:sig w:usb0="E0002EFF" w:usb1="C0007843" w:usb2="00000009" w:usb3="00000000" w:csb0="000001FF" w:csb1="00000000"/>
    <w:embedRegular r:id="rId6" w:fontKey="{10F7DCA4-5A4B-4895-A200-945B8C90B262}"/>
  </w:font>
  <w:font w:name="Wingdings">
    <w:panose1 w:val="05000000000000000000"/>
    <w:charset w:val="02"/>
    <w:family w:val="auto"/>
    <w:pitch w:val="variable"/>
    <w:sig w:usb0="00000000" w:usb1="10000000" w:usb2="00000000" w:usb3="00000000" w:csb0="80000000" w:csb1="00000000"/>
    <w:embedRegular r:id="rId7" w:fontKey="{76A0DF61-EC75-463A-98DF-19B7BF5D8FAF}"/>
  </w:font>
  <w:font w:name="Calibri">
    <w:panose1 w:val="020F0502020204030204"/>
    <w:charset w:val="00"/>
    <w:family w:val="swiss"/>
    <w:pitch w:val="variable"/>
    <w:sig w:usb0="E4002EFF" w:usb1="C000247B" w:usb2="00000009" w:usb3="00000000" w:csb0="000001FF" w:csb1="00000000"/>
    <w:embedRegular r:id="rId8" w:fontKey="{DF56F009-DBE1-46CA-9430-691F296CE822}"/>
    <w:embedBold r:id="rId9" w:fontKey="{6F367F8B-B62F-4679-8372-20233D41DEC4}"/>
  </w:font>
  <w:font w:name="Ubuntu Light">
    <w:altName w:val="Ubuntu Light"/>
    <w:charset w:val="00"/>
    <w:family w:val="swiss"/>
    <w:pitch w:val="variable"/>
    <w:sig w:usb0="E00002FF" w:usb1="5000205B" w:usb2="00000000" w:usb3="00000000" w:csb0="0000009F" w:csb1="00000000"/>
    <w:embedRegular r:id="rId10" w:fontKey="{75785ED9-A089-4132-A9AE-0D6A8A1466B7}"/>
    <w:embedBold r:id="rId11" w:fontKey="{74CFC7C9-444A-4142-B42E-9CAC0573254A}"/>
    <w:embedItalic r:id="rId12" w:fontKey="{43019BCF-7E1B-4619-AAC7-FFE51005D514}"/>
    <w:embedBoldItalic r:id="rId13" w:fontKey="{CCCA01FD-3BA4-430B-B8F2-2FA427330593}"/>
  </w:font>
  <w:font w:name="Tahoma">
    <w:panose1 w:val="020B0604030504040204"/>
    <w:charset w:val="00"/>
    <w:family w:val="swiss"/>
    <w:pitch w:val="variable"/>
    <w:sig w:usb0="E1002EFF" w:usb1="C000605B" w:usb2="00000029" w:usb3="00000000" w:csb0="000101FF" w:csb1="00000000"/>
    <w:embedRegular r:id="rId14" w:fontKey="{C4FDD195-3E0C-44AD-BA58-5C0FCEA5CBCA}"/>
  </w:font>
  <w:font w:name="Arial">
    <w:panose1 w:val="020B0604020202020204"/>
    <w:charset w:val="00"/>
    <w:family w:val="swiss"/>
    <w:pitch w:val="variable"/>
    <w:sig w:usb0="E0002EFF" w:usb1="C000785B" w:usb2="00000009" w:usb3="00000000" w:csb0="000001FF" w:csb1="00000000"/>
    <w:embedRegular r:id="rId15" w:fontKey="{784D049C-FB59-4752-A07F-A4A85D131084}"/>
    <w:embedBold r:id="rId16" w:fontKey="{07B7E7B8-A3EE-47A4-A468-3F9BEB44FC16}"/>
  </w:font>
  <w:font w:name="Cambria">
    <w:panose1 w:val="02040503050406030204"/>
    <w:charset w:val="00"/>
    <w:family w:val="roman"/>
    <w:pitch w:val="variable"/>
    <w:sig w:usb0="E00006FF" w:usb1="420024FF" w:usb2="02000000" w:usb3="00000000" w:csb0="0000019F" w:csb1="00000000"/>
    <w:embedRegular r:id="rId17" w:fontKey="{905EBCFC-C4A0-459A-AFCC-E57233EDF1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847"/>
    <w:multiLevelType w:val="hybridMultilevel"/>
    <w:tmpl w:val="C22A40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E1264F"/>
    <w:multiLevelType w:val="hybridMultilevel"/>
    <w:tmpl w:val="9EF0F0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D641EB"/>
    <w:multiLevelType w:val="hybridMultilevel"/>
    <w:tmpl w:val="3664EC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A26CAD"/>
    <w:multiLevelType w:val="hybridMultilevel"/>
    <w:tmpl w:val="0156B5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192CC3"/>
    <w:multiLevelType w:val="hybridMultilevel"/>
    <w:tmpl w:val="E1E82A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BD10B98"/>
    <w:multiLevelType w:val="hybridMultilevel"/>
    <w:tmpl w:val="FC026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C650C1"/>
    <w:multiLevelType w:val="hybridMultilevel"/>
    <w:tmpl w:val="95D696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4C611FF"/>
    <w:multiLevelType w:val="multilevel"/>
    <w:tmpl w:val="0EB8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4495D"/>
    <w:multiLevelType w:val="hybridMultilevel"/>
    <w:tmpl w:val="7AD6F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2205653"/>
    <w:multiLevelType w:val="multilevel"/>
    <w:tmpl w:val="11B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56E2B"/>
    <w:multiLevelType w:val="hybridMultilevel"/>
    <w:tmpl w:val="9138A7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1997CC1"/>
    <w:multiLevelType w:val="hybridMultilevel"/>
    <w:tmpl w:val="9E2A49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2285AE9"/>
    <w:multiLevelType w:val="hybridMultilevel"/>
    <w:tmpl w:val="BAE0AE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4C35A4A"/>
    <w:multiLevelType w:val="hybridMultilevel"/>
    <w:tmpl w:val="28E66A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C47864"/>
    <w:multiLevelType w:val="hybridMultilevel"/>
    <w:tmpl w:val="C862CF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5096000"/>
    <w:multiLevelType w:val="hybridMultilevel"/>
    <w:tmpl w:val="54DE55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8D62196"/>
    <w:multiLevelType w:val="hybridMultilevel"/>
    <w:tmpl w:val="7A8A79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B4C063D"/>
    <w:multiLevelType w:val="hybridMultilevel"/>
    <w:tmpl w:val="294A7E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BFF671B"/>
    <w:multiLevelType w:val="multilevel"/>
    <w:tmpl w:val="65AC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847D87"/>
    <w:multiLevelType w:val="hybridMultilevel"/>
    <w:tmpl w:val="CCE053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F654277"/>
    <w:multiLevelType w:val="hybridMultilevel"/>
    <w:tmpl w:val="3508C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F6B34FB"/>
    <w:multiLevelType w:val="hybridMultilevel"/>
    <w:tmpl w:val="8F52E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04C56DA"/>
    <w:multiLevelType w:val="hybridMultilevel"/>
    <w:tmpl w:val="51D85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6015BC2"/>
    <w:multiLevelType w:val="hybridMultilevel"/>
    <w:tmpl w:val="D9DEB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8177140"/>
    <w:multiLevelType w:val="hybridMultilevel"/>
    <w:tmpl w:val="08C850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A001C2B"/>
    <w:multiLevelType w:val="hybridMultilevel"/>
    <w:tmpl w:val="BCDE01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BC74F27"/>
    <w:multiLevelType w:val="hybridMultilevel"/>
    <w:tmpl w:val="937692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D4D5A14"/>
    <w:multiLevelType w:val="hybridMultilevel"/>
    <w:tmpl w:val="9C527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21C5513"/>
    <w:multiLevelType w:val="hybridMultilevel"/>
    <w:tmpl w:val="B576EE1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42D1745"/>
    <w:multiLevelType w:val="multilevel"/>
    <w:tmpl w:val="CFE2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705C87"/>
    <w:multiLevelType w:val="hybridMultilevel"/>
    <w:tmpl w:val="D1A42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88E0479"/>
    <w:multiLevelType w:val="hybridMultilevel"/>
    <w:tmpl w:val="8D92B7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D3806DB"/>
    <w:multiLevelType w:val="hybridMultilevel"/>
    <w:tmpl w:val="763A10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D71013D"/>
    <w:multiLevelType w:val="hybridMultilevel"/>
    <w:tmpl w:val="530C78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D7B7A94"/>
    <w:multiLevelType w:val="multilevel"/>
    <w:tmpl w:val="C6BE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D55BDD"/>
    <w:multiLevelType w:val="hybridMultilevel"/>
    <w:tmpl w:val="CDB2A7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193644A"/>
    <w:multiLevelType w:val="hybridMultilevel"/>
    <w:tmpl w:val="DEC0FD4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7A567A76"/>
    <w:multiLevelType w:val="hybridMultilevel"/>
    <w:tmpl w:val="B23C5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E125CD3"/>
    <w:multiLevelType w:val="hybridMultilevel"/>
    <w:tmpl w:val="909E91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F232C06"/>
    <w:multiLevelType w:val="multilevel"/>
    <w:tmpl w:val="516C1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3"/>
  </w:num>
  <w:num w:numId="3">
    <w:abstractNumId w:val="22"/>
  </w:num>
  <w:num w:numId="4">
    <w:abstractNumId w:val="24"/>
  </w:num>
  <w:num w:numId="5">
    <w:abstractNumId w:val="30"/>
  </w:num>
  <w:num w:numId="6">
    <w:abstractNumId w:val="37"/>
  </w:num>
  <w:num w:numId="7">
    <w:abstractNumId w:val="20"/>
  </w:num>
  <w:num w:numId="8">
    <w:abstractNumId w:val="17"/>
  </w:num>
  <w:num w:numId="9">
    <w:abstractNumId w:val="39"/>
  </w:num>
  <w:num w:numId="10">
    <w:abstractNumId w:val="21"/>
  </w:num>
  <w:num w:numId="11">
    <w:abstractNumId w:val="19"/>
  </w:num>
  <w:num w:numId="12">
    <w:abstractNumId w:val="14"/>
  </w:num>
  <w:num w:numId="13">
    <w:abstractNumId w:val="31"/>
  </w:num>
  <w:num w:numId="14">
    <w:abstractNumId w:val="6"/>
  </w:num>
  <w:num w:numId="15">
    <w:abstractNumId w:val="32"/>
  </w:num>
  <w:num w:numId="16">
    <w:abstractNumId w:val="13"/>
  </w:num>
  <w:num w:numId="17">
    <w:abstractNumId w:val="15"/>
  </w:num>
  <w:num w:numId="18">
    <w:abstractNumId w:val="26"/>
  </w:num>
  <w:num w:numId="19">
    <w:abstractNumId w:val="27"/>
  </w:num>
  <w:num w:numId="20">
    <w:abstractNumId w:val="4"/>
  </w:num>
  <w:num w:numId="21">
    <w:abstractNumId w:val="12"/>
  </w:num>
  <w:num w:numId="22">
    <w:abstractNumId w:val="38"/>
  </w:num>
  <w:num w:numId="23">
    <w:abstractNumId w:val="29"/>
  </w:num>
  <w:num w:numId="24">
    <w:abstractNumId w:val="7"/>
  </w:num>
  <w:num w:numId="25">
    <w:abstractNumId w:val="34"/>
  </w:num>
  <w:num w:numId="26">
    <w:abstractNumId w:val="2"/>
  </w:num>
  <w:num w:numId="27">
    <w:abstractNumId w:val="9"/>
  </w:num>
  <w:num w:numId="28">
    <w:abstractNumId w:val="10"/>
  </w:num>
  <w:num w:numId="29">
    <w:abstractNumId w:val="3"/>
  </w:num>
  <w:num w:numId="30">
    <w:abstractNumId w:val="16"/>
  </w:num>
  <w:num w:numId="31">
    <w:abstractNumId w:val="0"/>
  </w:num>
  <w:num w:numId="32">
    <w:abstractNumId w:val="1"/>
  </w:num>
  <w:num w:numId="33">
    <w:abstractNumId w:val="25"/>
  </w:num>
  <w:num w:numId="34">
    <w:abstractNumId w:val="8"/>
  </w:num>
  <w:num w:numId="35">
    <w:abstractNumId w:val="11"/>
  </w:num>
  <w:num w:numId="36">
    <w:abstractNumId w:val="18"/>
  </w:num>
  <w:num w:numId="37">
    <w:abstractNumId w:val="33"/>
  </w:num>
  <w:num w:numId="38">
    <w:abstractNumId w:val="28"/>
  </w:num>
  <w:num w:numId="39">
    <w:abstractNumId w:val="36"/>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90"/>
    <w:rsid w:val="00000F4C"/>
    <w:rsid w:val="0005620F"/>
    <w:rsid w:val="000921B4"/>
    <w:rsid w:val="00092AB4"/>
    <w:rsid w:val="000972B7"/>
    <w:rsid w:val="000B431A"/>
    <w:rsid w:val="000C74EE"/>
    <w:rsid w:val="000D1E82"/>
    <w:rsid w:val="000E0A35"/>
    <w:rsid w:val="000E6B9C"/>
    <w:rsid w:val="001061E9"/>
    <w:rsid w:val="0011085B"/>
    <w:rsid w:val="00113C3F"/>
    <w:rsid w:val="00120D90"/>
    <w:rsid w:val="00145CE7"/>
    <w:rsid w:val="00151BE3"/>
    <w:rsid w:val="0016106E"/>
    <w:rsid w:val="00164329"/>
    <w:rsid w:val="00166E1A"/>
    <w:rsid w:val="00172F58"/>
    <w:rsid w:val="00184922"/>
    <w:rsid w:val="00195CC5"/>
    <w:rsid w:val="001A15F5"/>
    <w:rsid w:val="002127B8"/>
    <w:rsid w:val="00222E36"/>
    <w:rsid w:val="002265FD"/>
    <w:rsid w:val="0024012C"/>
    <w:rsid w:val="0024301D"/>
    <w:rsid w:val="00245036"/>
    <w:rsid w:val="00256568"/>
    <w:rsid w:val="002622C2"/>
    <w:rsid w:val="00291DCD"/>
    <w:rsid w:val="00296DE2"/>
    <w:rsid w:val="002C7AE2"/>
    <w:rsid w:val="002D04E7"/>
    <w:rsid w:val="002D1552"/>
    <w:rsid w:val="002D3115"/>
    <w:rsid w:val="002E246F"/>
    <w:rsid w:val="002E571F"/>
    <w:rsid w:val="00325532"/>
    <w:rsid w:val="003403D1"/>
    <w:rsid w:val="00345BF0"/>
    <w:rsid w:val="003518CE"/>
    <w:rsid w:val="00371C82"/>
    <w:rsid w:val="00375866"/>
    <w:rsid w:val="00382E99"/>
    <w:rsid w:val="0038411C"/>
    <w:rsid w:val="00384C90"/>
    <w:rsid w:val="00390D8B"/>
    <w:rsid w:val="003A5421"/>
    <w:rsid w:val="003C4F7A"/>
    <w:rsid w:val="003E60C7"/>
    <w:rsid w:val="003F3C92"/>
    <w:rsid w:val="00423D00"/>
    <w:rsid w:val="0043457F"/>
    <w:rsid w:val="004516BB"/>
    <w:rsid w:val="00460379"/>
    <w:rsid w:val="00460F00"/>
    <w:rsid w:val="00466A39"/>
    <w:rsid w:val="00466F3E"/>
    <w:rsid w:val="00473E68"/>
    <w:rsid w:val="00477873"/>
    <w:rsid w:val="00482395"/>
    <w:rsid w:val="00484D5F"/>
    <w:rsid w:val="0049763B"/>
    <w:rsid w:val="004A79CC"/>
    <w:rsid w:val="004B3E53"/>
    <w:rsid w:val="005102F8"/>
    <w:rsid w:val="00513F4D"/>
    <w:rsid w:val="00532B72"/>
    <w:rsid w:val="005563E3"/>
    <w:rsid w:val="00562CE8"/>
    <w:rsid w:val="00563B8D"/>
    <w:rsid w:val="00584D71"/>
    <w:rsid w:val="005923BC"/>
    <w:rsid w:val="005A1B3D"/>
    <w:rsid w:val="005A5733"/>
    <w:rsid w:val="005C2C6A"/>
    <w:rsid w:val="005D1D51"/>
    <w:rsid w:val="005D6EB9"/>
    <w:rsid w:val="00612E90"/>
    <w:rsid w:val="00617995"/>
    <w:rsid w:val="006278A9"/>
    <w:rsid w:val="006329A5"/>
    <w:rsid w:val="00640C10"/>
    <w:rsid w:val="00642499"/>
    <w:rsid w:val="0067005E"/>
    <w:rsid w:val="00680908"/>
    <w:rsid w:val="006C4A56"/>
    <w:rsid w:val="006C717E"/>
    <w:rsid w:val="006D7CB2"/>
    <w:rsid w:val="007008A9"/>
    <w:rsid w:val="007048F0"/>
    <w:rsid w:val="00723416"/>
    <w:rsid w:val="00730968"/>
    <w:rsid w:val="00751A35"/>
    <w:rsid w:val="0075794E"/>
    <w:rsid w:val="00766B51"/>
    <w:rsid w:val="00771DAB"/>
    <w:rsid w:val="00784FAB"/>
    <w:rsid w:val="007A1FAC"/>
    <w:rsid w:val="007C0D2D"/>
    <w:rsid w:val="007C2B61"/>
    <w:rsid w:val="00801E88"/>
    <w:rsid w:val="008202C7"/>
    <w:rsid w:val="0082746E"/>
    <w:rsid w:val="008469FD"/>
    <w:rsid w:val="00854B37"/>
    <w:rsid w:val="00855257"/>
    <w:rsid w:val="00872F15"/>
    <w:rsid w:val="00885D1F"/>
    <w:rsid w:val="008B092B"/>
    <w:rsid w:val="008B4E71"/>
    <w:rsid w:val="008C210E"/>
    <w:rsid w:val="008D4CA0"/>
    <w:rsid w:val="008E13FB"/>
    <w:rsid w:val="008F4D7B"/>
    <w:rsid w:val="008F5877"/>
    <w:rsid w:val="009015D8"/>
    <w:rsid w:val="009113C4"/>
    <w:rsid w:val="00922C82"/>
    <w:rsid w:val="00923D9E"/>
    <w:rsid w:val="00933CE3"/>
    <w:rsid w:val="009347C4"/>
    <w:rsid w:val="0093744F"/>
    <w:rsid w:val="00952F2B"/>
    <w:rsid w:val="00976562"/>
    <w:rsid w:val="0099618D"/>
    <w:rsid w:val="009C041A"/>
    <w:rsid w:val="009D750E"/>
    <w:rsid w:val="00A060C9"/>
    <w:rsid w:val="00A939CD"/>
    <w:rsid w:val="00AC0863"/>
    <w:rsid w:val="00AC5267"/>
    <w:rsid w:val="00B42F70"/>
    <w:rsid w:val="00B557E7"/>
    <w:rsid w:val="00B645C8"/>
    <w:rsid w:val="00B854DE"/>
    <w:rsid w:val="00BA0C42"/>
    <w:rsid w:val="00BA456D"/>
    <w:rsid w:val="00BA7B65"/>
    <w:rsid w:val="00BB2551"/>
    <w:rsid w:val="00BE71F3"/>
    <w:rsid w:val="00BF0F97"/>
    <w:rsid w:val="00BF6AB5"/>
    <w:rsid w:val="00C1421A"/>
    <w:rsid w:val="00C409AE"/>
    <w:rsid w:val="00C52CC1"/>
    <w:rsid w:val="00C916D8"/>
    <w:rsid w:val="00CF7C15"/>
    <w:rsid w:val="00D4298F"/>
    <w:rsid w:val="00D55FF1"/>
    <w:rsid w:val="00D61362"/>
    <w:rsid w:val="00D80601"/>
    <w:rsid w:val="00DB08A7"/>
    <w:rsid w:val="00DC27A2"/>
    <w:rsid w:val="00DC661B"/>
    <w:rsid w:val="00DE20EE"/>
    <w:rsid w:val="00DE2D77"/>
    <w:rsid w:val="00DE46B1"/>
    <w:rsid w:val="00DF1F31"/>
    <w:rsid w:val="00E04183"/>
    <w:rsid w:val="00E37FAF"/>
    <w:rsid w:val="00E6256D"/>
    <w:rsid w:val="00E701F3"/>
    <w:rsid w:val="00E85E96"/>
    <w:rsid w:val="00E94B44"/>
    <w:rsid w:val="00F54506"/>
    <w:rsid w:val="00F56A5B"/>
    <w:rsid w:val="00F64F43"/>
    <w:rsid w:val="00F706B7"/>
    <w:rsid w:val="00F81501"/>
    <w:rsid w:val="00F82BDA"/>
    <w:rsid w:val="00FB1A13"/>
    <w:rsid w:val="00FC09DD"/>
    <w:rsid w:val="00FD5C17"/>
    <w:rsid w:val="00FE33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8392"/>
  <w15:docId w15:val="{C648B8A0-BA5F-4503-9907-45429114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 w:type="paragraph" w:styleId="Lijstalinea">
    <w:name w:val="List Paragraph"/>
    <w:basedOn w:val="Standaard"/>
    <w:uiPriority w:val="34"/>
    <w:qFormat/>
    <w:rsid w:val="00482395"/>
    <w:pPr>
      <w:ind w:left="720"/>
      <w:contextualSpacing/>
    </w:pPr>
  </w:style>
  <w:style w:type="paragraph" w:styleId="Koptekst">
    <w:name w:val="header"/>
    <w:basedOn w:val="Standaard"/>
    <w:link w:val="KoptekstChar"/>
    <w:uiPriority w:val="99"/>
    <w:unhideWhenUsed/>
    <w:rsid w:val="009113C4"/>
    <w:pPr>
      <w:tabs>
        <w:tab w:val="center" w:pos="4536"/>
        <w:tab w:val="right" w:pos="9072"/>
      </w:tabs>
      <w:spacing w:line="240" w:lineRule="auto"/>
    </w:pPr>
    <w:rPr>
      <w:rFonts w:asciiTheme="minorHAnsi" w:hAnsiTheme="minorHAnsi"/>
      <w:lang w:val="nl-BE"/>
    </w:rPr>
  </w:style>
  <w:style w:type="character" w:customStyle="1" w:styleId="KoptekstChar">
    <w:name w:val="Koptekst Char"/>
    <w:basedOn w:val="Standaardalinea-lettertype"/>
    <w:link w:val="Koptekst"/>
    <w:uiPriority w:val="99"/>
    <w:rsid w:val="009113C4"/>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 w:id="615790563">
      <w:bodyDiv w:val="1"/>
      <w:marLeft w:val="0"/>
      <w:marRight w:val="0"/>
      <w:marTop w:val="0"/>
      <w:marBottom w:val="0"/>
      <w:divBdr>
        <w:top w:val="none" w:sz="0" w:space="0" w:color="auto"/>
        <w:left w:val="none" w:sz="0" w:space="0" w:color="auto"/>
        <w:bottom w:val="none" w:sz="0" w:space="0" w:color="auto"/>
        <w:right w:val="none" w:sz="0" w:space="0" w:color="auto"/>
      </w:divBdr>
    </w:div>
    <w:div w:id="669143434">
      <w:bodyDiv w:val="1"/>
      <w:marLeft w:val="0"/>
      <w:marRight w:val="0"/>
      <w:marTop w:val="0"/>
      <w:marBottom w:val="0"/>
      <w:divBdr>
        <w:top w:val="none" w:sz="0" w:space="0" w:color="auto"/>
        <w:left w:val="none" w:sz="0" w:space="0" w:color="auto"/>
        <w:bottom w:val="none" w:sz="0" w:space="0" w:color="auto"/>
        <w:right w:val="none" w:sz="0" w:space="0" w:color="auto"/>
      </w:divBdr>
      <w:divsChild>
        <w:div w:id="1523399813">
          <w:marLeft w:val="0"/>
          <w:marRight w:val="0"/>
          <w:marTop w:val="0"/>
          <w:marBottom w:val="0"/>
          <w:divBdr>
            <w:top w:val="none" w:sz="0" w:space="0" w:color="auto"/>
            <w:left w:val="none" w:sz="0" w:space="0" w:color="auto"/>
            <w:bottom w:val="none" w:sz="0" w:space="0" w:color="auto"/>
            <w:right w:val="none" w:sz="0" w:space="0" w:color="auto"/>
          </w:divBdr>
          <w:divsChild>
            <w:div w:id="750280039">
              <w:marLeft w:val="0"/>
              <w:marRight w:val="0"/>
              <w:marTop w:val="0"/>
              <w:marBottom w:val="0"/>
              <w:divBdr>
                <w:top w:val="none" w:sz="0" w:space="0" w:color="auto"/>
                <w:left w:val="none" w:sz="0" w:space="0" w:color="auto"/>
                <w:bottom w:val="none" w:sz="0" w:space="0" w:color="auto"/>
                <w:right w:val="none" w:sz="0" w:space="0" w:color="auto"/>
              </w:divBdr>
            </w:div>
          </w:divsChild>
        </w:div>
        <w:div w:id="2070764725">
          <w:marLeft w:val="0"/>
          <w:marRight w:val="0"/>
          <w:marTop w:val="0"/>
          <w:marBottom w:val="0"/>
          <w:divBdr>
            <w:top w:val="none" w:sz="0" w:space="0" w:color="auto"/>
            <w:left w:val="none" w:sz="0" w:space="0" w:color="auto"/>
            <w:bottom w:val="none" w:sz="0" w:space="0" w:color="auto"/>
            <w:right w:val="none" w:sz="0" w:space="0" w:color="auto"/>
          </w:divBdr>
          <w:divsChild>
            <w:div w:id="1236160280">
              <w:marLeft w:val="0"/>
              <w:marRight w:val="0"/>
              <w:marTop w:val="0"/>
              <w:marBottom w:val="0"/>
              <w:divBdr>
                <w:top w:val="none" w:sz="0" w:space="0" w:color="auto"/>
                <w:left w:val="none" w:sz="0" w:space="0" w:color="auto"/>
                <w:bottom w:val="none" w:sz="0" w:space="0" w:color="auto"/>
                <w:right w:val="none" w:sz="0" w:space="0" w:color="auto"/>
              </w:divBdr>
            </w:div>
          </w:divsChild>
        </w:div>
        <w:div w:id="389112069">
          <w:marLeft w:val="0"/>
          <w:marRight w:val="0"/>
          <w:marTop w:val="0"/>
          <w:marBottom w:val="0"/>
          <w:divBdr>
            <w:top w:val="none" w:sz="0" w:space="0" w:color="auto"/>
            <w:left w:val="none" w:sz="0" w:space="0" w:color="auto"/>
            <w:bottom w:val="none" w:sz="0" w:space="0" w:color="auto"/>
            <w:right w:val="none" w:sz="0" w:space="0" w:color="auto"/>
          </w:divBdr>
          <w:divsChild>
            <w:div w:id="6547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8562">
      <w:bodyDiv w:val="1"/>
      <w:marLeft w:val="0"/>
      <w:marRight w:val="0"/>
      <w:marTop w:val="0"/>
      <w:marBottom w:val="0"/>
      <w:divBdr>
        <w:top w:val="none" w:sz="0" w:space="0" w:color="auto"/>
        <w:left w:val="none" w:sz="0" w:space="0" w:color="auto"/>
        <w:bottom w:val="none" w:sz="0" w:space="0" w:color="auto"/>
        <w:right w:val="none" w:sz="0" w:space="0" w:color="auto"/>
      </w:divBdr>
    </w:div>
    <w:div w:id="1000623006">
      <w:bodyDiv w:val="1"/>
      <w:marLeft w:val="0"/>
      <w:marRight w:val="0"/>
      <w:marTop w:val="0"/>
      <w:marBottom w:val="0"/>
      <w:divBdr>
        <w:top w:val="none" w:sz="0" w:space="0" w:color="auto"/>
        <w:left w:val="none" w:sz="0" w:space="0" w:color="auto"/>
        <w:bottom w:val="none" w:sz="0" w:space="0" w:color="auto"/>
        <w:right w:val="none" w:sz="0" w:space="0" w:color="auto"/>
      </w:divBdr>
    </w:div>
    <w:div w:id="172564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74C7-7284-43CE-89BD-22FB2902D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Examen voorbeeld.dotx</Template>
  <TotalTime>8</TotalTime>
  <Pages>3</Pages>
  <Words>675</Words>
  <Characters>3716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Van Genechten</dc:creator>
  <cp:lastModifiedBy>Kevin Van Genechten</cp:lastModifiedBy>
  <cp:revision>15</cp:revision>
  <cp:lastPrinted>2016-02-23T14:59:00Z</cp:lastPrinted>
  <dcterms:created xsi:type="dcterms:W3CDTF">2022-07-26T09:36:00Z</dcterms:created>
  <dcterms:modified xsi:type="dcterms:W3CDTF">2022-07-26T09:46:00Z</dcterms:modified>
</cp:coreProperties>
</file>